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723708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38358D" w:rsidRPr="0038358D">
        <w:rPr>
          <w:rFonts w:ascii="Calibri" w:eastAsia="Times New Roman" w:hAnsi="Calibri" w:cs="Calibri"/>
          <w:b/>
          <w:sz w:val="20"/>
          <w:szCs w:val="20"/>
          <w:lang w:eastAsia="pl-PL"/>
        </w:rPr>
        <w:t>CRZP/10/2023/AZP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38358D" w:rsidRPr="0038358D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38358D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38358D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żywności na statki szkoleniowe UMG w roku 2023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38358D" w:rsidRPr="0038358D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38358D" w:rsidRPr="0038358D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38358D" w:rsidRPr="0038358D">
        <w:rPr>
          <w:rFonts w:ascii="Calibri" w:eastAsia="Times New Roman" w:hAnsi="Calibri" w:cs="Times New Roman"/>
          <w:sz w:val="24"/>
          <w:szCs w:val="24"/>
          <w:lang w:eastAsia="pl-PL"/>
        </w:rPr>
        <w:t>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723708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806" w:rsidRDefault="009B6806" w:rsidP="00B34A16">
      <w:pPr>
        <w:spacing w:after="0" w:line="240" w:lineRule="auto"/>
      </w:pPr>
      <w:r>
        <w:separator/>
      </w:r>
    </w:p>
  </w:endnote>
  <w:endnote w:type="continuationSeparator" w:id="0">
    <w:p w:rsidR="009B6806" w:rsidRDefault="009B6806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58D" w:rsidRDefault="003835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58D" w:rsidRDefault="003835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806" w:rsidRDefault="009B6806" w:rsidP="00B34A16">
      <w:pPr>
        <w:spacing w:after="0" w:line="240" w:lineRule="auto"/>
      </w:pPr>
      <w:r>
        <w:separator/>
      </w:r>
    </w:p>
  </w:footnote>
  <w:footnote w:type="continuationSeparator" w:id="0">
    <w:p w:rsidR="009B6806" w:rsidRDefault="009B6806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58D" w:rsidRDefault="00383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38358D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żywności na statki szkoleniowe UMG w roku 2023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E60D7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58D" w:rsidRDefault="003835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806"/>
    <w:rsid w:val="000C331A"/>
    <w:rsid w:val="000D451C"/>
    <w:rsid w:val="00302ADF"/>
    <w:rsid w:val="0038358D"/>
    <w:rsid w:val="004F1C9E"/>
    <w:rsid w:val="00723708"/>
    <w:rsid w:val="007872B3"/>
    <w:rsid w:val="009B6806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8E40E6"/>
  <w15:chartTrackingRefBased/>
  <w15:docId w15:val="{4DFEF2E3-A6C4-45B4-9BD9-1DF82BCC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7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2023-02-01T11:06:00Z</cp:lastPrinted>
  <dcterms:created xsi:type="dcterms:W3CDTF">2023-02-01T11:06:00Z</dcterms:created>
  <dcterms:modified xsi:type="dcterms:W3CDTF">2023-02-01T11:06:00Z</dcterms:modified>
</cp:coreProperties>
</file>