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E4FDD" w:rsidRPr="00CE4FDD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E4FDD" w:rsidRPr="00CE4FDD">
        <w:rPr>
          <w:rFonts w:ascii="Arial" w:hAnsi="Arial" w:cs="Arial"/>
          <w:b/>
          <w:sz w:val="24"/>
          <w:szCs w:val="24"/>
        </w:rPr>
        <w:t>CRZP/11/2023/AZP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E4FDD" w:rsidRPr="00CE4FDD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E4FDD" w:rsidRPr="00CE4FDD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CE4FDD" w:rsidRPr="00CE4FDD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E4FDD" w:rsidRPr="00CE4FDD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CE4FDD" w:rsidRPr="00CE4FDD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4FDD" w:rsidRPr="0012157F" w:rsidTr="00D1592E">
        <w:tc>
          <w:tcPr>
            <w:tcW w:w="9104" w:type="dxa"/>
            <w:shd w:val="clear" w:color="auto" w:fill="D9D9D9"/>
          </w:tcPr>
          <w:p w:rsidR="00CE4FDD" w:rsidRPr="0012157F" w:rsidRDefault="00CE4FDD" w:rsidP="00D1592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E4FDD" w:rsidRDefault="00CE4FDD" w:rsidP="00D159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E4FD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E4FDD" w:rsidRPr="00C86421" w:rsidRDefault="00CE4FDD" w:rsidP="00D159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E4FDD" w:rsidRDefault="00CE4FDD" w:rsidP="00D1592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E4FDD" w:rsidRPr="00C86421" w:rsidRDefault="00CE4FDD" w:rsidP="00D159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E4FD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E4FDD">
        <w:rPr>
          <w:rFonts w:ascii="Arial" w:hAnsi="Arial" w:cs="Arial"/>
          <w:b/>
          <w:sz w:val="24"/>
          <w:szCs w:val="24"/>
        </w:rPr>
        <w:t>Dostawa monitorów dla UMG w 2023 roku.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E4FDD" w:rsidRPr="00CE4FDD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E4FDD" w:rsidRPr="0012157F" w:rsidTr="00D159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4FD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E4FDD" w:rsidRPr="0012157F" w:rsidTr="00D159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4FD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CE4FDD" w:rsidRPr="0012157F" w:rsidTr="00D159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4FD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CE4FDD" w:rsidRPr="0012157F" w:rsidTr="00D159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E4FD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E4FDD" w:rsidRPr="0012157F" w:rsidRDefault="00CE4FDD" w:rsidP="00D1592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4FD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231" w:rsidRDefault="00F55231" w:rsidP="0038231F">
      <w:pPr>
        <w:spacing w:after="0" w:line="240" w:lineRule="auto"/>
      </w:pPr>
      <w:r>
        <w:separator/>
      </w:r>
    </w:p>
  </w:endnote>
  <w:endnote w:type="continuationSeparator" w:id="0">
    <w:p w:rsidR="00F55231" w:rsidRDefault="00F552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FDD" w:rsidRDefault="00CE4F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FDD" w:rsidRDefault="00CE4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231" w:rsidRDefault="00F55231" w:rsidP="0038231F">
      <w:pPr>
        <w:spacing w:after="0" w:line="240" w:lineRule="auto"/>
      </w:pPr>
      <w:r>
        <w:separator/>
      </w:r>
    </w:p>
  </w:footnote>
  <w:footnote w:type="continuationSeparator" w:id="0">
    <w:p w:rsidR="00F55231" w:rsidRDefault="00F5523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FDD" w:rsidRDefault="00CE4F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FDD" w:rsidRDefault="00CE4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FDD" w:rsidRDefault="00CE4F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23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4FD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5231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D898BC-A851-4A09-A821-6512ED8B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0A71-7E5E-4547-9321-B8B97C113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905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2023-02-03T07:28:00Z</dcterms:created>
  <dcterms:modified xsi:type="dcterms:W3CDTF">2023-02-03T07:28:00Z</dcterms:modified>
</cp:coreProperties>
</file>