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C05E1" w:rsidRDefault="00167A95" w:rsidP="002C05E1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2C05E1">
        <w:rPr>
          <w:rFonts w:ascii="Arial" w:hAnsi="Arial" w:cs="Arial"/>
        </w:rPr>
        <w:t>Częstochowa</w:t>
      </w:r>
      <w:r w:rsidR="00FB7F50" w:rsidRPr="002C05E1">
        <w:rPr>
          <w:rFonts w:ascii="Arial" w:hAnsi="Arial" w:cs="Arial"/>
        </w:rPr>
        <w:t xml:space="preserve"> dnia: </w:t>
      </w:r>
      <w:r w:rsidRPr="002C05E1">
        <w:rPr>
          <w:rFonts w:ascii="Arial" w:hAnsi="Arial" w:cs="Arial"/>
        </w:rPr>
        <w:t>2023-02-02</w:t>
      </w:r>
    </w:p>
    <w:p w:rsidR="00FB7F50" w:rsidRPr="002C05E1" w:rsidRDefault="00FB7F50" w:rsidP="002C05E1">
      <w:pPr>
        <w:spacing w:after="240" w:line="360" w:lineRule="auto"/>
        <w:rPr>
          <w:rFonts w:ascii="Arial" w:hAnsi="Arial" w:cs="Arial"/>
        </w:rPr>
      </w:pPr>
    </w:p>
    <w:p w:rsidR="00FB7F50" w:rsidRPr="002C05E1" w:rsidRDefault="00167A95" w:rsidP="002C05E1">
      <w:pPr>
        <w:spacing w:after="40" w:line="360" w:lineRule="auto"/>
        <w:rPr>
          <w:rFonts w:ascii="Arial" w:hAnsi="Arial" w:cs="Arial"/>
          <w:b/>
          <w:bCs/>
        </w:rPr>
      </w:pPr>
      <w:r w:rsidRPr="002C05E1">
        <w:rPr>
          <w:rFonts w:ascii="Arial" w:hAnsi="Arial" w:cs="Arial"/>
          <w:b/>
          <w:bCs/>
        </w:rPr>
        <w:t>Politechnika Częstochowska</w:t>
      </w:r>
    </w:p>
    <w:p w:rsidR="00FB7F50" w:rsidRPr="002C05E1" w:rsidRDefault="00167A95" w:rsidP="002C05E1">
      <w:pPr>
        <w:spacing w:line="360" w:lineRule="auto"/>
        <w:rPr>
          <w:rFonts w:ascii="Arial" w:hAnsi="Arial" w:cs="Arial"/>
        </w:rPr>
      </w:pPr>
      <w:r w:rsidRPr="002C05E1">
        <w:rPr>
          <w:rFonts w:ascii="Arial" w:hAnsi="Arial" w:cs="Arial"/>
        </w:rPr>
        <w:t>Dąbrowskiego</w:t>
      </w:r>
      <w:r w:rsidR="00FB7F50" w:rsidRPr="002C05E1">
        <w:rPr>
          <w:rFonts w:ascii="Arial" w:hAnsi="Arial" w:cs="Arial"/>
        </w:rPr>
        <w:t xml:space="preserve"> </w:t>
      </w:r>
      <w:r w:rsidRPr="002C05E1">
        <w:rPr>
          <w:rFonts w:ascii="Arial" w:hAnsi="Arial" w:cs="Arial"/>
        </w:rPr>
        <w:t>69</w:t>
      </w:r>
    </w:p>
    <w:p w:rsidR="00FB7F50" w:rsidRPr="002C05E1" w:rsidRDefault="00167A95" w:rsidP="002C05E1">
      <w:pPr>
        <w:spacing w:line="360" w:lineRule="auto"/>
        <w:rPr>
          <w:rFonts w:ascii="Arial" w:hAnsi="Arial" w:cs="Arial"/>
        </w:rPr>
      </w:pPr>
      <w:r w:rsidRPr="002C05E1">
        <w:rPr>
          <w:rFonts w:ascii="Arial" w:hAnsi="Arial" w:cs="Arial"/>
        </w:rPr>
        <w:t>42-201</w:t>
      </w:r>
      <w:r w:rsidR="00FB7F50" w:rsidRPr="002C05E1">
        <w:rPr>
          <w:rFonts w:ascii="Arial" w:hAnsi="Arial" w:cs="Arial"/>
        </w:rPr>
        <w:t xml:space="preserve"> </w:t>
      </w:r>
      <w:r w:rsidRPr="002C05E1">
        <w:rPr>
          <w:rFonts w:ascii="Arial" w:hAnsi="Arial" w:cs="Arial"/>
        </w:rPr>
        <w:t>Częstochowa</w:t>
      </w:r>
    </w:p>
    <w:p w:rsidR="008642B3" w:rsidRPr="002C05E1" w:rsidRDefault="00836DAF" w:rsidP="002C05E1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2C05E1">
        <w:rPr>
          <w:rFonts w:ascii="Arial" w:hAnsi="Arial" w:cs="Arial"/>
          <w:szCs w:val="24"/>
        </w:rPr>
        <w:t>OGŁOSZENIE</w:t>
      </w:r>
    </w:p>
    <w:p w:rsidR="008642B3" w:rsidRPr="002C05E1" w:rsidRDefault="008642B3" w:rsidP="002C05E1">
      <w:pPr>
        <w:spacing w:after="480" w:line="360" w:lineRule="auto"/>
        <w:jc w:val="center"/>
        <w:rPr>
          <w:rFonts w:ascii="Arial" w:hAnsi="Arial" w:cs="Arial"/>
          <w:b/>
        </w:rPr>
      </w:pPr>
      <w:r w:rsidRPr="002C05E1">
        <w:rPr>
          <w:rFonts w:ascii="Arial" w:hAnsi="Arial" w:cs="Arial"/>
          <w:b/>
        </w:rPr>
        <w:t xml:space="preserve">o </w:t>
      </w:r>
      <w:r w:rsidR="0054734E" w:rsidRPr="002C05E1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167A95" w:rsidRPr="002C05E1" w:rsidTr="00685E0F">
        <w:trPr>
          <w:trHeight w:val="638"/>
        </w:trPr>
        <w:tc>
          <w:tcPr>
            <w:tcW w:w="959" w:type="dxa"/>
            <w:shd w:val="clear" w:color="auto" w:fill="auto"/>
          </w:tcPr>
          <w:p w:rsidR="00167A95" w:rsidRPr="002C05E1" w:rsidRDefault="00167A95" w:rsidP="002C05E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67A95" w:rsidRPr="002C05E1" w:rsidRDefault="00167A95" w:rsidP="002C05E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2C05E1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2C05E1">
              <w:rPr>
                <w:rFonts w:ascii="Arial" w:hAnsi="Arial" w:cs="Arial"/>
              </w:rPr>
              <w:t>Pzp</w:t>
            </w:r>
            <w:proofErr w:type="spellEnd"/>
            <w:r w:rsidRPr="002C05E1">
              <w:rPr>
                <w:rFonts w:ascii="Arial" w:hAnsi="Arial" w:cs="Arial"/>
                <w:b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na</w:t>
            </w:r>
            <w:r w:rsidRPr="002C05E1">
              <w:rPr>
                <w:rFonts w:ascii="Arial" w:hAnsi="Arial" w:cs="Arial"/>
                <w:b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”</w:t>
            </w:r>
            <w:r w:rsidRPr="002C05E1">
              <w:rPr>
                <w:rFonts w:ascii="Arial" w:hAnsi="Arial" w:cs="Arial"/>
                <w:b/>
                <w:bCs/>
              </w:rPr>
              <w:t>Dostawa i montaż mebli dla jednostek organizacyjnych Politechniki Częstochowskiej</w:t>
            </w:r>
            <w:r w:rsidRPr="002C05E1">
              <w:rPr>
                <w:rFonts w:ascii="Arial" w:hAnsi="Arial" w:cs="Arial"/>
                <w:bCs/>
              </w:rPr>
              <w:t>”</w:t>
            </w:r>
            <w:r w:rsidRPr="002C05E1">
              <w:rPr>
                <w:rFonts w:ascii="Arial" w:hAnsi="Arial" w:cs="Arial"/>
                <w:b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– znak sprawy</w:t>
            </w:r>
            <w:r w:rsidRPr="002C05E1">
              <w:rPr>
                <w:rFonts w:ascii="Arial" w:hAnsi="Arial" w:cs="Arial"/>
                <w:b/>
              </w:rPr>
              <w:t xml:space="preserve"> </w:t>
            </w:r>
            <w:r w:rsidRPr="002C05E1">
              <w:rPr>
                <w:rFonts w:ascii="Arial" w:hAnsi="Arial" w:cs="Arial"/>
                <w:b/>
              </w:rPr>
              <w:t>RK-NZ.261.110.2022.MT</w:t>
            </w:r>
            <w:r w:rsidRPr="002C05E1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2C05E1" w:rsidRDefault="00C65E53" w:rsidP="002C05E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2C05E1">
        <w:rPr>
          <w:rFonts w:ascii="Arial" w:hAnsi="Arial" w:cs="Arial"/>
        </w:rPr>
        <w:t xml:space="preserve">Zamawiający, </w:t>
      </w:r>
      <w:r w:rsidR="00167A95" w:rsidRPr="002C05E1">
        <w:rPr>
          <w:rFonts w:ascii="Arial" w:hAnsi="Arial" w:cs="Arial"/>
          <w:b/>
        </w:rPr>
        <w:t>Politechnika Częstochowska</w:t>
      </w:r>
      <w:r w:rsidRPr="002C05E1">
        <w:rPr>
          <w:rFonts w:ascii="Arial" w:hAnsi="Arial" w:cs="Arial"/>
        </w:rPr>
        <w:t>, działając na podstawie art. 253 ust. 1</w:t>
      </w:r>
      <w:r w:rsidR="00836DAF" w:rsidRPr="002C05E1">
        <w:rPr>
          <w:rFonts w:ascii="Arial" w:hAnsi="Arial" w:cs="Arial"/>
        </w:rPr>
        <w:t xml:space="preserve"> pkt. 1 i ust. 2</w:t>
      </w:r>
      <w:r w:rsidRPr="002C05E1">
        <w:rPr>
          <w:rFonts w:ascii="Arial" w:hAnsi="Arial" w:cs="Arial"/>
        </w:rPr>
        <w:t xml:space="preserve"> ustawy z dnia 11 września 2019r. Prawo zamówień publicznych </w:t>
      </w:r>
      <w:r w:rsidR="00167A95" w:rsidRPr="002C05E1">
        <w:rPr>
          <w:rFonts w:ascii="Arial" w:hAnsi="Arial" w:cs="Arial"/>
        </w:rPr>
        <w:t>(</w:t>
      </w:r>
      <w:proofErr w:type="spellStart"/>
      <w:r w:rsidR="00167A95" w:rsidRPr="002C05E1">
        <w:rPr>
          <w:rFonts w:ascii="Arial" w:hAnsi="Arial" w:cs="Arial"/>
        </w:rPr>
        <w:t>t.j</w:t>
      </w:r>
      <w:proofErr w:type="spellEnd"/>
      <w:r w:rsidR="00167A95" w:rsidRPr="002C05E1">
        <w:rPr>
          <w:rFonts w:ascii="Arial" w:hAnsi="Arial" w:cs="Arial"/>
        </w:rPr>
        <w:t>. Dz. U. z 2022r. poz. 1710)</w:t>
      </w:r>
      <w:r w:rsidRPr="002C05E1">
        <w:rPr>
          <w:rFonts w:ascii="Arial" w:hAnsi="Arial" w:cs="Arial"/>
        </w:rPr>
        <w:t xml:space="preserve">, zwanej dalej „ustawą </w:t>
      </w:r>
      <w:proofErr w:type="spellStart"/>
      <w:r w:rsidRPr="002C05E1">
        <w:rPr>
          <w:rFonts w:ascii="Arial" w:hAnsi="Arial" w:cs="Arial"/>
        </w:rPr>
        <w:t>Pzp</w:t>
      </w:r>
      <w:proofErr w:type="spellEnd"/>
      <w:r w:rsidRPr="002C05E1">
        <w:rPr>
          <w:rFonts w:ascii="Arial" w:hAnsi="Arial" w:cs="Arial"/>
        </w:rPr>
        <w:t>”</w:t>
      </w:r>
      <w:r w:rsidR="00D26ED6" w:rsidRPr="002C05E1">
        <w:rPr>
          <w:rFonts w:ascii="Arial" w:hAnsi="Arial" w:cs="Arial"/>
        </w:rPr>
        <w:t xml:space="preserve">, </w:t>
      </w:r>
      <w:r w:rsidRPr="002C05E1">
        <w:rPr>
          <w:rFonts w:ascii="Arial" w:hAnsi="Arial" w:cs="Arial"/>
        </w:rPr>
        <w:t>informuje</w:t>
      </w:r>
      <w:r w:rsidR="00D26ED6" w:rsidRPr="002C05E1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C05E1">
        <w:rPr>
          <w:rFonts w:ascii="Arial" w:hAnsi="Arial" w:cs="Arial"/>
        </w:rPr>
        <w:t>najkorzystniejsz</w:t>
      </w:r>
      <w:r w:rsidR="00D26ED6" w:rsidRPr="002C05E1">
        <w:rPr>
          <w:rFonts w:ascii="Arial" w:hAnsi="Arial" w:cs="Arial"/>
        </w:rPr>
        <w:t xml:space="preserve">a wybrana została </w:t>
      </w:r>
      <w:r w:rsidR="00756CDA" w:rsidRPr="002C05E1">
        <w:rPr>
          <w:rFonts w:ascii="Arial" w:hAnsi="Arial" w:cs="Arial"/>
        </w:rPr>
        <w:t>ofer</w:t>
      </w:r>
      <w:r w:rsidR="00D26ED6" w:rsidRPr="002C05E1">
        <w:rPr>
          <w:rFonts w:ascii="Arial" w:hAnsi="Arial" w:cs="Arial"/>
        </w:rPr>
        <w:t>t</w:t>
      </w:r>
      <w:r w:rsidR="009F0E5C" w:rsidRPr="002C05E1">
        <w:rPr>
          <w:rFonts w:ascii="Arial" w:hAnsi="Arial" w:cs="Arial"/>
        </w:rPr>
        <w:t>a</w:t>
      </w:r>
      <w:r w:rsidR="00D26ED6" w:rsidRPr="002C05E1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67A95" w:rsidRPr="002C05E1" w:rsidTr="00685E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67A95" w:rsidRPr="002C05E1" w:rsidRDefault="002C05E1" w:rsidP="002C05E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C05E1">
              <w:rPr>
                <w:rFonts w:ascii="Arial" w:hAnsi="Arial" w:cs="Arial"/>
                <w:b/>
              </w:rPr>
              <w:lastRenderedPageBreak/>
              <w:t xml:space="preserve">Moje </w:t>
            </w:r>
            <w:proofErr w:type="spellStart"/>
            <w:r w:rsidRPr="002C05E1">
              <w:rPr>
                <w:rFonts w:ascii="Arial" w:hAnsi="Arial" w:cs="Arial"/>
                <w:b/>
              </w:rPr>
              <w:t>Bambino</w:t>
            </w:r>
            <w:proofErr w:type="spellEnd"/>
            <w:r w:rsidRPr="002C05E1">
              <w:rPr>
                <w:rFonts w:ascii="Arial" w:hAnsi="Arial" w:cs="Arial"/>
                <w:b/>
              </w:rPr>
              <w:t xml:space="preserve"> Sp. z o.o. </w:t>
            </w:r>
          </w:p>
          <w:p w:rsidR="00167A95" w:rsidRPr="002C05E1" w:rsidRDefault="00167A95" w:rsidP="002C05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5E1">
              <w:rPr>
                <w:rFonts w:ascii="Arial" w:hAnsi="Arial" w:cs="Arial"/>
                <w:bCs/>
              </w:rPr>
              <w:t>Graniczna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46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</w:p>
          <w:p w:rsidR="00167A95" w:rsidRPr="002C05E1" w:rsidRDefault="00167A95" w:rsidP="002C05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5E1">
              <w:rPr>
                <w:rFonts w:ascii="Arial" w:hAnsi="Arial" w:cs="Arial"/>
                <w:bCs/>
              </w:rPr>
              <w:t>93-428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Łódź</w:t>
            </w:r>
          </w:p>
          <w:p w:rsidR="00167A95" w:rsidRPr="002C05E1" w:rsidRDefault="00167A95" w:rsidP="002C05E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na:</w:t>
            </w:r>
          </w:p>
          <w:p w:rsidR="00167A95" w:rsidRPr="002C05E1" w:rsidRDefault="00167A95" w:rsidP="002C05E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 xml:space="preserve">Zadanie nr </w:t>
            </w:r>
            <w:r w:rsidRPr="002C05E1">
              <w:rPr>
                <w:rFonts w:ascii="Arial" w:hAnsi="Arial" w:cs="Arial"/>
              </w:rPr>
              <w:t>1</w:t>
            </w:r>
            <w:r w:rsidRPr="002C05E1">
              <w:rPr>
                <w:rFonts w:ascii="Arial" w:hAnsi="Arial" w:cs="Arial"/>
              </w:rPr>
              <w:t xml:space="preserve">: </w:t>
            </w:r>
            <w:r w:rsidRPr="002C05E1">
              <w:rPr>
                <w:rFonts w:ascii="Arial" w:hAnsi="Arial" w:cs="Arial"/>
              </w:rPr>
              <w:t>Dostawa stolików uczniowskich dla  Wydziału Elektrycznego Politechniki Częstochowskiej</w:t>
            </w:r>
            <w:r w:rsidRPr="002C05E1">
              <w:rPr>
                <w:rFonts w:ascii="Arial" w:hAnsi="Arial" w:cs="Arial"/>
              </w:rPr>
              <w:t xml:space="preserve"> za cenę brutto </w:t>
            </w:r>
            <w:r w:rsidRPr="002C05E1">
              <w:rPr>
                <w:rFonts w:ascii="Arial" w:hAnsi="Arial" w:cs="Arial"/>
                <w:b/>
              </w:rPr>
              <w:t>30 258.00 zł</w:t>
            </w:r>
            <w:r w:rsidRPr="002C05E1">
              <w:rPr>
                <w:rFonts w:ascii="Arial" w:hAnsi="Arial" w:cs="Arial"/>
                <w:bCs/>
              </w:rPr>
              <w:t>.</w:t>
            </w:r>
          </w:p>
          <w:p w:rsidR="00167A95" w:rsidRPr="002C05E1" w:rsidRDefault="00167A95" w:rsidP="002C05E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  <w:color w:val="000000"/>
              </w:rPr>
              <w:t>Uzasadnienie wyboru:</w:t>
            </w:r>
          </w:p>
          <w:p w:rsidR="00167A95" w:rsidRPr="002C05E1" w:rsidRDefault="00167A95" w:rsidP="002C05E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167A95" w:rsidRPr="002C05E1" w:rsidTr="00685E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67A95" w:rsidRPr="002C05E1" w:rsidRDefault="00167A95" w:rsidP="002C05E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C05E1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167A95" w:rsidRPr="002C05E1" w:rsidRDefault="00167A95" w:rsidP="002C05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5E1">
              <w:rPr>
                <w:rFonts w:ascii="Arial" w:hAnsi="Arial" w:cs="Arial"/>
                <w:bCs/>
              </w:rPr>
              <w:t>Białostocka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40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</w:p>
          <w:p w:rsidR="00167A95" w:rsidRPr="002C05E1" w:rsidRDefault="00167A95" w:rsidP="002C05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5E1">
              <w:rPr>
                <w:rFonts w:ascii="Arial" w:hAnsi="Arial" w:cs="Arial"/>
                <w:bCs/>
              </w:rPr>
              <w:t>42-202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Częstochowa</w:t>
            </w:r>
          </w:p>
          <w:p w:rsidR="00167A95" w:rsidRPr="002C05E1" w:rsidRDefault="00167A95" w:rsidP="002C05E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na:</w:t>
            </w:r>
          </w:p>
          <w:p w:rsidR="00167A95" w:rsidRPr="002C05E1" w:rsidRDefault="00167A95" w:rsidP="002C05E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 xml:space="preserve">Zadanie nr </w:t>
            </w:r>
            <w:r w:rsidRPr="002C05E1">
              <w:rPr>
                <w:rFonts w:ascii="Arial" w:hAnsi="Arial" w:cs="Arial"/>
              </w:rPr>
              <w:t>3</w:t>
            </w:r>
            <w:r w:rsidRPr="002C05E1">
              <w:rPr>
                <w:rFonts w:ascii="Arial" w:hAnsi="Arial" w:cs="Arial"/>
              </w:rPr>
              <w:t xml:space="preserve">: </w:t>
            </w:r>
            <w:r w:rsidRPr="002C05E1">
              <w:rPr>
                <w:rFonts w:ascii="Arial" w:hAnsi="Arial" w:cs="Arial"/>
              </w:rPr>
              <w:t xml:space="preserve">Dostawa mebli kuchennych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  <w:r w:rsidRPr="002C05E1">
              <w:rPr>
                <w:rFonts w:ascii="Arial" w:hAnsi="Arial" w:cs="Arial"/>
              </w:rPr>
              <w:t xml:space="preserve"> za cenę brutto </w:t>
            </w:r>
            <w:r w:rsidRPr="002C05E1">
              <w:rPr>
                <w:rFonts w:ascii="Arial" w:hAnsi="Arial" w:cs="Arial"/>
                <w:b/>
              </w:rPr>
              <w:t>7 134.00 zł</w:t>
            </w:r>
            <w:r w:rsidRPr="002C05E1">
              <w:rPr>
                <w:rFonts w:ascii="Arial" w:hAnsi="Arial" w:cs="Arial"/>
                <w:bCs/>
              </w:rPr>
              <w:t>.</w:t>
            </w:r>
          </w:p>
          <w:p w:rsidR="00167A95" w:rsidRPr="002C05E1" w:rsidRDefault="00167A95" w:rsidP="002C05E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  <w:color w:val="000000"/>
              </w:rPr>
              <w:t>Uzasadnienie wyboru:</w:t>
            </w:r>
          </w:p>
          <w:p w:rsidR="00167A95" w:rsidRPr="002C05E1" w:rsidRDefault="00167A95" w:rsidP="002C05E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167A95" w:rsidRPr="002C05E1" w:rsidTr="00685E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67A95" w:rsidRPr="002C05E1" w:rsidRDefault="00167A95" w:rsidP="002C05E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C05E1">
              <w:rPr>
                <w:rFonts w:ascii="Arial" w:hAnsi="Arial" w:cs="Arial"/>
                <w:b/>
              </w:rPr>
              <w:lastRenderedPageBreak/>
              <w:t>Przedsiębiorstwo Handlowo-Usługowe "BOSTO" S.C.</w:t>
            </w:r>
          </w:p>
          <w:p w:rsidR="00167A95" w:rsidRPr="002C05E1" w:rsidRDefault="00167A95" w:rsidP="002C05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5E1">
              <w:rPr>
                <w:rFonts w:ascii="Arial" w:hAnsi="Arial" w:cs="Arial"/>
                <w:bCs/>
              </w:rPr>
              <w:t>Białostocka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40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</w:p>
          <w:p w:rsidR="00167A95" w:rsidRPr="002C05E1" w:rsidRDefault="00167A95" w:rsidP="002C05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5E1">
              <w:rPr>
                <w:rFonts w:ascii="Arial" w:hAnsi="Arial" w:cs="Arial"/>
                <w:bCs/>
              </w:rPr>
              <w:t>42-202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Częstochowa</w:t>
            </w:r>
          </w:p>
          <w:p w:rsidR="00167A95" w:rsidRPr="002C05E1" w:rsidRDefault="00167A95" w:rsidP="002C05E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na:</w:t>
            </w:r>
          </w:p>
          <w:p w:rsidR="00167A95" w:rsidRPr="002C05E1" w:rsidRDefault="00167A95" w:rsidP="002C05E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 xml:space="preserve">Zadanie nr </w:t>
            </w:r>
            <w:r w:rsidRPr="002C05E1">
              <w:rPr>
                <w:rFonts w:ascii="Arial" w:hAnsi="Arial" w:cs="Arial"/>
              </w:rPr>
              <w:t>4</w:t>
            </w:r>
            <w:r w:rsidRPr="002C05E1">
              <w:rPr>
                <w:rFonts w:ascii="Arial" w:hAnsi="Arial" w:cs="Arial"/>
              </w:rPr>
              <w:t xml:space="preserve">: </w:t>
            </w:r>
            <w:r w:rsidRPr="002C05E1">
              <w:rPr>
                <w:rFonts w:ascii="Arial" w:hAnsi="Arial" w:cs="Arial"/>
              </w:rPr>
              <w:t xml:space="preserve">Dostawa mebli biurowych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  <w:r w:rsidRPr="002C05E1">
              <w:rPr>
                <w:rFonts w:ascii="Arial" w:hAnsi="Arial" w:cs="Arial"/>
              </w:rPr>
              <w:t xml:space="preserve"> za cenę brutto </w:t>
            </w:r>
            <w:r w:rsidRPr="002C05E1">
              <w:rPr>
                <w:rFonts w:ascii="Arial" w:hAnsi="Arial" w:cs="Arial"/>
                <w:b/>
              </w:rPr>
              <w:t>23 370.00 zł</w:t>
            </w:r>
            <w:r w:rsidRPr="002C05E1">
              <w:rPr>
                <w:rFonts w:ascii="Arial" w:hAnsi="Arial" w:cs="Arial"/>
                <w:bCs/>
              </w:rPr>
              <w:t>.</w:t>
            </w:r>
          </w:p>
          <w:p w:rsidR="00167A95" w:rsidRPr="002C05E1" w:rsidRDefault="00167A95" w:rsidP="002C05E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  <w:color w:val="000000"/>
              </w:rPr>
              <w:t>Uzasadnienie wyboru:</w:t>
            </w:r>
          </w:p>
          <w:p w:rsidR="00167A95" w:rsidRPr="002C05E1" w:rsidRDefault="00167A95" w:rsidP="002C05E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167A95" w:rsidRPr="002C05E1" w:rsidTr="00685E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67A95" w:rsidRPr="002C05E1" w:rsidRDefault="00167A95" w:rsidP="002C05E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C05E1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167A95" w:rsidRPr="002C05E1" w:rsidRDefault="00167A95" w:rsidP="002C05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5E1">
              <w:rPr>
                <w:rFonts w:ascii="Arial" w:hAnsi="Arial" w:cs="Arial"/>
                <w:bCs/>
              </w:rPr>
              <w:t>Białostocka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40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</w:p>
          <w:p w:rsidR="00167A95" w:rsidRPr="002C05E1" w:rsidRDefault="00167A95" w:rsidP="002C05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5E1">
              <w:rPr>
                <w:rFonts w:ascii="Arial" w:hAnsi="Arial" w:cs="Arial"/>
                <w:bCs/>
              </w:rPr>
              <w:t>42-202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Częstochowa</w:t>
            </w:r>
          </w:p>
          <w:p w:rsidR="00167A95" w:rsidRPr="002C05E1" w:rsidRDefault="00167A95" w:rsidP="002C05E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na:</w:t>
            </w:r>
          </w:p>
          <w:p w:rsidR="00167A95" w:rsidRPr="002C05E1" w:rsidRDefault="00167A95" w:rsidP="002C05E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 xml:space="preserve">Zadanie nr </w:t>
            </w:r>
            <w:r w:rsidRPr="002C05E1">
              <w:rPr>
                <w:rFonts w:ascii="Arial" w:hAnsi="Arial" w:cs="Arial"/>
              </w:rPr>
              <w:t>5</w:t>
            </w:r>
            <w:r w:rsidRPr="002C05E1">
              <w:rPr>
                <w:rFonts w:ascii="Arial" w:hAnsi="Arial" w:cs="Arial"/>
              </w:rPr>
              <w:t xml:space="preserve">: </w:t>
            </w:r>
            <w:r w:rsidRPr="002C05E1">
              <w:rPr>
                <w:rFonts w:ascii="Arial" w:hAnsi="Arial" w:cs="Arial"/>
              </w:rPr>
              <w:t>Dostawa mebli biurowych  do Biura Dziekana oraz mebli kuchennych do pokoju socjalnego dla Wydziału Zarządzania Politechniki Częstochowskiej</w:t>
            </w:r>
            <w:r w:rsidRPr="002C05E1">
              <w:rPr>
                <w:rFonts w:ascii="Arial" w:hAnsi="Arial" w:cs="Arial"/>
              </w:rPr>
              <w:t xml:space="preserve"> za cenę brutto </w:t>
            </w:r>
            <w:r w:rsidRPr="002C05E1">
              <w:rPr>
                <w:rFonts w:ascii="Arial" w:hAnsi="Arial" w:cs="Arial"/>
                <w:b/>
              </w:rPr>
              <w:t>31 980.00 zł</w:t>
            </w:r>
            <w:r w:rsidRPr="002C05E1">
              <w:rPr>
                <w:rFonts w:ascii="Arial" w:hAnsi="Arial" w:cs="Arial"/>
                <w:bCs/>
              </w:rPr>
              <w:t>.</w:t>
            </w:r>
          </w:p>
          <w:p w:rsidR="00167A95" w:rsidRPr="002C05E1" w:rsidRDefault="00167A95" w:rsidP="002C05E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  <w:color w:val="000000"/>
              </w:rPr>
              <w:t>Uzasadnienie wyboru:</w:t>
            </w:r>
          </w:p>
          <w:p w:rsidR="00167A95" w:rsidRPr="002C05E1" w:rsidRDefault="00167A95" w:rsidP="002C05E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- 93,94 pkt. Cena oferty mieści się w możliwościach finansowych Zamawiającego.</w:t>
            </w:r>
          </w:p>
        </w:tc>
      </w:tr>
      <w:tr w:rsidR="00167A95" w:rsidRPr="002C05E1" w:rsidTr="00685E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67A95" w:rsidRPr="002C05E1" w:rsidRDefault="00167A95" w:rsidP="002C05E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C05E1">
              <w:rPr>
                <w:rFonts w:ascii="Arial" w:hAnsi="Arial" w:cs="Arial"/>
                <w:b/>
              </w:rPr>
              <w:lastRenderedPageBreak/>
              <w:t>Przedsiębiorstwo Handlowo-Usługowe "BOSTO" S.C.</w:t>
            </w:r>
          </w:p>
          <w:p w:rsidR="00167A95" w:rsidRPr="002C05E1" w:rsidRDefault="00167A95" w:rsidP="002C05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5E1">
              <w:rPr>
                <w:rFonts w:ascii="Arial" w:hAnsi="Arial" w:cs="Arial"/>
                <w:bCs/>
              </w:rPr>
              <w:t>Białostocka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40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</w:p>
          <w:p w:rsidR="00167A95" w:rsidRPr="002C05E1" w:rsidRDefault="00167A95" w:rsidP="002C05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5E1">
              <w:rPr>
                <w:rFonts w:ascii="Arial" w:hAnsi="Arial" w:cs="Arial"/>
                <w:bCs/>
              </w:rPr>
              <w:t>42-202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Częstochowa</w:t>
            </w:r>
          </w:p>
          <w:p w:rsidR="00167A95" w:rsidRPr="002C05E1" w:rsidRDefault="00167A95" w:rsidP="002C05E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na:</w:t>
            </w:r>
          </w:p>
          <w:p w:rsidR="00167A95" w:rsidRPr="002C05E1" w:rsidRDefault="00167A95" w:rsidP="002C05E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 xml:space="preserve">Zadanie nr </w:t>
            </w:r>
            <w:r w:rsidRPr="002C05E1">
              <w:rPr>
                <w:rFonts w:ascii="Arial" w:hAnsi="Arial" w:cs="Arial"/>
              </w:rPr>
              <w:t>6</w:t>
            </w:r>
            <w:r w:rsidRPr="002C05E1">
              <w:rPr>
                <w:rFonts w:ascii="Arial" w:hAnsi="Arial" w:cs="Arial"/>
              </w:rPr>
              <w:t xml:space="preserve">: </w:t>
            </w:r>
            <w:r w:rsidRPr="002C05E1">
              <w:rPr>
                <w:rFonts w:ascii="Arial" w:hAnsi="Arial" w:cs="Arial"/>
              </w:rPr>
              <w:t>Dostawa mebli biurowych dla Katedry Inteligentnych Systemów Informatycznych Politechniki Częstochowskiej</w:t>
            </w:r>
            <w:r w:rsidRPr="002C05E1">
              <w:rPr>
                <w:rFonts w:ascii="Arial" w:hAnsi="Arial" w:cs="Arial"/>
              </w:rPr>
              <w:t xml:space="preserve"> za cenę brutto </w:t>
            </w:r>
            <w:r w:rsidRPr="002C05E1">
              <w:rPr>
                <w:rFonts w:ascii="Arial" w:hAnsi="Arial" w:cs="Arial"/>
                <w:b/>
              </w:rPr>
              <w:t>14 145.00 zł</w:t>
            </w:r>
            <w:r w:rsidRPr="002C05E1">
              <w:rPr>
                <w:rFonts w:ascii="Arial" w:hAnsi="Arial" w:cs="Arial"/>
                <w:bCs/>
              </w:rPr>
              <w:t>.</w:t>
            </w:r>
          </w:p>
          <w:p w:rsidR="00167A95" w:rsidRPr="002C05E1" w:rsidRDefault="00167A95" w:rsidP="002C05E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  <w:color w:val="000000"/>
              </w:rPr>
              <w:t>Uzasadnienie wyboru:</w:t>
            </w:r>
          </w:p>
          <w:p w:rsidR="00167A95" w:rsidRPr="002C05E1" w:rsidRDefault="00167A95" w:rsidP="002C05E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167A95" w:rsidRPr="002C05E1" w:rsidTr="00685E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67A95" w:rsidRPr="002C05E1" w:rsidRDefault="00167A95" w:rsidP="002C05E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C05E1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167A95" w:rsidRPr="002C05E1" w:rsidRDefault="00167A95" w:rsidP="002C05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5E1">
              <w:rPr>
                <w:rFonts w:ascii="Arial" w:hAnsi="Arial" w:cs="Arial"/>
                <w:bCs/>
              </w:rPr>
              <w:t>Białostocka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40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</w:p>
          <w:p w:rsidR="00167A95" w:rsidRPr="002C05E1" w:rsidRDefault="00167A95" w:rsidP="002C05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5E1">
              <w:rPr>
                <w:rFonts w:ascii="Arial" w:hAnsi="Arial" w:cs="Arial"/>
                <w:bCs/>
              </w:rPr>
              <w:t>42-202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Częstochowa</w:t>
            </w:r>
          </w:p>
          <w:p w:rsidR="00167A95" w:rsidRPr="002C05E1" w:rsidRDefault="00167A95" w:rsidP="002C05E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na:</w:t>
            </w:r>
          </w:p>
          <w:p w:rsidR="00167A95" w:rsidRPr="002C05E1" w:rsidRDefault="00167A95" w:rsidP="002C05E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 xml:space="preserve">Zadanie nr </w:t>
            </w:r>
            <w:r w:rsidRPr="002C05E1">
              <w:rPr>
                <w:rFonts w:ascii="Arial" w:hAnsi="Arial" w:cs="Arial"/>
              </w:rPr>
              <w:t>7</w:t>
            </w:r>
            <w:r w:rsidRPr="002C05E1">
              <w:rPr>
                <w:rFonts w:ascii="Arial" w:hAnsi="Arial" w:cs="Arial"/>
              </w:rPr>
              <w:t xml:space="preserve">: </w:t>
            </w:r>
            <w:r w:rsidRPr="002C05E1">
              <w:rPr>
                <w:rFonts w:ascii="Arial" w:hAnsi="Arial" w:cs="Arial"/>
              </w:rPr>
              <w:t>Dostawa foteli biurowych dla Wydziału Inżynierii Mechanicznej i Informatyki Wydziału Zarządzania</w:t>
            </w:r>
            <w:r w:rsidRPr="002C05E1">
              <w:rPr>
                <w:rFonts w:ascii="Arial" w:hAnsi="Arial" w:cs="Arial"/>
              </w:rPr>
              <w:t xml:space="preserve"> za cenę brutto </w:t>
            </w:r>
            <w:r w:rsidRPr="002C05E1">
              <w:rPr>
                <w:rFonts w:ascii="Arial" w:hAnsi="Arial" w:cs="Arial"/>
                <w:b/>
              </w:rPr>
              <w:t>3 198.00 zł</w:t>
            </w:r>
            <w:r w:rsidRPr="002C05E1">
              <w:rPr>
                <w:rFonts w:ascii="Arial" w:hAnsi="Arial" w:cs="Arial"/>
                <w:bCs/>
              </w:rPr>
              <w:t>.</w:t>
            </w:r>
          </w:p>
          <w:p w:rsidR="00167A95" w:rsidRPr="002C05E1" w:rsidRDefault="00167A95" w:rsidP="002C05E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  <w:color w:val="000000"/>
              </w:rPr>
              <w:t>Uzasadnienie wyboru:</w:t>
            </w:r>
          </w:p>
          <w:p w:rsidR="00167A95" w:rsidRPr="002C05E1" w:rsidRDefault="00167A95" w:rsidP="002C05E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167A95" w:rsidRPr="002C05E1" w:rsidTr="00685E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67A95" w:rsidRPr="002C05E1" w:rsidRDefault="00167A95" w:rsidP="002C05E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C05E1">
              <w:rPr>
                <w:rFonts w:ascii="Arial" w:hAnsi="Arial" w:cs="Arial"/>
                <w:b/>
              </w:rPr>
              <w:lastRenderedPageBreak/>
              <w:t>BENER MICHAŁ BENKA</w:t>
            </w:r>
          </w:p>
          <w:p w:rsidR="00167A95" w:rsidRPr="002C05E1" w:rsidRDefault="00167A95" w:rsidP="002C05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5E1">
              <w:rPr>
                <w:rFonts w:ascii="Arial" w:hAnsi="Arial" w:cs="Arial"/>
                <w:bCs/>
              </w:rPr>
              <w:t>WILEŃSKA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59B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/15</w:t>
            </w:r>
          </w:p>
          <w:p w:rsidR="00167A95" w:rsidRPr="002C05E1" w:rsidRDefault="00167A95" w:rsidP="002C05E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05E1">
              <w:rPr>
                <w:rFonts w:ascii="Arial" w:hAnsi="Arial" w:cs="Arial"/>
                <w:bCs/>
              </w:rPr>
              <w:t>80-215</w:t>
            </w:r>
            <w:r w:rsidRPr="002C05E1">
              <w:rPr>
                <w:rFonts w:ascii="Arial" w:hAnsi="Arial" w:cs="Arial"/>
                <w:bCs/>
              </w:rPr>
              <w:t xml:space="preserve"> </w:t>
            </w:r>
            <w:r w:rsidRPr="002C05E1">
              <w:rPr>
                <w:rFonts w:ascii="Arial" w:hAnsi="Arial" w:cs="Arial"/>
                <w:bCs/>
              </w:rPr>
              <w:t>GDAŃSK</w:t>
            </w:r>
          </w:p>
          <w:p w:rsidR="00167A95" w:rsidRPr="002C05E1" w:rsidRDefault="00167A95" w:rsidP="002C05E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na:</w:t>
            </w:r>
          </w:p>
          <w:p w:rsidR="00167A95" w:rsidRPr="002C05E1" w:rsidRDefault="00167A95" w:rsidP="002C05E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 xml:space="preserve">Zadanie nr </w:t>
            </w:r>
            <w:r w:rsidRPr="002C05E1">
              <w:rPr>
                <w:rFonts w:ascii="Arial" w:hAnsi="Arial" w:cs="Arial"/>
              </w:rPr>
              <w:t>8</w:t>
            </w:r>
            <w:r w:rsidRPr="002C05E1">
              <w:rPr>
                <w:rFonts w:ascii="Arial" w:hAnsi="Arial" w:cs="Arial"/>
              </w:rPr>
              <w:t xml:space="preserve">: </w:t>
            </w:r>
            <w:r w:rsidRPr="002C05E1">
              <w:rPr>
                <w:rFonts w:ascii="Arial" w:hAnsi="Arial" w:cs="Arial"/>
              </w:rPr>
              <w:t>Dostawa foteli biurowych dla Uczelnianego Centrum Informatycznego Politechniki Częstochowskiej</w:t>
            </w:r>
            <w:r w:rsidRPr="002C05E1">
              <w:rPr>
                <w:rFonts w:ascii="Arial" w:hAnsi="Arial" w:cs="Arial"/>
              </w:rPr>
              <w:t xml:space="preserve"> za cenę brutto </w:t>
            </w:r>
            <w:r w:rsidRPr="002C05E1">
              <w:rPr>
                <w:rFonts w:ascii="Arial" w:hAnsi="Arial" w:cs="Arial"/>
                <w:b/>
              </w:rPr>
              <w:t>8 782.20 zł</w:t>
            </w:r>
            <w:r w:rsidRPr="002C05E1">
              <w:rPr>
                <w:rFonts w:ascii="Arial" w:hAnsi="Arial" w:cs="Arial"/>
                <w:bCs/>
              </w:rPr>
              <w:t>.</w:t>
            </w:r>
          </w:p>
          <w:p w:rsidR="00167A95" w:rsidRPr="002C05E1" w:rsidRDefault="00167A95" w:rsidP="002C05E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  <w:color w:val="000000"/>
              </w:rPr>
              <w:t>Uzasadnienie wyboru:</w:t>
            </w:r>
          </w:p>
          <w:p w:rsidR="00167A95" w:rsidRPr="002C05E1" w:rsidRDefault="00167A95" w:rsidP="002C05E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2C05E1" w:rsidRDefault="00915B9E" w:rsidP="002C05E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C05E1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2C05E1" w:rsidTr="00596EA3">
        <w:tc>
          <w:tcPr>
            <w:tcW w:w="2169" w:type="dxa"/>
            <w:shd w:val="clear" w:color="auto" w:fill="F3F3F3"/>
          </w:tcPr>
          <w:p w:rsidR="00211A34" w:rsidRPr="002C05E1" w:rsidRDefault="00211A34" w:rsidP="002C05E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C05E1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C05E1" w:rsidRDefault="00211A34" w:rsidP="002C05E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C05E1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C05E1" w:rsidRDefault="00211A34" w:rsidP="002C05E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C05E1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C05E1" w:rsidRDefault="00211A34" w:rsidP="002C05E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2C05E1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1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BENER MICHAŁ BENKA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WILEŃSKA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59B/15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80-215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- 41.00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81,00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1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stolików uczniowskich dla  Wydziału Elektrycznego </w:t>
            </w:r>
            <w:r w:rsidRPr="002C05E1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lastRenderedPageBreak/>
              <w:t>Biuro Inżynieryjne DOT Tomasz Dubiecki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Lubomira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29/A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62-090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- 41.00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3 - Okres gwarancji  - </w:t>
            </w:r>
            <w:r w:rsidRPr="002C05E1">
              <w:rPr>
                <w:rFonts w:ascii="Arial" w:hAnsi="Arial" w:cs="Arial"/>
              </w:rPr>
              <w:lastRenderedPageBreak/>
              <w:t>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lastRenderedPageBreak/>
              <w:t xml:space="preserve">  81,00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1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Przedsiębiorstwo Remontowo - Usługowe "REMŚLUS" Bożena Łysek i Zbigniew Łysek s.c.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Kasprzaka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52/62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41-303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Dąbrowa Górnicza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1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2C05E1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 xml:space="preserve">Moje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Bambino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Sp. z o.o. 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Graniczna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46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93-428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- 60.00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100,00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1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FPN Kartuzy Witold Stec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Gdańska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41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83-300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Kartuzy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- 52.56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92,56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1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stolików uczniowskich dla  </w:t>
            </w:r>
            <w:r w:rsidRPr="002C05E1">
              <w:rPr>
                <w:rFonts w:ascii="Arial" w:hAnsi="Arial" w:cs="Arial"/>
              </w:rPr>
              <w:lastRenderedPageBreak/>
              <w:t>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C05E1"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Ordona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lastRenderedPageBreak/>
              <w:t>01-237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lastRenderedPageBreak/>
              <w:t>1 - Cena - 39.30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lastRenderedPageBreak/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lastRenderedPageBreak/>
              <w:t xml:space="preserve">  79,30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1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KS. BP. HERBERTA BEDNORZA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2A-6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40-384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- 27.33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67,33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1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ALNAG Barbara Wróbel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Księcia Józefa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54A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30-206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- 20.50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60,50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1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stolików uczniowskich dla  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GABI Spółka z ograniczoną odpowiedzialnością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Kościuszki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9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36-100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- 26.48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- 10.00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56,48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1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stolików uczniowskich dla  </w:t>
            </w:r>
            <w:r w:rsidRPr="002C05E1">
              <w:rPr>
                <w:rFonts w:ascii="Arial" w:hAnsi="Arial" w:cs="Arial"/>
              </w:rPr>
              <w:lastRenderedPageBreak/>
              <w:t>Wydziału Elektrycznego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lastRenderedPageBreak/>
              <w:t xml:space="preserve">Zaułek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Gliwicka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218E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lastRenderedPageBreak/>
              <w:t>40-860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lastRenderedPageBreak/>
              <w:t>1 - Cena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lastRenderedPageBreak/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kuchennych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Lubomira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29/A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62-090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- 34.80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74,80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kuchennych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Raz Dwa Paweł Kempa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Przechodnia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2/40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42-100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Kłobuck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- 58.98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2 - Okres gwarancji  - 13.33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72,31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kuchennych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Białostocka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40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42-202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- 60.00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100,00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lastRenderedPageBreak/>
              <w:t>3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kuchennych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GABI Spółka z ograniczoną odpowiedzialnością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Kościuszki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9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36-100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- 46.40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86,40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kuchennych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KS. BP. HERBERTA BEDNORZA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2A-6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40-384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- 34.80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74,80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kuchennych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C05E1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Ordona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01-237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- 12.00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52,00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kuchennych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</w:t>
            </w:r>
            <w:r w:rsidRPr="002C05E1">
              <w:rPr>
                <w:rFonts w:ascii="Arial" w:hAnsi="Arial" w:cs="Arial"/>
              </w:rPr>
              <w:lastRenderedPageBreak/>
              <w:t>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lastRenderedPageBreak/>
              <w:t xml:space="preserve">Zaułek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Gliwicka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218E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40-860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2 -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kuchennych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ALNAG Barbara Wróbel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Księcia Józefa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54A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30-206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2 -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biurowych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BENER MICHAŁ BENKA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WILEŃSKA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59B/15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80-215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- 55.98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95,98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biurowych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Lubomira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29/A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62-090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- 47.50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87,50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</w:t>
            </w:r>
            <w:r w:rsidRPr="002C05E1">
              <w:rPr>
                <w:rFonts w:ascii="Arial" w:hAnsi="Arial" w:cs="Arial"/>
              </w:rPr>
              <w:lastRenderedPageBreak/>
              <w:t xml:space="preserve">biurowych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lastRenderedPageBreak/>
              <w:t xml:space="preserve">Przedsiębiorstwo </w:t>
            </w:r>
            <w:r w:rsidRPr="002C05E1">
              <w:rPr>
                <w:rFonts w:ascii="Arial" w:hAnsi="Arial" w:cs="Arial"/>
                <w:b/>
                <w:bCs/>
              </w:rPr>
              <w:lastRenderedPageBreak/>
              <w:t>Handlowo-Usługowe "BOSTO" S.C.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Białostocka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40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42-202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lastRenderedPageBreak/>
              <w:t>1 - Cena - 60.00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lastRenderedPageBreak/>
              <w:t>2 - Okres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biurowych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GABI Spółka z ograniczoną odpowiedzialnością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Kościuszki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9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36-100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- 49.23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89,23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biurowych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ALNAG Barbara Wróbel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Księcia Józefa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54A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30-206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- 44.83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84,83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biurowych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</w:t>
            </w:r>
            <w:r w:rsidRPr="002C05E1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C05E1"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Ordona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01-237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- 20.61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2 - Okres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60,61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biurowych do Laboratorium </w:t>
            </w:r>
            <w:proofErr w:type="spellStart"/>
            <w:r w:rsidRPr="002C05E1">
              <w:rPr>
                <w:rFonts w:ascii="Arial" w:hAnsi="Arial" w:cs="Arial"/>
              </w:rPr>
              <w:t>Preinkubacji</w:t>
            </w:r>
            <w:proofErr w:type="spellEnd"/>
            <w:r w:rsidRPr="002C05E1">
              <w:rPr>
                <w:rFonts w:ascii="Arial" w:hAnsi="Arial" w:cs="Arial"/>
              </w:rPr>
              <w:t xml:space="preserve">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 xml:space="preserve">Zaułek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Gliwicka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218E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40-860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2 -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5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mebli biurowych  do Biura Dziekana oraz mebli kuchennych do pokoju socjalnego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Lubomira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29/A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62-090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- 28.05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68,05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5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biurowych  do Biura Dziekana oraz mebli kuchennych do pokoju socjalnego dla Wydziału Zarządzania Politechniki </w:t>
            </w:r>
            <w:r w:rsidRPr="002C05E1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lastRenderedPageBreak/>
              <w:t>Przedsiębiorstwo Handlowo-Usługowe "BOSTO" S.C.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Białostocka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40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42-202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- 53.94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93,94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5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mebli biurowych  do Biura Dziekana oraz mebli kuchennych do pokoju socjalnego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KS. BP. HERBERTA BEDNORZA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2A-6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40-384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- 51.18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91,18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5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mebli biurowych  do Biura Dziekana oraz mebli kuchennych do pokoju socjalnego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ALNAG Barbara Wróbel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Księcia Józefa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54A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30-206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- 49.91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89,91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5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biurowych  do Biura Dziekana oraz mebli kuchennych do pokoju socjalnego dla Wydziału Zarządzania </w:t>
            </w:r>
            <w:r w:rsidRPr="002C05E1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lastRenderedPageBreak/>
              <w:t>GABI Spółka z ograniczoną odpowiedzialnością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Kościuszki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9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36-100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- 60.00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80,00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5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mebli biurowych  do Biura Dziekana oraz mebli kuchennych do pokoju socjalnego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 xml:space="preserve">FHU ANEX Wiesław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Stanuszek</w:t>
            </w:r>
            <w:proofErr w:type="spellEnd"/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Braci Żmudów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35 B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33-100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Tarnów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- 56.41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- 10.00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- 13.33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79,74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5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mebli biurowych  do Biura Dziekana oraz mebli kuchennych do pokoju socjalnego dla Wydziału 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C05E1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Ordona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01-237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- 29.49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69,49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5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biurowych  do Biura Dziekana oraz mebli kuchennych do pokoju socjalnego dla Wydziału </w:t>
            </w:r>
            <w:r w:rsidRPr="002C05E1">
              <w:rPr>
                <w:rFonts w:ascii="Arial" w:hAnsi="Arial" w:cs="Arial"/>
              </w:rPr>
              <w:lastRenderedPageBreak/>
              <w:t>Zarządzania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lastRenderedPageBreak/>
              <w:t xml:space="preserve">Zaułek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Gliwicka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218E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40-860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mebli biurowych dla Katedry Inteligentnych Systemów Informatycznych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Biuro Inżynieryjne DOT Tomasz Dubiecki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Lubomira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29/A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62-090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- 57.50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97,50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mebli biurowych dla Katedry Inteligentnych Systemów Informatycznych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BENER MICHAŁ BENKA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WILEŃSKA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59B/15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80-215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- 47.52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87,52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mebli biurowych dla Katedry Inteligentnych Systemów Informatycznych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Raz Dwa Paweł Kempa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Przechodnia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2/40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42-100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Kłobuck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- 40.09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- 6.67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46,76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</w:t>
            </w:r>
            <w:r w:rsidRPr="002C05E1">
              <w:rPr>
                <w:rFonts w:ascii="Arial" w:hAnsi="Arial" w:cs="Arial"/>
              </w:rPr>
              <w:lastRenderedPageBreak/>
              <w:t>biurowych dla Katedry Inteligentnych Systemów Informatycznych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lastRenderedPageBreak/>
              <w:t xml:space="preserve">Przedsiębiorstwo </w:t>
            </w:r>
            <w:r w:rsidRPr="002C05E1">
              <w:rPr>
                <w:rFonts w:ascii="Arial" w:hAnsi="Arial" w:cs="Arial"/>
                <w:b/>
                <w:bCs/>
              </w:rPr>
              <w:lastRenderedPageBreak/>
              <w:t>Handlowo-Usługowe "BOSTO" S.C.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Białostocka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40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42-202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lastRenderedPageBreak/>
              <w:t>1 - Cena - 60.00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lastRenderedPageBreak/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mebli biurowych dla Katedry Inteligentnych Systemów Informatycznych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KS. BP. HERBERTA BEDNORZA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2A-6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40-384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- 43.13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83,13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mebli biurowych dla Katedry Inteligentnych Systemów Informatycznych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GABI Spółka z ograniczoną odpowiedzialnością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Kościuszki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9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36-100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Kolbuszowa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- 51.02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71,02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mebli biurowych dla Katedry Inteligentnych Systemów Informatycznych </w:t>
            </w:r>
            <w:r w:rsidRPr="002C05E1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lastRenderedPageBreak/>
              <w:t>ALNAG Barbara Wróbel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Księcia Józefa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54A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30-206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- 26.85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66,85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mebli biurowych dla Katedry Inteligentnych Systemów Informatycznych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C05E1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Ordona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01-237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- 23.55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63,55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mebli biurowych dla Katedry Inteligentnych Systemów Informatycznych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 xml:space="preserve">FHU ANEX Wiesław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Stanuszek</w:t>
            </w:r>
            <w:proofErr w:type="spellEnd"/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Braci Żmudów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35 B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33-100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Tarnów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- 36.88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- 10.00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- 13.33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60,21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mebli biurowych dla Katedry Inteligentnych Systemów Informatycznych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 xml:space="preserve">Zaułek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Gliwicka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218E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40-860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7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foteli biurowych dla </w:t>
            </w:r>
            <w:r w:rsidRPr="002C05E1">
              <w:rPr>
                <w:rFonts w:ascii="Arial" w:hAnsi="Arial" w:cs="Arial"/>
              </w:rPr>
              <w:lastRenderedPageBreak/>
              <w:t>Wydziału Inżynierii Mechanicznej i Informatyki Wydziału Zarządzania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lastRenderedPageBreak/>
              <w:t>Biuro Inżynieryjne DOT Tomasz Dubiecki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lastRenderedPageBreak/>
              <w:t>Lubomira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29/A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62-090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lastRenderedPageBreak/>
              <w:t>1 - Cena - 15.60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 xml:space="preserve">2 - Termin realizacji - </w:t>
            </w:r>
            <w:r w:rsidRPr="002C05E1">
              <w:rPr>
                <w:rFonts w:ascii="Arial" w:hAnsi="Arial" w:cs="Arial"/>
              </w:rPr>
              <w:lastRenderedPageBreak/>
              <w:t>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lastRenderedPageBreak/>
              <w:t xml:space="preserve">  55,60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7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foteli biurowych dla Wydziału Inżynierii Mechanicznej i Informatyki Wydziału Zarządzania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Białostocka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40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42-202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- 60.00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100,00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7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foteli biurowych dla Wydziału Inżynierii Mechanicznej i Informatyki Wydziału Zarządzania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KS. BP. HERBERTA BEDNORZA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2A-6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40-384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- 31.20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71,20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7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foteli biurowych dla Wydziału Inżynierii Mechanicznej i Informatyki Wydziału </w:t>
            </w:r>
            <w:r w:rsidRPr="002C05E1">
              <w:rPr>
                <w:rFonts w:ascii="Arial" w:hAnsi="Arial" w:cs="Arial"/>
              </w:rPr>
              <w:lastRenderedPageBreak/>
              <w:t>Zarządzania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C05E1">
              <w:rPr>
                <w:rFonts w:ascii="Arial" w:hAnsi="Arial" w:cs="Arial"/>
                <w:b/>
                <w:bCs/>
              </w:rPr>
              <w:lastRenderedPageBreak/>
              <w:t>Tronus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Ordona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01-237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- 22.29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62,29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7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foteli biurowych dla Wydziału Inżynierii Mechanicznej i Informatyki Wydziału Zarządzania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 xml:space="preserve">Zaułek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Gliwicka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218E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40-860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7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foteli biurowych dla Wydziału Inżynierii Mechanicznej i Informatyki Wydziału Zarządzania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ALNAG Barbara Wróbel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Księcia Józefa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54A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30-206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8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foteli biurowych dla Uczelnianego Centrum Informatycznego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BENER MICHAŁ BENKA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WILEŃSKA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59B/15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80-215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- 60.00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100,00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8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foteli biurowych dla Uczelnianego Centrum </w:t>
            </w:r>
            <w:r w:rsidRPr="002C05E1">
              <w:rPr>
                <w:rFonts w:ascii="Arial" w:hAnsi="Arial" w:cs="Arial"/>
              </w:rPr>
              <w:lastRenderedPageBreak/>
              <w:t>Informatycznego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lastRenderedPageBreak/>
              <w:t>Biuro Inżynieryjne DOT Tomasz Dubiecki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Lubomira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29/A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62-090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3 - Okres gwarancji  - </w:t>
            </w:r>
            <w:r w:rsidRPr="002C05E1">
              <w:rPr>
                <w:rFonts w:ascii="Arial" w:hAnsi="Arial" w:cs="Arial"/>
              </w:rPr>
              <w:lastRenderedPageBreak/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8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foteli biurowych dla Uczelnianego Centrum Informatycznego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Przedsiębiorstwo Handlowo-Usługowe "BOSTO" S.C.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Białostocka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40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42-202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- 43.71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83,71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8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foteli biurowych dla Uczelnianego Centrum Informatycznego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KS. BP. HERBERTA BEDNORZA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2A-6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40-384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- 40.80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80,80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8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>Dostawa foteli biurowych dla Uczelnianego Centrum Informatycznego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C05E1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Ordona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2a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01-237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- 31.89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- 20.00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3 - Okres gwarancji 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  71,89</w:t>
            </w:r>
          </w:p>
        </w:tc>
      </w:tr>
      <w:tr w:rsidR="00167A95" w:rsidRPr="002C05E1" w:rsidTr="00685E0F">
        <w:tc>
          <w:tcPr>
            <w:tcW w:w="2169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8</w:t>
            </w:r>
            <w:r w:rsidRPr="002C05E1">
              <w:rPr>
                <w:rFonts w:ascii="Arial" w:hAnsi="Arial" w:cs="Arial"/>
              </w:rPr>
              <w:t xml:space="preserve"> - </w:t>
            </w:r>
            <w:r w:rsidRPr="002C05E1">
              <w:rPr>
                <w:rFonts w:ascii="Arial" w:hAnsi="Arial" w:cs="Arial"/>
              </w:rPr>
              <w:t xml:space="preserve">Dostawa foteli biurowych dla Uczelnianego Centrum </w:t>
            </w:r>
            <w:r w:rsidRPr="002C05E1">
              <w:rPr>
                <w:rFonts w:ascii="Arial" w:hAnsi="Arial" w:cs="Arial"/>
              </w:rPr>
              <w:lastRenderedPageBreak/>
              <w:t>Informatycznego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2C05E1">
              <w:rPr>
                <w:rFonts w:ascii="Arial" w:hAnsi="Arial" w:cs="Arial"/>
                <w:b/>
                <w:bCs/>
              </w:rPr>
              <w:lastRenderedPageBreak/>
              <w:t xml:space="preserve">Zaułek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Dizajnu</w:t>
            </w:r>
            <w:proofErr w:type="spellEnd"/>
            <w:r w:rsidRPr="002C05E1">
              <w:rPr>
                <w:rFonts w:ascii="Arial" w:hAnsi="Arial" w:cs="Arial"/>
                <w:b/>
                <w:bCs/>
              </w:rPr>
              <w:t xml:space="preserve"> Marta </w:t>
            </w:r>
            <w:proofErr w:type="spellStart"/>
            <w:r w:rsidRPr="002C05E1">
              <w:rPr>
                <w:rFonts w:ascii="Arial" w:hAnsi="Arial" w:cs="Arial"/>
                <w:b/>
                <w:bCs/>
              </w:rPr>
              <w:t>Szlapa</w:t>
            </w:r>
            <w:proofErr w:type="spellEnd"/>
          </w:p>
          <w:p w:rsidR="00167A95" w:rsidRPr="002C05E1" w:rsidRDefault="00167A95" w:rsidP="002C05E1">
            <w:pPr>
              <w:spacing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Gliwicka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218E</w:t>
            </w:r>
          </w:p>
          <w:p w:rsidR="00167A95" w:rsidRPr="002C05E1" w:rsidRDefault="00167A95" w:rsidP="002C05E1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>40-860</w:t>
            </w:r>
            <w:r w:rsidRPr="002C05E1">
              <w:rPr>
                <w:rFonts w:ascii="Arial" w:hAnsi="Arial" w:cs="Arial"/>
              </w:rPr>
              <w:t xml:space="preserve"> </w:t>
            </w:r>
            <w:r w:rsidRPr="002C05E1">
              <w:rPr>
                <w:rFonts w:ascii="Arial" w:hAnsi="Arial" w:cs="Arial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1 - Cena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</w:rPr>
            </w:pPr>
            <w:r w:rsidRPr="002C05E1">
              <w:rPr>
                <w:rFonts w:ascii="Arial" w:hAnsi="Arial" w:cs="Arial"/>
              </w:rPr>
              <w:t>2 - Termin realizacji - 0.00</w:t>
            </w:r>
          </w:p>
          <w:p w:rsidR="00167A95" w:rsidRPr="002C05E1" w:rsidRDefault="00167A95" w:rsidP="002C05E1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t xml:space="preserve">3 - Okres gwarancji  - </w:t>
            </w:r>
            <w:r w:rsidRPr="002C05E1">
              <w:rPr>
                <w:rFonts w:ascii="Arial" w:hAnsi="Arial" w:cs="Arial"/>
              </w:rPr>
              <w:lastRenderedPageBreak/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7A95" w:rsidRPr="002C05E1" w:rsidRDefault="00167A95" w:rsidP="002C05E1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05E1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</w:tbl>
    <w:p w:rsidR="008642B3" w:rsidRPr="002C05E1" w:rsidRDefault="008642B3" w:rsidP="002C05E1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  <w:bookmarkStart w:id="1" w:name="_GoBack"/>
      <w:bookmarkEnd w:id="0"/>
      <w:bookmarkEnd w:id="1"/>
    </w:p>
    <w:sectPr w:rsidR="008642B3" w:rsidRPr="002C05E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225" w:rsidRDefault="00E01225">
      <w:r>
        <w:separator/>
      </w:r>
    </w:p>
  </w:endnote>
  <w:endnote w:type="continuationSeparator" w:id="0">
    <w:p w:rsidR="00E01225" w:rsidRDefault="00E01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5E1" w:rsidRPr="002C05E1" w:rsidRDefault="002C05E1" w:rsidP="002C05E1">
    <w:pPr>
      <w:spacing w:line="276" w:lineRule="auto"/>
      <w:rPr>
        <w:rFonts w:ascii="Roboto" w:hAnsi="Roboto"/>
        <w:b/>
        <w:bCs/>
        <w:sz w:val="22"/>
        <w:szCs w:val="18"/>
      </w:rPr>
    </w:pPr>
    <w:r w:rsidRPr="002C05E1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2C05E1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2C05E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C05E1" w:rsidRPr="002C05E1" w:rsidTr="00685E0F">
      <w:tc>
        <w:tcPr>
          <w:tcW w:w="0" w:type="auto"/>
          <w:shd w:val="clear" w:color="auto" w:fill="auto"/>
          <w:vAlign w:val="center"/>
        </w:tcPr>
        <w:p w:rsidR="002C05E1" w:rsidRPr="002C05E1" w:rsidRDefault="002C05E1" w:rsidP="002C05E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C05E1" w:rsidRPr="002C05E1" w:rsidRDefault="002C05E1" w:rsidP="002C05E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C05E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C05E1" w:rsidRPr="002C05E1" w:rsidRDefault="002C05E1" w:rsidP="002C05E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C05E1" w:rsidRPr="002C05E1" w:rsidRDefault="002C05E1" w:rsidP="002C05E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C05E1" w:rsidRPr="002C05E1" w:rsidRDefault="002C05E1" w:rsidP="002C05E1">
    <w:pPr>
      <w:spacing w:line="276" w:lineRule="auto"/>
      <w:rPr>
        <w:rFonts w:ascii="Roboto" w:hAnsi="Roboto"/>
        <w:b/>
        <w:bCs/>
      </w:rPr>
    </w:pPr>
    <w:r w:rsidRPr="002C05E1">
      <w:rPr>
        <w:rFonts w:ascii="Roboto" w:hAnsi="Roboto"/>
        <w:b/>
        <w:bCs/>
        <w:szCs w:val="18"/>
      </w:rPr>
      <w:t>Kanclerz Politechniki Częstochowskiej</w:t>
    </w:r>
  </w:p>
  <w:p w:rsidR="002C05E1" w:rsidRPr="002C05E1" w:rsidRDefault="002C05E1" w:rsidP="002C05E1">
    <w:pPr>
      <w:spacing w:line="276" w:lineRule="auto"/>
      <w:rPr>
        <w:rFonts w:ascii="Roboto" w:hAnsi="Roboto"/>
      </w:rPr>
    </w:pPr>
    <w:r w:rsidRPr="002C05E1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2C05E1">
      <w:rPr>
        <w:rFonts w:ascii="Roboto" w:hAnsi="Roboto"/>
      </w:rPr>
      <w:t>ul. Gen. J.H. Dąbrowskiego 69, 42-201 Częstochowa</w:t>
    </w:r>
  </w:p>
  <w:p w:rsidR="002C05E1" w:rsidRPr="002C05E1" w:rsidRDefault="002C05E1" w:rsidP="002C05E1">
    <w:pPr>
      <w:spacing w:line="276" w:lineRule="auto"/>
      <w:rPr>
        <w:rFonts w:ascii="Arial" w:hAnsi="Arial"/>
        <w:noProof/>
      </w:rPr>
    </w:pPr>
    <w:r w:rsidRPr="002C05E1">
      <w:rPr>
        <w:rFonts w:ascii="Roboto" w:hAnsi="Roboto"/>
      </w:rPr>
      <w:t>tel. +48 34 325 02 56, e-mail: kanclerz@pcz.pl</w:t>
    </w:r>
  </w:p>
  <w:p w:rsidR="000C1E6F" w:rsidRDefault="002C05E1" w:rsidP="002C05E1">
    <w:pPr>
      <w:rPr>
        <w:rFonts w:ascii="Arial" w:hAnsi="Arial"/>
        <w:sz w:val="18"/>
        <w:szCs w:val="18"/>
      </w:rPr>
    </w:pPr>
    <w:r w:rsidRPr="002C05E1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225" w:rsidRDefault="00E01225">
      <w:r>
        <w:separator/>
      </w:r>
    </w:p>
  </w:footnote>
  <w:footnote w:type="continuationSeparator" w:id="0">
    <w:p w:rsidR="00E01225" w:rsidRDefault="00E01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5E1" w:rsidRPr="002C05E1" w:rsidRDefault="002C05E1" w:rsidP="002C05E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C05E1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2C05E1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C05E1" w:rsidRPr="002C05E1" w:rsidRDefault="002C05E1" w:rsidP="002C05E1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1225"/>
    <w:rsid w:val="00022322"/>
    <w:rsid w:val="00042497"/>
    <w:rsid w:val="000C1E6F"/>
    <w:rsid w:val="000E4E56"/>
    <w:rsid w:val="00167A95"/>
    <w:rsid w:val="001A1468"/>
    <w:rsid w:val="001B7815"/>
    <w:rsid w:val="00211A34"/>
    <w:rsid w:val="002B1E4F"/>
    <w:rsid w:val="002B6761"/>
    <w:rsid w:val="002C05E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0122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A8285E7"/>
  <w15:chartTrackingRefBased/>
  <w15:docId w15:val="{70B87742-F902-40B9-AFFC-F5221CB22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21</Pages>
  <Words>2704</Words>
  <Characters>15777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2023-02-02T11:39:00Z</dcterms:created>
  <dcterms:modified xsi:type="dcterms:W3CDTF">2023-02-02T11:39:00Z</dcterms:modified>
</cp:coreProperties>
</file>