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76071" w:rsidRPr="00176071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176071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76071">
        <w:rPr>
          <w:rFonts w:ascii="Arial" w:hAnsi="Arial" w:cs="Arial"/>
        </w:rPr>
        <w:t>Politechnika Częstochowska</w:t>
      </w:r>
    </w:p>
    <w:p w:rsidR="006676AE" w:rsidRPr="0012157F" w:rsidRDefault="00176071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76071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176071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176071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76071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176071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76071" w:rsidRPr="0012157F" w:rsidTr="005B3CC6">
        <w:tc>
          <w:tcPr>
            <w:tcW w:w="9104" w:type="dxa"/>
            <w:shd w:val="clear" w:color="auto" w:fill="D9D9D9"/>
          </w:tcPr>
          <w:p w:rsidR="00176071" w:rsidRPr="0012157F" w:rsidRDefault="00176071" w:rsidP="005B3CC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76071" w:rsidRPr="0012157F" w:rsidRDefault="00176071" w:rsidP="005B3CC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76071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176071" w:rsidRPr="00612283" w:rsidRDefault="00176071" w:rsidP="005B3CC6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176071" w:rsidRPr="0012157F" w:rsidRDefault="00176071" w:rsidP="005B3CC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176071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76071">
        <w:rPr>
          <w:rFonts w:ascii="Arial" w:hAnsi="Arial" w:cs="Arial"/>
          <w:b/>
          <w:sz w:val="24"/>
          <w:szCs w:val="24"/>
        </w:rPr>
        <w:t>Dostawa  młota  Charpy'ego do wyznaczania udarności tworzyw sztucznych z wyposażeniem  dla Wydziału Inżynierii Mechanicznej i Informatyki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76071" w:rsidRPr="00176071">
        <w:rPr>
          <w:rFonts w:ascii="Arial" w:hAnsi="Arial" w:cs="Arial"/>
          <w:b/>
          <w:sz w:val="24"/>
          <w:szCs w:val="24"/>
        </w:rPr>
        <w:t>RK.NZ.261.5.2023.AR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76071" w:rsidRPr="00176071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27B" w:rsidRDefault="0046727B" w:rsidP="0038231F">
      <w:pPr>
        <w:spacing w:after="0" w:line="240" w:lineRule="auto"/>
      </w:pPr>
      <w:r>
        <w:separator/>
      </w:r>
    </w:p>
  </w:endnote>
  <w:endnote w:type="continuationSeparator" w:id="0">
    <w:p w:rsidR="0046727B" w:rsidRDefault="004672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071" w:rsidRDefault="001760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B076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B076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071" w:rsidRDefault="001760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27B" w:rsidRDefault="0046727B" w:rsidP="0038231F">
      <w:pPr>
        <w:spacing w:after="0" w:line="240" w:lineRule="auto"/>
      </w:pPr>
      <w:r>
        <w:separator/>
      </w:r>
    </w:p>
  </w:footnote>
  <w:footnote w:type="continuationSeparator" w:id="0">
    <w:p w:rsidR="0046727B" w:rsidRDefault="0046727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071" w:rsidRDefault="001760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071" w:rsidRDefault="001760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071" w:rsidRDefault="001760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727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6071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6727B"/>
    <w:rsid w:val="004761C6"/>
    <w:rsid w:val="0047664E"/>
    <w:rsid w:val="00476E7D"/>
    <w:rsid w:val="00482F6E"/>
    <w:rsid w:val="00484F88"/>
    <w:rsid w:val="004B076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E604D6A-9AA4-46A4-B021-470C1B96F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3203C8-816C-4EBA-88B0-5079C5E6F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2023-01-25T11:30:00Z</dcterms:created>
  <dcterms:modified xsi:type="dcterms:W3CDTF">2023-01-25T11:30:00Z</dcterms:modified>
</cp:coreProperties>
</file>