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15BFD" w:rsidRPr="00E15BFD">
        <w:rPr>
          <w:rFonts w:ascii="Arial" w:hAnsi="Arial" w:cs="Arial"/>
          <w:bCs/>
          <w:i w:val="0"/>
          <w:szCs w:val="24"/>
        </w:rPr>
        <w:t>4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E15BFD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E15BFD">
        <w:rPr>
          <w:rFonts w:ascii="Arial" w:hAnsi="Arial" w:cs="Arial"/>
        </w:rPr>
        <w:t>Politechnika Częstochowska</w:t>
      </w:r>
    </w:p>
    <w:p w:rsidR="006676AE" w:rsidRPr="0012157F" w:rsidRDefault="00E15BFD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E15BFD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E15BFD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E15BFD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E15BFD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E15BFD">
        <w:rPr>
          <w:rFonts w:ascii="Arial" w:hAnsi="Arial" w:cs="Arial"/>
        </w:rPr>
        <w:t>Częstochowa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15BFD" w:rsidRPr="0012157F" w:rsidTr="004E5AFB">
        <w:tc>
          <w:tcPr>
            <w:tcW w:w="9104" w:type="dxa"/>
            <w:shd w:val="clear" w:color="auto" w:fill="D9D9D9"/>
          </w:tcPr>
          <w:p w:rsidR="00E15BFD" w:rsidRPr="0012157F" w:rsidRDefault="00E15BFD" w:rsidP="004E5AF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E15BFD" w:rsidRPr="00094F76" w:rsidRDefault="00E15BFD" w:rsidP="004E5AF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15BFD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E15BFD" w:rsidRPr="0017574D" w:rsidRDefault="00E15BFD" w:rsidP="004E5AF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E15BFD" w:rsidRDefault="00E15BFD" w:rsidP="004E5AF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E15BFD" w:rsidRPr="002C3302" w:rsidRDefault="00E15BFD" w:rsidP="004E5AF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E15BFD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15BFD">
        <w:rPr>
          <w:rFonts w:ascii="Arial" w:hAnsi="Arial" w:cs="Arial"/>
          <w:b/>
          <w:sz w:val="24"/>
          <w:szCs w:val="24"/>
        </w:rPr>
        <w:t>Laptop dla Wydziału Elektrycznego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15BFD" w:rsidRPr="00E15BFD">
        <w:rPr>
          <w:rFonts w:ascii="Arial" w:hAnsi="Arial" w:cs="Arial"/>
          <w:b/>
          <w:sz w:val="24"/>
          <w:szCs w:val="24"/>
        </w:rPr>
        <w:t>RK-NZ.261.108.2022.JP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15BFD" w:rsidRPr="00E15BFD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7C6" w:rsidRDefault="001807C6" w:rsidP="0038231F">
      <w:pPr>
        <w:spacing w:after="0" w:line="240" w:lineRule="auto"/>
      </w:pPr>
      <w:r>
        <w:separator/>
      </w:r>
    </w:p>
  </w:endnote>
  <w:endnote w:type="continuationSeparator" w:id="0">
    <w:p w:rsidR="001807C6" w:rsidRDefault="001807C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BFD" w:rsidRDefault="00E15B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24E4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24E4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BFD" w:rsidRDefault="00E15B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7C6" w:rsidRDefault="001807C6" w:rsidP="0038231F">
      <w:pPr>
        <w:spacing w:after="0" w:line="240" w:lineRule="auto"/>
      </w:pPr>
      <w:r>
        <w:separator/>
      </w:r>
    </w:p>
  </w:footnote>
  <w:footnote w:type="continuationSeparator" w:id="0">
    <w:p w:rsidR="001807C6" w:rsidRDefault="001807C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BFD" w:rsidRDefault="00E15B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BFD" w:rsidRDefault="00E15B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BFD" w:rsidRDefault="00E15B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07C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07C6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24E43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15BFD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A9A84C9-13CD-415C-B541-90A27FD86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CAAB99-C5F9-4CC3-A8DF-24F896B6C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362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2022-12-29T09:03:00Z</cp:lastPrinted>
  <dcterms:created xsi:type="dcterms:W3CDTF">2022-12-29T09:03:00Z</dcterms:created>
  <dcterms:modified xsi:type="dcterms:W3CDTF">2022-12-29T09:03:00Z</dcterms:modified>
</cp:coreProperties>
</file>