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F2151" w:rsidRPr="004F2151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F2151" w:rsidRPr="004F2151">
        <w:rPr>
          <w:rFonts w:ascii="Arial" w:hAnsi="Arial" w:cs="Arial"/>
          <w:b/>
          <w:sz w:val="24"/>
          <w:szCs w:val="24"/>
        </w:rPr>
        <w:t>RK-NZ.261.108.2022.JP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2151" w:rsidRPr="004F2151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2151" w:rsidRPr="004F2151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4F2151" w:rsidRPr="004F2151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2151" w:rsidRPr="004F2151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4F2151" w:rsidRPr="004F215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2151" w:rsidRPr="0012157F" w:rsidTr="004E5AFB">
        <w:tc>
          <w:tcPr>
            <w:tcW w:w="9104" w:type="dxa"/>
            <w:shd w:val="clear" w:color="auto" w:fill="D9D9D9"/>
          </w:tcPr>
          <w:p w:rsidR="004F2151" w:rsidRPr="0012157F" w:rsidRDefault="004F2151" w:rsidP="004E5A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F2151" w:rsidRDefault="004F2151" w:rsidP="004E5A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F215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F2151" w:rsidRPr="00C86421" w:rsidRDefault="004F2151" w:rsidP="004E5A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F2151" w:rsidRDefault="004F2151" w:rsidP="004E5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F2151" w:rsidRPr="00C86421" w:rsidRDefault="004F2151" w:rsidP="004E5A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F215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F2151">
        <w:rPr>
          <w:rFonts w:ascii="Arial" w:hAnsi="Arial" w:cs="Arial"/>
          <w:b/>
          <w:sz w:val="24"/>
          <w:szCs w:val="24"/>
        </w:rPr>
        <w:t>Laptop dla Wydziału Elektrycznego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2151" w:rsidRPr="004F215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0CA" w:rsidRDefault="000560CA" w:rsidP="0038231F">
      <w:pPr>
        <w:spacing w:after="0" w:line="240" w:lineRule="auto"/>
      </w:pPr>
      <w:r>
        <w:separator/>
      </w:r>
    </w:p>
  </w:endnote>
  <w:endnote w:type="continuationSeparator" w:id="0">
    <w:p w:rsidR="000560CA" w:rsidRDefault="000560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51" w:rsidRDefault="004F2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21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215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51" w:rsidRDefault="004F2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0CA" w:rsidRDefault="000560CA" w:rsidP="0038231F">
      <w:pPr>
        <w:spacing w:after="0" w:line="240" w:lineRule="auto"/>
      </w:pPr>
      <w:r>
        <w:separator/>
      </w:r>
    </w:p>
  </w:footnote>
  <w:footnote w:type="continuationSeparator" w:id="0">
    <w:p w:rsidR="000560CA" w:rsidRDefault="000560C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51" w:rsidRDefault="004F2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51" w:rsidRDefault="004F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151" w:rsidRDefault="004F2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0CA"/>
    <w:rsid w:val="00023477"/>
    <w:rsid w:val="000247FF"/>
    <w:rsid w:val="00025C8D"/>
    <w:rsid w:val="000303EE"/>
    <w:rsid w:val="0005473D"/>
    <w:rsid w:val="000560CA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151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2671A4-687F-4C63-A3CE-AB469D44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2E019-4A53-42CA-BB26-25C0B050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2022-12-29T09:00:00Z</dcterms:created>
  <dcterms:modified xsi:type="dcterms:W3CDTF">2022-12-29T09:00:00Z</dcterms:modified>
</cp:coreProperties>
</file>