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261A5" w:rsidRPr="00E261A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61A5" w:rsidRPr="00C14101" w:rsidTr="004E5AF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261A5" w:rsidRPr="00C14101" w:rsidRDefault="00E261A5" w:rsidP="004E5AF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261A5" w:rsidRPr="00C14101" w:rsidRDefault="00E261A5" w:rsidP="004E5AF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61A5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E261A5" w:rsidRPr="00C14101" w:rsidRDefault="00E261A5" w:rsidP="004E5A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261A5" w:rsidRPr="00C14101" w:rsidRDefault="00E261A5" w:rsidP="004E5A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E261A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261A5">
        <w:rPr>
          <w:rFonts w:ascii="Arial" w:eastAsia="Times New Roman" w:hAnsi="Arial" w:cs="Arial"/>
          <w:b/>
          <w:sz w:val="24"/>
          <w:szCs w:val="24"/>
          <w:lang w:eastAsia="pl-PL"/>
        </w:rPr>
        <w:t>Laptop dla Wydziału Elektrycznego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261A5" w:rsidRPr="00E261A5">
        <w:rPr>
          <w:rFonts w:ascii="Arial" w:eastAsia="Times New Roman" w:hAnsi="Arial" w:cs="Arial"/>
          <w:b/>
          <w:sz w:val="24"/>
          <w:szCs w:val="24"/>
          <w:lang w:eastAsia="pl-PL"/>
        </w:rPr>
        <w:t>RK-NZ.261.108.2022.JP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E261A5" w:rsidRPr="00E261A5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E261A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52D" w:rsidRDefault="0026152D">
      <w:r>
        <w:separator/>
      </w:r>
    </w:p>
  </w:endnote>
  <w:endnote w:type="continuationSeparator" w:id="0">
    <w:p w:rsidR="0026152D" w:rsidRDefault="0026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61A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61A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1A5" w:rsidRDefault="00E261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52D" w:rsidRDefault="0026152D">
      <w:r>
        <w:separator/>
      </w:r>
    </w:p>
  </w:footnote>
  <w:footnote w:type="continuationSeparator" w:id="0">
    <w:p w:rsidR="0026152D" w:rsidRDefault="00261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1A5" w:rsidRDefault="00E26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1A5" w:rsidRDefault="00E26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1A5" w:rsidRDefault="00E2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52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11F7"/>
    <w:rsid w:val="00204613"/>
    <w:rsid w:val="0026152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261A5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A04B13-9AF3-4621-A1BB-418B63B6C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48452-94E0-4614-BA1C-1FC0D7524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2022-12-29T09:01:00Z</dcterms:created>
  <dcterms:modified xsi:type="dcterms:W3CDTF">2022-12-29T09:01:00Z</dcterms:modified>
</cp:coreProperties>
</file>