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DC5" w:rsidRPr="00754FD0" w:rsidRDefault="008C1DC5" w:rsidP="00754FD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754FD0">
        <w:rPr>
          <w:rFonts w:ascii="Arial" w:hAnsi="Arial" w:cs="Arial"/>
        </w:rPr>
        <w:t>Częstochowa dnia: 2023-01-10</w:t>
      </w:r>
    </w:p>
    <w:p w:rsidR="008C1DC5" w:rsidRPr="00754FD0" w:rsidRDefault="008C1DC5" w:rsidP="00754FD0">
      <w:pPr>
        <w:spacing w:after="240" w:line="360" w:lineRule="auto"/>
        <w:rPr>
          <w:rFonts w:ascii="Arial" w:hAnsi="Arial" w:cs="Arial"/>
        </w:rPr>
      </w:pPr>
    </w:p>
    <w:p w:rsidR="008C1DC5" w:rsidRPr="00754FD0" w:rsidRDefault="008C1DC5" w:rsidP="00754FD0">
      <w:pPr>
        <w:spacing w:after="40" w:line="360" w:lineRule="auto"/>
        <w:rPr>
          <w:rFonts w:ascii="Arial" w:hAnsi="Arial" w:cs="Arial"/>
          <w:b/>
          <w:bCs/>
        </w:rPr>
      </w:pPr>
      <w:r w:rsidRPr="00754FD0">
        <w:rPr>
          <w:rFonts w:ascii="Arial" w:hAnsi="Arial" w:cs="Arial"/>
          <w:b/>
          <w:bCs/>
        </w:rPr>
        <w:t>Politechnika Częstochowska</w:t>
      </w:r>
    </w:p>
    <w:p w:rsidR="008C1DC5" w:rsidRPr="00754FD0" w:rsidRDefault="008C1DC5" w:rsidP="00754FD0">
      <w:pPr>
        <w:spacing w:line="360" w:lineRule="auto"/>
        <w:rPr>
          <w:rFonts w:ascii="Arial" w:hAnsi="Arial" w:cs="Arial"/>
        </w:rPr>
      </w:pPr>
      <w:r w:rsidRPr="00754FD0">
        <w:rPr>
          <w:rFonts w:ascii="Arial" w:hAnsi="Arial" w:cs="Arial"/>
        </w:rPr>
        <w:t>Dąbrowskiego 69</w:t>
      </w:r>
    </w:p>
    <w:p w:rsidR="008C1DC5" w:rsidRPr="00754FD0" w:rsidRDefault="008C1DC5" w:rsidP="00754FD0">
      <w:pPr>
        <w:spacing w:line="360" w:lineRule="auto"/>
        <w:rPr>
          <w:rFonts w:ascii="Arial" w:hAnsi="Arial" w:cs="Arial"/>
        </w:rPr>
      </w:pPr>
      <w:r w:rsidRPr="00754FD0">
        <w:rPr>
          <w:rFonts w:ascii="Arial" w:hAnsi="Arial" w:cs="Arial"/>
        </w:rPr>
        <w:t>42-201 Częstochowa</w:t>
      </w:r>
    </w:p>
    <w:p w:rsidR="008C1DC5" w:rsidRPr="00754FD0" w:rsidRDefault="008C1DC5" w:rsidP="00754FD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54FD0">
        <w:rPr>
          <w:rFonts w:ascii="Arial" w:hAnsi="Arial" w:cs="Arial"/>
          <w:szCs w:val="24"/>
        </w:rPr>
        <w:t>OGŁOSZENIE</w:t>
      </w:r>
    </w:p>
    <w:p w:rsidR="008C1DC5" w:rsidRPr="00754FD0" w:rsidRDefault="008C1DC5" w:rsidP="00754FD0">
      <w:pPr>
        <w:spacing w:after="480" w:line="360" w:lineRule="auto"/>
        <w:jc w:val="center"/>
        <w:rPr>
          <w:rFonts w:ascii="Arial" w:hAnsi="Arial" w:cs="Arial"/>
          <w:b/>
        </w:rPr>
      </w:pPr>
      <w:r w:rsidRPr="00754FD0">
        <w:rPr>
          <w:rFonts w:ascii="Arial" w:hAnsi="Arial" w:cs="Arial"/>
          <w:b/>
        </w:rPr>
        <w:t>o ponownym 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00"/>
      </w:tblGrid>
      <w:tr w:rsidR="008C1DC5" w:rsidRPr="00754FD0" w:rsidTr="007A5033">
        <w:trPr>
          <w:trHeight w:val="638"/>
        </w:trPr>
        <w:tc>
          <w:tcPr>
            <w:tcW w:w="1023" w:type="dxa"/>
            <w:shd w:val="clear" w:color="auto" w:fill="auto"/>
          </w:tcPr>
          <w:p w:rsidR="008C1DC5" w:rsidRPr="00754FD0" w:rsidRDefault="008C1DC5" w:rsidP="00754FD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1DC5" w:rsidRPr="00754FD0" w:rsidRDefault="008C1DC5" w:rsidP="00754FD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54FD0">
              <w:rPr>
                <w:rFonts w:ascii="Arial" w:hAnsi="Arial" w:cs="Arial"/>
              </w:rPr>
              <w:t>Pzp</w:t>
            </w:r>
            <w:proofErr w:type="spellEnd"/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na</w:t>
            </w:r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”</w:t>
            </w:r>
            <w:r w:rsidRPr="00754FD0">
              <w:rPr>
                <w:rFonts w:ascii="Arial" w:hAnsi="Arial" w:cs="Arial"/>
                <w:b/>
                <w:bCs/>
              </w:rPr>
              <w:t>Usługa sprzątania budynku biurowo-dydaktycznego Politechniki Częstochowskiej, przy al. Armii Krajowej 17</w:t>
            </w:r>
            <w:r w:rsidRPr="00754FD0">
              <w:rPr>
                <w:rFonts w:ascii="Arial" w:hAnsi="Arial" w:cs="Arial"/>
                <w:bCs/>
              </w:rPr>
              <w:t>”</w:t>
            </w:r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– znak sprawy</w:t>
            </w:r>
            <w:r w:rsidRPr="00754FD0">
              <w:rPr>
                <w:rFonts w:ascii="Arial" w:hAnsi="Arial" w:cs="Arial"/>
                <w:b/>
              </w:rPr>
              <w:t xml:space="preserve"> RK-NZ.261.92.2022.MT</w:t>
            </w:r>
            <w:r w:rsidRPr="00754FD0">
              <w:rPr>
                <w:rFonts w:ascii="Arial" w:hAnsi="Arial" w:cs="Arial"/>
                <w:bCs/>
              </w:rPr>
              <w:t>.</w:t>
            </w:r>
          </w:p>
        </w:tc>
      </w:tr>
    </w:tbl>
    <w:p w:rsidR="008C1DC5" w:rsidRPr="00754FD0" w:rsidRDefault="008C1DC5" w:rsidP="00754FD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54FD0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754FD0">
        <w:rPr>
          <w:rFonts w:ascii="Arial" w:hAnsi="Arial" w:cs="Arial"/>
        </w:rPr>
        <w:t>t.j</w:t>
      </w:r>
      <w:proofErr w:type="spellEnd"/>
      <w:r w:rsidRPr="00754FD0">
        <w:rPr>
          <w:rFonts w:ascii="Arial" w:hAnsi="Arial" w:cs="Arial"/>
        </w:rPr>
        <w:t>. Dz</w:t>
      </w:r>
      <w:r w:rsidR="0050729D">
        <w:rPr>
          <w:rFonts w:ascii="Arial" w:hAnsi="Arial" w:cs="Arial"/>
        </w:rPr>
        <w:t>.U. z 2022r. poz. 1710) jeżeli W</w:t>
      </w:r>
      <w:bookmarkStart w:id="1" w:name="_GoBack"/>
      <w:bookmarkEnd w:id="1"/>
      <w:r w:rsidRPr="00754FD0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 w:rsidRPr="00754FD0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754FD0">
        <w:rPr>
          <w:rFonts w:ascii="Arial" w:hAnsi="Arial" w:cs="Arial"/>
        </w:rPr>
        <w:t xml:space="preserve"> albo unieważnić postępowanie.</w:t>
      </w:r>
    </w:p>
    <w:p w:rsidR="008C1DC5" w:rsidRPr="00754FD0" w:rsidRDefault="008C1DC5" w:rsidP="00754FD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54FD0">
        <w:rPr>
          <w:rFonts w:ascii="Arial" w:hAnsi="Arial" w:cs="Arial"/>
        </w:rPr>
        <w:t xml:space="preserve">W związku z odmową podpisania umowy przez firmę </w:t>
      </w:r>
      <w:r w:rsidRPr="00754FD0">
        <w:rPr>
          <w:rFonts w:ascii="Arial" w:hAnsi="Arial" w:cs="Arial"/>
          <w:b/>
        </w:rPr>
        <w:t>Zakład Usług Porządkowych Grażyna Domaszewicz</w:t>
      </w:r>
      <w:r w:rsidRPr="00754FD0">
        <w:rPr>
          <w:rFonts w:ascii="Arial" w:hAnsi="Arial" w:cs="Arial"/>
          <w:b/>
          <w:bCs/>
        </w:rPr>
        <w:t xml:space="preserve">, </w:t>
      </w:r>
      <w:r w:rsidRPr="00754FD0">
        <w:rPr>
          <w:rFonts w:ascii="Arial" w:hAnsi="Arial" w:cs="Arial"/>
          <w:bCs/>
        </w:rPr>
        <w:t xml:space="preserve">Zamawiający dokonał </w:t>
      </w:r>
      <w:r w:rsidRPr="00754FD0">
        <w:rPr>
          <w:rFonts w:ascii="Arial" w:hAnsi="Arial" w:cs="Arial"/>
        </w:rPr>
        <w:t xml:space="preserve"> ponownego badania i oceny ofert spośród ofert pozostałych w postępowaniu Wykonawców.</w:t>
      </w:r>
    </w:p>
    <w:p w:rsidR="008C1DC5" w:rsidRPr="00754FD0" w:rsidRDefault="008C1DC5" w:rsidP="00754FD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54FD0">
        <w:rPr>
          <w:rFonts w:ascii="Arial" w:hAnsi="Arial" w:cs="Arial"/>
        </w:rPr>
        <w:lastRenderedPageBreak/>
        <w:t xml:space="preserve">W związku z powyższym Zamawiający, </w:t>
      </w:r>
      <w:r w:rsidRPr="00754FD0">
        <w:rPr>
          <w:rFonts w:ascii="Arial" w:hAnsi="Arial" w:cs="Arial"/>
          <w:b/>
        </w:rPr>
        <w:t>Politechnika Częstochowska</w:t>
      </w:r>
      <w:r w:rsidRPr="00754FD0">
        <w:rPr>
          <w:rFonts w:ascii="Arial" w:hAnsi="Arial" w:cs="Arial"/>
        </w:rPr>
        <w:t>, działając na podstawie art. 253 ust. 1 pkt. 1 i ust. 2 ustawy z dnia 11 września 2019r. Prawo zamówień publicznych (</w:t>
      </w:r>
      <w:proofErr w:type="spellStart"/>
      <w:r w:rsidRPr="00754FD0">
        <w:rPr>
          <w:rFonts w:ascii="Arial" w:hAnsi="Arial" w:cs="Arial"/>
        </w:rPr>
        <w:t>t.j</w:t>
      </w:r>
      <w:proofErr w:type="spellEnd"/>
      <w:r w:rsidRPr="00754FD0">
        <w:rPr>
          <w:rFonts w:ascii="Arial" w:hAnsi="Arial" w:cs="Arial"/>
        </w:rPr>
        <w:t xml:space="preserve">. Dz. U. z 2022r. poz. 1710), zwanej dalej „ustawą </w:t>
      </w:r>
      <w:proofErr w:type="spellStart"/>
      <w:r w:rsidRPr="00754FD0">
        <w:rPr>
          <w:rFonts w:ascii="Arial" w:hAnsi="Arial" w:cs="Arial"/>
        </w:rPr>
        <w:t>Pzp</w:t>
      </w:r>
      <w:proofErr w:type="spellEnd"/>
      <w:r w:rsidRPr="00754FD0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92989" w:rsidRPr="00754FD0" w:rsidTr="00392989">
        <w:trPr>
          <w:cantSplit/>
        </w:trPr>
        <w:tc>
          <w:tcPr>
            <w:tcW w:w="10080" w:type="dxa"/>
          </w:tcPr>
          <w:p w:rsidR="00392989" w:rsidRPr="00754FD0" w:rsidRDefault="00392989" w:rsidP="00754FD0">
            <w:pPr>
              <w:spacing w:before="120" w:after="40" w:line="360" w:lineRule="auto"/>
              <w:jc w:val="both"/>
              <w:rPr>
                <w:rFonts w:ascii="Arial" w:hAnsi="Arial" w:cs="Arial"/>
                <w:b/>
              </w:rPr>
            </w:pPr>
            <w:r w:rsidRPr="00754FD0">
              <w:rPr>
                <w:rFonts w:ascii="Arial" w:hAnsi="Arial" w:cs="Arial"/>
                <w:b/>
              </w:rPr>
              <w:t>Fundacja Socjalna JURA</w:t>
            </w:r>
          </w:p>
          <w:p w:rsidR="00392989" w:rsidRPr="00754FD0" w:rsidRDefault="00392989" w:rsidP="00754FD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4FD0">
              <w:rPr>
                <w:rFonts w:ascii="Arial" w:hAnsi="Arial" w:cs="Arial"/>
                <w:bCs/>
              </w:rPr>
              <w:t>Bohaterów Katynia 13 /11</w:t>
            </w:r>
          </w:p>
          <w:p w:rsidR="00392989" w:rsidRPr="00754FD0" w:rsidRDefault="00392989" w:rsidP="00754FD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4FD0">
              <w:rPr>
                <w:rFonts w:ascii="Arial" w:hAnsi="Arial" w:cs="Arial"/>
                <w:bCs/>
              </w:rPr>
              <w:t>42-208 Częstochowa</w:t>
            </w:r>
          </w:p>
          <w:p w:rsidR="00392989" w:rsidRPr="00754FD0" w:rsidRDefault="00392989" w:rsidP="00754FD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na:</w:t>
            </w:r>
          </w:p>
          <w:p w:rsidR="00392989" w:rsidRPr="00754FD0" w:rsidRDefault="00392989" w:rsidP="00754FD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54FD0">
              <w:rPr>
                <w:rFonts w:ascii="Arial" w:hAnsi="Arial" w:cs="Arial"/>
              </w:rPr>
              <w:t xml:space="preserve">Usługa sprzątania budynku biurowo-dydaktycznego Politechniki Częstochowskiej, przy al. Armii Krajowej 17 za cenę brutto </w:t>
            </w:r>
            <w:r w:rsidRPr="00754FD0">
              <w:rPr>
                <w:rFonts w:ascii="Arial" w:hAnsi="Arial" w:cs="Arial"/>
                <w:b/>
              </w:rPr>
              <w:t>332 100.00 zł</w:t>
            </w:r>
            <w:r w:rsidRPr="00754FD0">
              <w:rPr>
                <w:rFonts w:ascii="Arial" w:hAnsi="Arial" w:cs="Arial"/>
                <w:bCs/>
              </w:rPr>
              <w:t>.</w:t>
            </w:r>
          </w:p>
          <w:p w:rsidR="00392989" w:rsidRPr="00754FD0" w:rsidRDefault="00392989" w:rsidP="00754FD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54FD0">
              <w:rPr>
                <w:rFonts w:ascii="Arial" w:hAnsi="Arial" w:cs="Arial"/>
                <w:color w:val="000000"/>
              </w:rPr>
              <w:t>Uzasadnienie wyboru:</w:t>
            </w:r>
          </w:p>
          <w:p w:rsidR="00392989" w:rsidRPr="00754FD0" w:rsidRDefault="00392989" w:rsidP="00754FD0">
            <w:pPr>
              <w:pStyle w:val="Nagwek"/>
              <w:tabs>
                <w:tab w:val="clear" w:pos="4536"/>
                <w:tab w:val="clear" w:pos="9072"/>
              </w:tabs>
              <w:spacing w:after="12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92989" w:rsidRPr="00754FD0" w:rsidRDefault="00392989" w:rsidP="00754FD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54FD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977"/>
        <w:gridCol w:w="2976"/>
        <w:gridCol w:w="3261"/>
      </w:tblGrid>
      <w:tr w:rsidR="00392989" w:rsidRPr="00754FD0" w:rsidTr="00EB16E8">
        <w:trPr>
          <w:trHeight w:val="510"/>
        </w:trPr>
        <w:tc>
          <w:tcPr>
            <w:tcW w:w="880" w:type="dxa"/>
            <w:shd w:val="clear" w:color="auto" w:fill="EDEDED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EDEDED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976" w:type="dxa"/>
            <w:shd w:val="clear" w:color="auto" w:fill="EDEDED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1" w:type="dxa"/>
            <w:shd w:val="clear" w:color="auto" w:fill="EDEDED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392989" w:rsidRPr="00754FD0" w:rsidTr="00EB16E8">
        <w:tc>
          <w:tcPr>
            <w:tcW w:w="880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Fundacja Socjalna JURA</w:t>
            </w:r>
          </w:p>
          <w:p w:rsidR="00392989" w:rsidRPr="00754FD0" w:rsidRDefault="00392989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Bohaterów Katynia 13 /11</w:t>
            </w:r>
          </w:p>
          <w:p w:rsidR="00392989" w:rsidRPr="00754FD0" w:rsidRDefault="00392989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</w:tc>
        <w:tc>
          <w:tcPr>
            <w:tcW w:w="2976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3261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92989" w:rsidRPr="00754FD0" w:rsidTr="00EB16E8">
        <w:tc>
          <w:tcPr>
            <w:tcW w:w="880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LA STRADA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E.Bill,P.Kujawski</w:t>
            </w:r>
            <w:proofErr w:type="spellEnd"/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sp.jawna</w:t>
            </w:r>
            <w:proofErr w:type="spellEnd"/>
          </w:p>
          <w:p w:rsidR="00392989" w:rsidRPr="00754FD0" w:rsidRDefault="00392989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 xml:space="preserve">Wojska Polskiego 110a </w:t>
            </w:r>
          </w:p>
          <w:p w:rsidR="00392989" w:rsidRPr="00754FD0" w:rsidRDefault="00392989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976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48,39</w:t>
            </w:r>
          </w:p>
        </w:tc>
        <w:tc>
          <w:tcPr>
            <w:tcW w:w="3261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48,39</w:t>
            </w:r>
          </w:p>
        </w:tc>
      </w:tr>
      <w:tr w:rsidR="00392989" w:rsidRPr="00754FD0" w:rsidTr="00EB16E8">
        <w:tc>
          <w:tcPr>
            <w:tcW w:w="880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Zakład Usług Porządkowych Grażyna Domaszewicz</w:t>
            </w:r>
          </w:p>
          <w:p w:rsidR="00392989" w:rsidRPr="00754FD0" w:rsidRDefault="00392989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 xml:space="preserve">Jaspisowa 63 </w:t>
            </w:r>
          </w:p>
          <w:p w:rsidR="00392989" w:rsidRPr="00754FD0" w:rsidRDefault="00392989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91-360 Łódź</w:t>
            </w:r>
          </w:p>
        </w:tc>
        <w:tc>
          <w:tcPr>
            <w:tcW w:w="2976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261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92989" w:rsidRPr="00754FD0" w:rsidTr="00EB16E8">
        <w:tc>
          <w:tcPr>
            <w:tcW w:w="880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F.U.H A.P FORTIS Agata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Popińska</w:t>
            </w:r>
            <w:proofErr w:type="spellEnd"/>
          </w:p>
          <w:p w:rsidR="00392989" w:rsidRPr="00754FD0" w:rsidRDefault="00392989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Objazdowa 14 /4a</w:t>
            </w:r>
          </w:p>
          <w:p w:rsidR="00392989" w:rsidRPr="00754FD0" w:rsidRDefault="00392989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43-430 Skoczów</w:t>
            </w:r>
          </w:p>
        </w:tc>
        <w:tc>
          <w:tcPr>
            <w:tcW w:w="2976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3261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392989" w:rsidRPr="00754FD0" w:rsidTr="00EB16E8">
        <w:tc>
          <w:tcPr>
            <w:tcW w:w="880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392989" w:rsidRPr="00754FD0" w:rsidRDefault="00392989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Firma Handlowo Usługowa LAVARE Joanna Pietrzyk</w:t>
            </w:r>
          </w:p>
          <w:p w:rsidR="00392989" w:rsidRPr="00754FD0" w:rsidRDefault="00392989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Rocha 98 /4</w:t>
            </w:r>
          </w:p>
          <w:p w:rsidR="00392989" w:rsidRPr="00754FD0" w:rsidRDefault="00392989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976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3261" w:type="dxa"/>
            <w:vAlign w:val="center"/>
          </w:tcPr>
          <w:p w:rsidR="00392989" w:rsidRPr="00754FD0" w:rsidRDefault="00392989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392989" w:rsidRPr="00754FD0" w:rsidRDefault="00392989" w:rsidP="00754FD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p w:rsidR="008C1DC5" w:rsidRDefault="008C1DC5" w:rsidP="00754FD0">
      <w:pPr>
        <w:spacing w:after="240" w:line="360" w:lineRule="auto"/>
        <w:jc w:val="right"/>
        <w:rPr>
          <w:rFonts w:ascii="Arial" w:hAnsi="Arial" w:cs="Arial"/>
        </w:rPr>
      </w:pPr>
    </w:p>
    <w:p w:rsidR="00754FD0" w:rsidRDefault="00754FD0" w:rsidP="00754FD0">
      <w:pPr>
        <w:spacing w:after="240" w:line="360" w:lineRule="auto"/>
        <w:jc w:val="right"/>
        <w:rPr>
          <w:rFonts w:ascii="Arial" w:hAnsi="Arial" w:cs="Arial"/>
        </w:rPr>
      </w:pPr>
    </w:p>
    <w:p w:rsidR="00754FD0" w:rsidRPr="00754FD0" w:rsidRDefault="00754FD0" w:rsidP="00754FD0">
      <w:pPr>
        <w:spacing w:after="240" w:line="360" w:lineRule="auto"/>
        <w:jc w:val="right"/>
        <w:rPr>
          <w:rFonts w:ascii="Arial" w:hAnsi="Arial" w:cs="Arial"/>
        </w:rPr>
      </w:pPr>
    </w:p>
    <w:p w:rsidR="008C1DC5" w:rsidRPr="00754FD0" w:rsidRDefault="008C1DC5" w:rsidP="00754FD0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754FD0" w:rsidRDefault="000C7B1B" w:rsidP="00754FD0">
      <w:pPr>
        <w:spacing w:after="240" w:line="360" w:lineRule="auto"/>
        <w:jc w:val="right"/>
        <w:rPr>
          <w:rFonts w:ascii="Arial" w:hAnsi="Arial" w:cs="Arial"/>
        </w:rPr>
      </w:pPr>
      <w:r w:rsidRPr="00754FD0">
        <w:rPr>
          <w:rFonts w:ascii="Arial" w:hAnsi="Arial" w:cs="Arial"/>
        </w:rPr>
        <w:lastRenderedPageBreak/>
        <w:t>Częstochowa</w:t>
      </w:r>
      <w:r w:rsidR="00FB7F50" w:rsidRPr="00754FD0">
        <w:rPr>
          <w:rFonts w:ascii="Arial" w:hAnsi="Arial" w:cs="Arial"/>
        </w:rPr>
        <w:t xml:space="preserve"> dnia: </w:t>
      </w:r>
      <w:r w:rsidR="009F4146" w:rsidRPr="00754FD0">
        <w:rPr>
          <w:rFonts w:ascii="Arial" w:hAnsi="Arial" w:cs="Arial"/>
        </w:rPr>
        <w:t>2022-12-13</w:t>
      </w:r>
    </w:p>
    <w:p w:rsidR="00FB7F50" w:rsidRPr="00754FD0" w:rsidRDefault="00FB7F50" w:rsidP="00754FD0">
      <w:pPr>
        <w:spacing w:after="240" w:line="360" w:lineRule="auto"/>
        <w:rPr>
          <w:rFonts w:ascii="Arial" w:hAnsi="Arial" w:cs="Arial"/>
        </w:rPr>
      </w:pPr>
    </w:p>
    <w:p w:rsidR="00FB7F50" w:rsidRPr="00754FD0" w:rsidRDefault="000C7B1B" w:rsidP="00754FD0">
      <w:pPr>
        <w:spacing w:after="40" w:line="360" w:lineRule="auto"/>
        <w:rPr>
          <w:rFonts w:ascii="Arial" w:hAnsi="Arial" w:cs="Arial"/>
          <w:b/>
          <w:bCs/>
        </w:rPr>
      </w:pPr>
      <w:r w:rsidRPr="00754FD0">
        <w:rPr>
          <w:rFonts w:ascii="Arial" w:hAnsi="Arial" w:cs="Arial"/>
          <w:b/>
          <w:bCs/>
        </w:rPr>
        <w:t>Politechnika Częstochowska</w:t>
      </w:r>
    </w:p>
    <w:p w:rsidR="00FB7F50" w:rsidRPr="00754FD0" w:rsidRDefault="000C7B1B" w:rsidP="00754FD0">
      <w:pPr>
        <w:spacing w:line="360" w:lineRule="auto"/>
        <w:rPr>
          <w:rFonts w:ascii="Arial" w:hAnsi="Arial" w:cs="Arial"/>
        </w:rPr>
      </w:pPr>
      <w:r w:rsidRPr="00754FD0">
        <w:rPr>
          <w:rFonts w:ascii="Arial" w:hAnsi="Arial" w:cs="Arial"/>
        </w:rPr>
        <w:t>Dąbrowskiego</w:t>
      </w:r>
      <w:r w:rsidR="00FB7F50" w:rsidRPr="00754FD0">
        <w:rPr>
          <w:rFonts w:ascii="Arial" w:hAnsi="Arial" w:cs="Arial"/>
        </w:rPr>
        <w:t xml:space="preserve"> </w:t>
      </w:r>
      <w:r w:rsidRPr="00754FD0">
        <w:rPr>
          <w:rFonts w:ascii="Arial" w:hAnsi="Arial" w:cs="Arial"/>
        </w:rPr>
        <w:t>69</w:t>
      </w:r>
    </w:p>
    <w:p w:rsidR="00FB7F50" w:rsidRPr="00754FD0" w:rsidRDefault="000C7B1B" w:rsidP="00754FD0">
      <w:pPr>
        <w:spacing w:line="360" w:lineRule="auto"/>
        <w:rPr>
          <w:rFonts w:ascii="Arial" w:hAnsi="Arial" w:cs="Arial"/>
        </w:rPr>
      </w:pPr>
      <w:r w:rsidRPr="00754FD0">
        <w:rPr>
          <w:rFonts w:ascii="Arial" w:hAnsi="Arial" w:cs="Arial"/>
        </w:rPr>
        <w:t>42-201</w:t>
      </w:r>
      <w:r w:rsidR="00FB7F50" w:rsidRPr="00754FD0">
        <w:rPr>
          <w:rFonts w:ascii="Arial" w:hAnsi="Arial" w:cs="Arial"/>
        </w:rPr>
        <w:t xml:space="preserve"> </w:t>
      </w:r>
      <w:r w:rsidRPr="00754FD0">
        <w:rPr>
          <w:rFonts w:ascii="Arial" w:hAnsi="Arial" w:cs="Arial"/>
        </w:rPr>
        <w:t>Częstochowa</w:t>
      </w:r>
    </w:p>
    <w:p w:rsidR="008642B3" w:rsidRPr="00754FD0" w:rsidRDefault="00A17CDB" w:rsidP="00754FD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54FD0">
        <w:rPr>
          <w:rFonts w:ascii="Arial" w:hAnsi="Arial" w:cs="Arial"/>
          <w:szCs w:val="24"/>
        </w:rPr>
        <w:t>OGŁOSZENIE</w:t>
      </w:r>
    </w:p>
    <w:p w:rsidR="008642B3" w:rsidRPr="00754FD0" w:rsidRDefault="008642B3" w:rsidP="00754FD0">
      <w:pPr>
        <w:spacing w:after="480" w:line="360" w:lineRule="auto"/>
        <w:jc w:val="center"/>
        <w:rPr>
          <w:rFonts w:ascii="Arial" w:hAnsi="Arial" w:cs="Arial"/>
          <w:b/>
        </w:rPr>
      </w:pPr>
      <w:r w:rsidRPr="00754FD0">
        <w:rPr>
          <w:rFonts w:ascii="Arial" w:hAnsi="Arial" w:cs="Arial"/>
          <w:b/>
        </w:rPr>
        <w:t xml:space="preserve">o </w:t>
      </w:r>
      <w:r w:rsidR="0054734E" w:rsidRPr="00754FD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00"/>
      </w:tblGrid>
      <w:tr w:rsidR="000C7B1B" w:rsidRPr="00754FD0" w:rsidTr="00C95FF7">
        <w:trPr>
          <w:trHeight w:val="638"/>
        </w:trPr>
        <w:tc>
          <w:tcPr>
            <w:tcW w:w="959" w:type="dxa"/>
            <w:shd w:val="clear" w:color="auto" w:fill="auto"/>
          </w:tcPr>
          <w:p w:rsidR="000C7B1B" w:rsidRPr="00754FD0" w:rsidRDefault="000C7B1B" w:rsidP="00754FD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7B1B" w:rsidRPr="00754FD0" w:rsidRDefault="000C7B1B" w:rsidP="00754FD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54FD0">
              <w:rPr>
                <w:rFonts w:ascii="Arial" w:hAnsi="Arial" w:cs="Arial"/>
              </w:rPr>
              <w:t>Pzp</w:t>
            </w:r>
            <w:proofErr w:type="spellEnd"/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na</w:t>
            </w:r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”</w:t>
            </w:r>
            <w:r w:rsidRPr="00754FD0">
              <w:rPr>
                <w:rFonts w:ascii="Arial" w:hAnsi="Arial" w:cs="Arial"/>
                <w:b/>
                <w:bCs/>
              </w:rPr>
              <w:t>Usługa sprzątania budynku biurowo-dydaktycznego Politechniki Częstochowskiej, przy al. Armii Krajowej 17</w:t>
            </w:r>
            <w:r w:rsidRPr="00754FD0">
              <w:rPr>
                <w:rFonts w:ascii="Arial" w:hAnsi="Arial" w:cs="Arial"/>
                <w:bCs/>
              </w:rPr>
              <w:t>”</w:t>
            </w:r>
            <w:r w:rsidRPr="00754FD0">
              <w:rPr>
                <w:rFonts w:ascii="Arial" w:hAnsi="Arial" w:cs="Arial"/>
                <w:b/>
              </w:rPr>
              <w:t xml:space="preserve"> </w:t>
            </w:r>
            <w:r w:rsidRPr="00754FD0">
              <w:rPr>
                <w:rFonts w:ascii="Arial" w:hAnsi="Arial" w:cs="Arial"/>
                <w:bCs/>
              </w:rPr>
              <w:t>– znak sprawy</w:t>
            </w:r>
            <w:r w:rsidRPr="00754FD0">
              <w:rPr>
                <w:rFonts w:ascii="Arial" w:hAnsi="Arial" w:cs="Arial"/>
                <w:b/>
              </w:rPr>
              <w:t xml:space="preserve"> RK-NZ.261.92.2022.MT</w:t>
            </w:r>
            <w:r w:rsidRPr="00754FD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54FD0" w:rsidRDefault="00C65E53" w:rsidP="00754FD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754FD0">
        <w:rPr>
          <w:rFonts w:ascii="Arial" w:hAnsi="Arial" w:cs="Arial"/>
        </w:rPr>
        <w:t xml:space="preserve">Zamawiający, </w:t>
      </w:r>
      <w:r w:rsidR="000C7B1B" w:rsidRPr="00754FD0">
        <w:rPr>
          <w:rFonts w:ascii="Arial" w:hAnsi="Arial" w:cs="Arial"/>
          <w:b/>
        </w:rPr>
        <w:t>Politechnika Częstochowska</w:t>
      </w:r>
      <w:r w:rsidRPr="00754FD0">
        <w:rPr>
          <w:rFonts w:ascii="Arial" w:hAnsi="Arial" w:cs="Arial"/>
        </w:rPr>
        <w:t xml:space="preserve">, działając na podstawie art. 253 </w:t>
      </w:r>
      <w:r w:rsidR="00A17CDB" w:rsidRPr="00754FD0">
        <w:rPr>
          <w:rFonts w:ascii="Arial" w:hAnsi="Arial" w:cs="Arial"/>
        </w:rPr>
        <w:t xml:space="preserve">ust. 1 pkt. 1 i </w:t>
      </w:r>
      <w:r w:rsidRPr="00754FD0">
        <w:rPr>
          <w:rFonts w:ascii="Arial" w:hAnsi="Arial" w:cs="Arial"/>
        </w:rPr>
        <w:t xml:space="preserve">ust. </w:t>
      </w:r>
      <w:r w:rsidR="00A17CDB" w:rsidRPr="00754FD0">
        <w:rPr>
          <w:rFonts w:ascii="Arial" w:hAnsi="Arial" w:cs="Arial"/>
        </w:rPr>
        <w:t>2</w:t>
      </w:r>
      <w:r w:rsidRPr="00754FD0">
        <w:rPr>
          <w:rFonts w:ascii="Arial" w:hAnsi="Arial" w:cs="Arial"/>
        </w:rPr>
        <w:t xml:space="preserve"> ustawy z dnia 11 września 2019r. Prawo zamówień publicznych </w:t>
      </w:r>
      <w:r w:rsidR="000C7B1B" w:rsidRPr="00754FD0">
        <w:rPr>
          <w:rFonts w:ascii="Arial" w:hAnsi="Arial" w:cs="Arial"/>
        </w:rPr>
        <w:t>(</w:t>
      </w:r>
      <w:proofErr w:type="spellStart"/>
      <w:r w:rsidR="000C7B1B" w:rsidRPr="00754FD0">
        <w:rPr>
          <w:rFonts w:ascii="Arial" w:hAnsi="Arial" w:cs="Arial"/>
        </w:rPr>
        <w:t>t.j</w:t>
      </w:r>
      <w:proofErr w:type="spellEnd"/>
      <w:r w:rsidR="000C7B1B" w:rsidRPr="00754FD0">
        <w:rPr>
          <w:rFonts w:ascii="Arial" w:hAnsi="Arial" w:cs="Arial"/>
        </w:rPr>
        <w:t>. Dz. U. z 2022r. poz. 1710)</w:t>
      </w:r>
      <w:r w:rsidRPr="00754FD0">
        <w:rPr>
          <w:rFonts w:ascii="Arial" w:hAnsi="Arial" w:cs="Arial"/>
        </w:rPr>
        <w:t xml:space="preserve">, zwanej dalej „ustawą </w:t>
      </w:r>
      <w:proofErr w:type="spellStart"/>
      <w:r w:rsidRPr="00754FD0">
        <w:rPr>
          <w:rFonts w:ascii="Arial" w:hAnsi="Arial" w:cs="Arial"/>
        </w:rPr>
        <w:t>Pzp</w:t>
      </w:r>
      <w:proofErr w:type="spellEnd"/>
      <w:r w:rsidRPr="00754FD0">
        <w:rPr>
          <w:rFonts w:ascii="Arial" w:hAnsi="Arial" w:cs="Arial"/>
        </w:rPr>
        <w:t>”</w:t>
      </w:r>
      <w:r w:rsidR="00D26ED6" w:rsidRPr="00754FD0">
        <w:rPr>
          <w:rFonts w:ascii="Arial" w:hAnsi="Arial" w:cs="Arial"/>
        </w:rPr>
        <w:t xml:space="preserve">, </w:t>
      </w:r>
      <w:r w:rsidRPr="00754FD0">
        <w:rPr>
          <w:rFonts w:ascii="Arial" w:hAnsi="Arial" w:cs="Arial"/>
        </w:rPr>
        <w:t>informuje</w:t>
      </w:r>
      <w:r w:rsidR="00D26ED6" w:rsidRPr="00754FD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54FD0">
        <w:rPr>
          <w:rFonts w:ascii="Arial" w:hAnsi="Arial" w:cs="Arial"/>
        </w:rPr>
        <w:t>najkorzystniejsz</w:t>
      </w:r>
      <w:r w:rsidR="00D26ED6" w:rsidRPr="00754FD0">
        <w:rPr>
          <w:rFonts w:ascii="Arial" w:hAnsi="Arial" w:cs="Arial"/>
        </w:rPr>
        <w:t xml:space="preserve">a wybrana została </w:t>
      </w:r>
      <w:r w:rsidR="00756CDA" w:rsidRPr="00754FD0">
        <w:rPr>
          <w:rFonts w:ascii="Arial" w:hAnsi="Arial" w:cs="Arial"/>
        </w:rPr>
        <w:t>ofer</w:t>
      </w:r>
      <w:r w:rsidR="00D26ED6" w:rsidRPr="00754FD0">
        <w:rPr>
          <w:rFonts w:ascii="Arial" w:hAnsi="Arial" w:cs="Arial"/>
        </w:rPr>
        <w:t>t</w:t>
      </w:r>
      <w:r w:rsidR="009F0E5C" w:rsidRPr="00754FD0">
        <w:rPr>
          <w:rFonts w:ascii="Arial" w:hAnsi="Arial" w:cs="Arial"/>
        </w:rPr>
        <w:t>a</w:t>
      </w:r>
      <w:r w:rsidR="00D26ED6" w:rsidRPr="00754FD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7B1B" w:rsidRPr="00754FD0" w:rsidTr="00C95FF7">
        <w:trPr>
          <w:cantSplit/>
        </w:trPr>
        <w:tc>
          <w:tcPr>
            <w:tcW w:w="10150" w:type="dxa"/>
          </w:tcPr>
          <w:p w:rsidR="000C7B1B" w:rsidRPr="00754FD0" w:rsidRDefault="000C7B1B" w:rsidP="00754FD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754FD0">
              <w:rPr>
                <w:rFonts w:ascii="Arial" w:hAnsi="Arial" w:cs="Arial"/>
                <w:b/>
              </w:rPr>
              <w:lastRenderedPageBreak/>
              <w:t>Zakład Usług Porządkowych Grażyna Domaszewicz</w:t>
            </w:r>
          </w:p>
          <w:p w:rsidR="000C7B1B" w:rsidRPr="00754FD0" w:rsidRDefault="000C7B1B" w:rsidP="00754FD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4FD0">
              <w:rPr>
                <w:rFonts w:ascii="Arial" w:hAnsi="Arial" w:cs="Arial"/>
                <w:bCs/>
              </w:rPr>
              <w:t xml:space="preserve">Jaspisowa 63 </w:t>
            </w:r>
          </w:p>
          <w:p w:rsidR="000C7B1B" w:rsidRPr="00754FD0" w:rsidRDefault="000C7B1B" w:rsidP="00754FD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4FD0">
              <w:rPr>
                <w:rFonts w:ascii="Arial" w:hAnsi="Arial" w:cs="Arial"/>
                <w:bCs/>
              </w:rPr>
              <w:t>91-360 Łódź</w:t>
            </w:r>
          </w:p>
          <w:p w:rsidR="000C7B1B" w:rsidRPr="00754FD0" w:rsidRDefault="000C7B1B" w:rsidP="00754FD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na:</w:t>
            </w:r>
          </w:p>
          <w:p w:rsidR="000C7B1B" w:rsidRPr="00754FD0" w:rsidRDefault="000C7B1B" w:rsidP="00754FD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54FD0">
              <w:rPr>
                <w:rFonts w:ascii="Arial" w:hAnsi="Arial" w:cs="Arial"/>
              </w:rPr>
              <w:t xml:space="preserve">Usługa sprzątania budynku biurowo-dydaktycznego Politechniki Częstochowskiej, przy al. Armii Krajowej 17 za cenę brutto </w:t>
            </w:r>
            <w:r w:rsidRPr="00754FD0">
              <w:rPr>
                <w:rFonts w:ascii="Arial" w:hAnsi="Arial" w:cs="Arial"/>
                <w:b/>
              </w:rPr>
              <w:t>324 720.00 zł</w:t>
            </w:r>
            <w:r w:rsidRPr="00754FD0">
              <w:rPr>
                <w:rFonts w:ascii="Arial" w:hAnsi="Arial" w:cs="Arial"/>
                <w:bCs/>
              </w:rPr>
              <w:t>.</w:t>
            </w:r>
          </w:p>
          <w:p w:rsidR="000C7B1B" w:rsidRPr="00754FD0" w:rsidRDefault="000C7B1B" w:rsidP="00754FD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54FD0">
              <w:rPr>
                <w:rFonts w:ascii="Arial" w:hAnsi="Arial" w:cs="Arial"/>
                <w:color w:val="000000"/>
              </w:rPr>
              <w:t>Uzasadnienie wyboru:</w:t>
            </w:r>
          </w:p>
          <w:p w:rsidR="000C7B1B" w:rsidRPr="00754FD0" w:rsidRDefault="000C7B1B" w:rsidP="0075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4FD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9F4146" w:rsidRPr="00754FD0">
              <w:rPr>
                <w:rFonts w:ascii="Arial" w:hAnsi="Arial" w:cs="Arial"/>
              </w:rPr>
              <w:t xml:space="preserve">  </w:t>
            </w:r>
            <w:r w:rsidRPr="00754FD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754FD0" w:rsidRDefault="00915B9E" w:rsidP="00754FD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54FD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694"/>
        <w:gridCol w:w="2835"/>
      </w:tblGrid>
      <w:tr w:rsidR="009F4146" w:rsidRPr="00754FD0" w:rsidTr="009F4146">
        <w:trPr>
          <w:trHeight w:val="510"/>
        </w:trPr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54FD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F4146" w:rsidRPr="00754FD0" w:rsidTr="009F4146"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Zakład Usług Porządkowych Grażyna Domaszewicz</w:t>
            </w:r>
          </w:p>
          <w:p w:rsidR="009F4146" w:rsidRPr="00754FD0" w:rsidRDefault="009F4146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 xml:space="preserve">Jaspisowa 63 </w:t>
            </w:r>
          </w:p>
          <w:p w:rsidR="009F4146" w:rsidRPr="00754FD0" w:rsidRDefault="009F4146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91-360 Łódź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F4146" w:rsidRPr="00754FD0" w:rsidTr="009F4146"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Fundacja Socjalna JURA</w:t>
            </w:r>
          </w:p>
          <w:p w:rsidR="009F4146" w:rsidRPr="00754FD0" w:rsidRDefault="009F4146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Bohaterów Katynia 13 /11</w:t>
            </w:r>
          </w:p>
          <w:p w:rsidR="009F4146" w:rsidRPr="00754FD0" w:rsidRDefault="009F4146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97,78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97,78</w:t>
            </w:r>
          </w:p>
        </w:tc>
      </w:tr>
      <w:tr w:rsidR="009F4146" w:rsidRPr="00754FD0" w:rsidTr="009F4146"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Firma Handlowo Usługowa LAVARE Joanna Pietrzyk</w:t>
            </w:r>
          </w:p>
          <w:p w:rsidR="009F4146" w:rsidRPr="00754FD0" w:rsidRDefault="009F4146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Rocha 98 /4</w:t>
            </w:r>
          </w:p>
          <w:p w:rsidR="009F4146" w:rsidRPr="00754FD0" w:rsidRDefault="009F4146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95,16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95,16</w:t>
            </w:r>
          </w:p>
        </w:tc>
      </w:tr>
      <w:tr w:rsidR="009F4146" w:rsidRPr="00754FD0" w:rsidTr="009F4146"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F.U.H A.P FORTIS Agata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Popińska</w:t>
            </w:r>
            <w:proofErr w:type="spellEnd"/>
          </w:p>
          <w:p w:rsidR="009F4146" w:rsidRPr="00754FD0" w:rsidRDefault="009F4146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Objazdowa 14 /4a</w:t>
            </w:r>
          </w:p>
          <w:p w:rsidR="009F4146" w:rsidRPr="00754FD0" w:rsidRDefault="009F4146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43-430 Skoczów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85,27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85,27</w:t>
            </w:r>
          </w:p>
        </w:tc>
      </w:tr>
      <w:tr w:rsidR="009F4146" w:rsidRPr="00754FD0" w:rsidTr="009F4146">
        <w:tc>
          <w:tcPr>
            <w:tcW w:w="851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>LA STRADA</w:t>
            </w:r>
          </w:p>
          <w:p w:rsidR="009F4146" w:rsidRPr="00754FD0" w:rsidRDefault="009F4146" w:rsidP="00754FD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E.Bill,P.Kujawski</w:t>
            </w:r>
            <w:proofErr w:type="spellEnd"/>
            <w:r w:rsidRPr="00754FD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754FD0">
              <w:rPr>
                <w:rFonts w:ascii="Arial" w:hAnsi="Arial" w:cs="Arial"/>
                <w:b/>
                <w:sz w:val="24"/>
                <w:szCs w:val="24"/>
              </w:rPr>
              <w:t>sp.jawna</w:t>
            </w:r>
            <w:proofErr w:type="spellEnd"/>
          </w:p>
          <w:p w:rsidR="009F4146" w:rsidRPr="00754FD0" w:rsidRDefault="009F4146" w:rsidP="00754F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 xml:space="preserve">Wojska Polskiego 110a </w:t>
            </w:r>
          </w:p>
          <w:p w:rsidR="009F4146" w:rsidRPr="00754FD0" w:rsidRDefault="009F4146" w:rsidP="00754F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54FD0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694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47,31</w:t>
            </w:r>
          </w:p>
        </w:tc>
        <w:tc>
          <w:tcPr>
            <w:tcW w:w="2835" w:type="dxa"/>
            <w:vAlign w:val="center"/>
          </w:tcPr>
          <w:p w:rsidR="009F4146" w:rsidRPr="00754FD0" w:rsidRDefault="009F4146" w:rsidP="00754F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FD0">
              <w:rPr>
                <w:rFonts w:ascii="Arial" w:hAnsi="Arial" w:cs="Arial"/>
                <w:sz w:val="24"/>
                <w:szCs w:val="24"/>
              </w:rPr>
              <w:t xml:space="preserve">  47,31</w:t>
            </w:r>
          </w:p>
        </w:tc>
      </w:tr>
    </w:tbl>
    <w:p w:rsidR="00E85D70" w:rsidRPr="00754FD0" w:rsidRDefault="00E85D70" w:rsidP="00754FD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54FD0" w:rsidRDefault="00F960D7" w:rsidP="00754FD0">
      <w:pPr>
        <w:spacing w:line="360" w:lineRule="auto"/>
        <w:jc w:val="both"/>
        <w:rPr>
          <w:rFonts w:ascii="Arial" w:hAnsi="Arial" w:cs="Arial"/>
        </w:rPr>
      </w:pPr>
    </w:p>
    <w:bookmarkEnd w:id="0"/>
    <w:p w:rsidR="00F960D7" w:rsidRPr="00754FD0" w:rsidRDefault="00F960D7" w:rsidP="00754FD0">
      <w:pPr>
        <w:spacing w:line="360" w:lineRule="auto"/>
        <w:jc w:val="both"/>
        <w:rPr>
          <w:rFonts w:ascii="Arial" w:hAnsi="Arial" w:cs="Arial"/>
          <w:bCs/>
        </w:rPr>
      </w:pPr>
    </w:p>
    <w:sectPr w:rsidR="00F960D7" w:rsidRPr="00754FD0" w:rsidSect="009F41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274" w:rsidRDefault="00BC4274">
      <w:r>
        <w:separator/>
      </w:r>
    </w:p>
  </w:endnote>
  <w:endnote w:type="continuationSeparator" w:id="0">
    <w:p w:rsidR="00BC4274" w:rsidRDefault="00BC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46" w:rsidRPr="009F4146" w:rsidRDefault="00032011" w:rsidP="009F414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B0E41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4146" w:rsidRPr="009F4146" w:rsidTr="00C95FF7">
      <w:tc>
        <w:tcPr>
          <w:tcW w:w="0" w:type="auto"/>
          <w:shd w:val="clear" w:color="auto" w:fill="auto"/>
          <w:vAlign w:val="center"/>
        </w:tcPr>
        <w:p w:rsidR="009F4146" w:rsidRPr="009F4146" w:rsidRDefault="009F4146" w:rsidP="009F41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4146" w:rsidRPr="009F4146" w:rsidRDefault="009F4146" w:rsidP="009F41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41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4146" w:rsidRPr="009F4146" w:rsidRDefault="009F4146" w:rsidP="009F41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4146" w:rsidRPr="009F4146" w:rsidRDefault="009F4146" w:rsidP="009F41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4146" w:rsidRPr="009F4146" w:rsidRDefault="009F4146" w:rsidP="009F4146">
    <w:pPr>
      <w:spacing w:line="276" w:lineRule="auto"/>
      <w:rPr>
        <w:rFonts w:ascii="Roboto" w:hAnsi="Roboto"/>
        <w:b/>
        <w:bCs/>
      </w:rPr>
    </w:pPr>
    <w:r w:rsidRPr="009F4146">
      <w:rPr>
        <w:rFonts w:ascii="Roboto" w:hAnsi="Roboto"/>
        <w:b/>
        <w:bCs/>
        <w:szCs w:val="18"/>
      </w:rPr>
      <w:t>Kanclerz Politechniki Częstochowskiej</w:t>
    </w:r>
  </w:p>
  <w:p w:rsidR="009F4146" w:rsidRPr="009F4146" w:rsidRDefault="00032011" w:rsidP="009F4146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4146" w:rsidRPr="009F4146">
      <w:rPr>
        <w:rFonts w:ascii="Roboto" w:hAnsi="Roboto"/>
      </w:rPr>
      <w:t>ul. Gen. J.H. Dąbrowskiego 69, 42-201 Częstochowa</w:t>
    </w:r>
  </w:p>
  <w:p w:rsidR="009F4146" w:rsidRPr="009F4146" w:rsidRDefault="009F4146" w:rsidP="009F4146">
    <w:pPr>
      <w:spacing w:line="276" w:lineRule="auto"/>
      <w:rPr>
        <w:rFonts w:ascii="Arial" w:hAnsi="Arial"/>
        <w:noProof/>
      </w:rPr>
    </w:pPr>
    <w:r w:rsidRPr="009F4146">
      <w:rPr>
        <w:rFonts w:ascii="Roboto" w:hAnsi="Roboto"/>
      </w:rPr>
      <w:t>tel. +48 34 325 02 56, e-mail: kanclerz@pcz.pl</w:t>
    </w:r>
  </w:p>
  <w:p w:rsidR="000C1E6F" w:rsidRDefault="009F4146" w:rsidP="009F4146">
    <w:pPr>
      <w:rPr>
        <w:rFonts w:ascii="Arial" w:hAnsi="Arial"/>
        <w:sz w:val="18"/>
        <w:szCs w:val="18"/>
      </w:rPr>
    </w:pPr>
    <w:r w:rsidRPr="009F4146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274" w:rsidRDefault="00BC4274">
      <w:r>
        <w:separator/>
      </w:r>
    </w:p>
  </w:footnote>
  <w:footnote w:type="continuationSeparator" w:id="0">
    <w:p w:rsidR="00BC4274" w:rsidRDefault="00BC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46" w:rsidRPr="009F4146" w:rsidRDefault="00032011" w:rsidP="009F41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837A6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F4146" w:rsidRPr="009F4146" w:rsidRDefault="009F4146" w:rsidP="009F4146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F8"/>
    <w:rsid w:val="00005838"/>
    <w:rsid w:val="00022322"/>
    <w:rsid w:val="00032011"/>
    <w:rsid w:val="00042497"/>
    <w:rsid w:val="00046EF8"/>
    <w:rsid w:val="000C1E6F"/>
    <w:rsid w:val="000C7B1B"/>
    <w:rsid w:val="000E4E56"/>
    <w:rsid w:val="001A1468"/>
    <w:rsid w:val="001B7815"/>
    <w:rsid w:val="002B1E4F"/>
    <w:rsid w:val="002B6761"/>
    <w:rsid w:val="003445A0"/>
    <w:rsid w:val="00392989"/>
    <w:rsid w:val="003A0AFC"/>
    <w:rsid w:val="003D611C"/>
    <w:rsid w:val="00431C0B"/>
    <w:rsid w:val="00437CAD"/>
    <w:rsid w:val="004657DA"/>
    <w:rsid w:val="0048187C"/>
    <w:rsid w:val="004B2665"/>
    <w:rsid w:val="004C3459"/>
    <w:rsid w:val="004E324A"/>
    <w:rsid w:val="004E7234"/>
    <w:rsid w:val="0050729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4FD0"/>
    <w:rsid w:val="00756CDA"/>
    <w:rsid w:val="007E2ACC"/>
    <w:rsid w:val="007E68C5"/>
    <w:rsid w:val="00832144"/>
    <w:rsid w:val="008567C7"/>
    <w:rsid w:val="008642B3"/>
    <w:rsid w:val="008A6C10"/>
    <w:rsid w:val="008C1DC5"/>
    <w:rsid w:val="008E5102"/>
    <w:rsid w:val="00915B9E"/>
    <w:rsid w:val="00952256"/>
    <w:rsid w:val="0097748A"/>
    <w:rsid w:val="009A6CCA"/>
    <w:rsid w:val="009F0E5C"/>
    <w:rsid w:val="009F4146"/>
    <w:rsid w:val="00A029B8"/>
    <w:rsid w:val="00A17CDB"/>
    <w:rsid w:val="00AA02AC"/>
    <w:rsid w:val="00B32D12"/>
    <w:rsid w:val="00B464D3"/>
    <w:rsid w:val="00B8185B"/>
    <w:rsid w:val="00BC4274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312C"/>
    <w:rsid w:val="00F33C66"/>
    <w:rsid w:val="00F8621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3A1829"/>
  <w15:chartTrackingRefBased/>
  <w15:docId w15:val="{20587301-7C7E-463D-BEA2-B525E1F7B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929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6</cp:revision>
  <cp:lastPrinted>1899-12-31T23:00:00Z</cp:lastPrinted>
  <dcterms:created xsi:type="dcterms:W3CDTF">2023-01-10T13:12:00Z</dcterms:created>
  <dcterms:modified xsi:type="dcterms:W3CDTF">2023-01-10T13:44:00Z</dcterms:modified>
</cp:coreProperties>
</file>