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FF5EC9" w:rsidRDefault="006676AE" w:rsidP="00FF5EC9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22D1C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75E1C" w:rsidRPr="00E75E1C">
        <w:rPr>
          <w:b/>
        </w:rPr>
        <w:t>CRZP/241/2022/AZP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75E1C" w:rsidRPr="004A5DB6" w:rsidTr="007043DA">
        <w:tc>
          <w:tcPr>
            <w:tcW w:w="9212" w:type="dxa"/>
            <w:shd w:val="clear" w:color="auto" w:fill="auto"/>
          </w:tcPr>
          <w:p w:rsidR="00E75E1C" w:rsidRPr="004A5DB6" w:rsidRDefault="00E75E1C" w:rsidP="007043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75E1C" w:rsidRPr="004A5DB6" w:rsidRDefault="00E75E1C" w:rsidP="007043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75E1C">
              <w:t>(</w:t>
            </w:r>
            <w:proofErr w:type="spellStart"/>
            <w:r w:rsidRPr="00E75E1C">
              <w:t>t.j</w:t>
            </w:r>
            <w:proofErr w:type="spellEnd"/>
            <w:r w:rsidRPr="00E75E1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75E1C" w:rsidRPr="004A5DB6" w:rsidRDefault="00E75E1C" w:rsidP="007043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5E1C" w:rsidRPr="004A5DB6" w:rsidRDefault="00E75E1C" w:rsidP="007043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75E1C" w:rsidRPr="004A5DB6" w:rsidRDefault="00E75E1C" w:rsidP="007043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75E1C" w:rsidRPr="00E75E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75E1C" w:rsidP="005434B3">
      <w:pPr>
        <w:spacing w:after="240" w:line="276" w:lineRule="auto"/>
        <w:jc w:val="center"/>
      </w:pPr>
      <w:r w:rsidRPr="00E75E1C">
        <w:rPr>
          <w:b/>
        </w:rPr>
        <w:t>Świadczenie usługi konserwacji i obsługi serwisowej urządzeń instalacji wentylacji mechanicznej i klimatyzacji w obiektach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E75E1C" w:rsidRPr="004A5DB6" w:rsidRDefault="00E75E1C" w:rsidP="00E75E1C">
      <w:pPr>
        <w:spacing w:after="0" w:line="276" w:lineRule="auto"/>
        <w:jc w:val="both"/>
        <w:rPr>
          <w:color w:val="FF0000"/>
        </w:rPr>
      </w:pPr>
    </w:p>
    <w:p w:rsidR="002426FF" w:rsidRPr="004A5DB6" w:rsidRDefault="00E75E1C" w:rsidP="00E75E1C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E75E1C" w:rsidRPr="004A5DB6" w:rsidRDefault="00E75E1C" w:rsidP="00E75E1C">
      <w:pPr>
        <w:spacing w:after="0" w:line="240" w:lineRule="auto"/>
        <w:jc w:val="both"/>
        <w:rPr>
          <w:b/>
        </w:rPr>
      </w:pPr>
    </w:p>
    <w:p w:rsidR="00E75E1C" w:rsidRPr="004A5DB6" w:rsidRDefault="00E75E1C" w:rsidP="00E75E1C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710937" w:rsidRPr="00FF5EC9" w:rsidRDefault="00E75E1C" w:rsidP="00FF5EC9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F5EC9">
        <w:t>Oświadczam,</w:t>
      </w:r>
      <w:r w:rsidR="00313417" w:rsidRPr="00FF5EC9">
        <w:t xml:space="preserve"> że spełniam</w:t>
      </w:r>
      <w:r w:rsidR="004541F9" w:rsidRPr="00FF5EC9">
        <w:t>, określone przez Zamawiającego,</w:t>
      </w:r>
      <w:r w:rsidR="00313417" w:rsidRPr="00FF5EC9">
        <w:t xml:space="preserve"> warunki udziału </w:t>
      </w:r>
      <w:r w:rsidR="004541F9" w:rsidRPr="00FF5EC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FF5EC9" w:rsidRPr="003F6076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C9" w:rsidRPr="003F6076" w:rsidRDefault="00FF5EC9" w:rsidP="007043DA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3F607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C9" w:rsidRPr="003F6076" w:rsidRDefault="00FF5EC9" w:rsidP="007043DA">
            <w:pPr>
              <w:spacing w:before="60" w:after="120"/>
              <w:rPr>
                <w:b/>
                <w:sz w:val="20"/>
                <w:szCs w:val="20"/>
              </w:rPr>
            </w:pPr>
            <w:r w:rsidRPr="003F6076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FF5EC9" w:rsidRPr="003F6076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EC9" w:rsidRPr="003F6076" w:rsidRDefault="00FF5EC9" w:rsidP="007043DA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3F6076">
              <w:rPr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EC9" w:rsidRPr="003F6076" w:rsidRDefault="00FF5EC9" w:rsidP="007043DA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3F6076">
              <w:rPr>
                <w:b/>
                <w:bCs/>
                <w:sz w:val="20"/>
                <w:szCs w:val="20"/>
              </w:rPr>
              <w:t>Sytuacja ekonomiczna lub finansowa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Zamawiający uzna powyższy warunek za spełniony, jeśli Wykonawca wykaże, że posiada ubezpieczenie od odpowiedzialności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cywilnej w zakresie prowadzonej działalności związanej z przedmiotem zamówienia na kwotę co najmniej 100.000,00 PLN.</w:t>
            </w:r>
          </w:p>
        </w:tc>
      </w:tr>
      <w:tr w:rsidR="00FF5EC9" w:rsidRPr="003F6076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EC9" w:rsidRPr="003F6076" w:rsidRDefault="00FF5EC9" w:rsidP="007043DA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3F6076">
              <w:rPr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EC9" w:rsidRPr="003F6076" w:rsidRDefault="00FF5EC9" w:rsidP="007043DA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3F6076">
              <w:rPr>
                <w:b/>
                <w:bCs/>
                <w:sz w:val="20"/>
                <w:szCs w:val="20"/>
              </w:rPr>
              <w:t>Zdolność techniczna lub zawodowa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 xml:space="preserve">1. - 2 osobami, posiadającymi co najmniej 2-letnie doświadczenie zawodowe, aktualne świadectwa kwalifikacyjne "E2",  "D2" w zakresie eksploatacji urządzeń wentylacji, klimatyzacji i chłodniczych o mocy powyżej 50 kW, aktualne świadectwo kwalifikacyjne "D1" w zakresie dozoru urządzeń i instalacji o napięciu do 1 </w:t>
            </w:r>
            <w:proofErr w:type="spellStart"/>
            <w:r w:rsidRPr="003F6076">
              <w:rPr>
                <w:bCs/>
                <w:sz w:val="20"/>
                <w:szCs w:val="20"/>
              </w:rPr>
              <w:t>kV</w:t>
            </w:r>
            <w:proofErr w:type="spellEnd"/>
            <w:r w:rsidRPr="003F6076">
              <w:rPr>
                <w:bCs/>
                <w:sz w:val="20"/>
                <w:szCs w:val="20"/>
              </w:rPr>
              <w:t>,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 xml:space="preserve">- 5 osobami, posiadającymi co najmniej 2-letnie doświadczenie zawodowe, aktualne świadectwa kwalifikacyjne "E1" w zakresie eksploatacji urządzeń i instalacji o napięciu do 1 </w:t>
            </w:r>
            <w:proofErr w:type="spellStart"/>
            <w:r w:rsidRPr="003F6076">
              <w:rPr>
                <w:bCs/>
                <w:sz w:val="20"/>
                <w:szCs w:val="20"/>
              </w:rPr>
              <w:t>kV</w:t>
            </w:r>
            <w:proofErr w:type="spellEnd"/>
            <w:r w:rsidRPr="003F6076">
              <w:rPr>
                <w:bCs/>
                <w:sz w:val="20"/>
                <w:szCs w:val="20"/>
              </w:rPr>
              <w:t>, oraz certyfikat personalny osób (FGAZ),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2. 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konserwacji i serwisu instalacji wentylacji mechanicznej i klimatyzacji zrealizowanych na kwotę nie mniejszą niż 150 000,00 PLN netto każda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3.</w:t>
            </w:r>
            <w:r w:rsidRPr="003F6076">
              <w:rPr>
                <w:bCs/>
                <w:sz w:val="20"/>
                <w:szCs w:val="20"/>
              </w:rPr>
              <w:tab/>
              <w:t xml:space="preserve">Aktualny certyfikat dla przedsiębiorców wydany przez Urząd Dozoru Technicznego 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FF5EC9" w:rsidRPr="003F6076" w:rsidRDefault="00FF5EC9" w:rsidP="007043DA">
            <w:pPr>
              <w:spacing w:before="60" w:after="120"/>
              <w:jc w:val="both"/>
              <w:rPr>
                <w:bCs/>
                <w:sz w:val="20"/>
                <w:szCs w:val="20"/>
              </w:rPr>
            </w:pPr>
            <w:r w:rsidRPr="003F6076">
              <w:rPr>
                <w:bCs/>
                <w:sz w:val="20"/>
                <w:szCs w:val="20"/>
              </w:rPr>
              <w:t>Wykaz usług wykonanych, a w przypadku świadczeń okresowych lub ciągłych również wykonywanych, w okresie ostatnich trzech lat przed upływem terminu składania ofert, a jeżeli okres prowadzenia działalności jest krótszy –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F5EC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F5EC9">
        <w:rPr>
          <w:sz w:val="20"/>
          <w:szCs w:val="20"/>
        </w:rPr>
        <w:lastRenderedPageBreak/>
        <w:t xml:space="preserve">…………….……. </w:t>
      </w:r>
      <w:r w:rsidRPr="00FF5EC9">
        <w:rPr>
          <w:i/>
          <w:sz w:val="16"/>
          <w:szCs w:val="16"/>
        </w:rPr>
        <w:t>(miejscowość),</w:t>
      </w:r>
      <w:r w:rsidRPr="00FF5EC9">
        <w:rPr>
          <w:i/>
          <w:sz w:val="18"/>
          <w:szCs w:val="18"/>
        </w:rPr>
        <w:t xml:space="preserve"> </w:t>
      </w:r>
      <w:r w:rsidRPr="00FF5EC9">
        <w:rPr>
          <w:sz w:val="20"/>
          <w:szCs w:val="20"/>
        </w:rPr>
        <w:t xml:space="preserve">dnia ………….……. r. </w:t>
      </w:r>
    </w:p>
    <w:p w:rsidR="00025C8D" w:rsidRPr="00FF5EC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</w:r>
      <w:r w:rsidRPr="00FF5EC9">
        <w:rPr>
          <w:sz w:val="20"/>
          <w:szCs w:val="20"/>
        </w:rPr>
        <w:tab/>
        <w:t>…………………………………………</w:t>
      </w:r>
    </w:p>
    <w:p w:rsidR="00F8042D" w:rsidRPr="00FF5EC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F5EC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F5EC9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164" w:rsidRDefault="00AA6164" w:rsidP="0038231F">
      <w:pPr>
        <w:spacing w:after="0" w:line="240" w:lineRule="auto"/>
      </w:pPr>
      <w:r>
        <w:separator/>
      </w:r>
    </w:p>
  </w:endnote>
  <w:endnote w:type="continuationSeparator" w:id="0">
    <w:p w:rsidR="00AA6164" w:rsidRDefault="00AA61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E1C" w:rsidRDefault="00E75E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E1C" w:rsidRDefault="00E75E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164" w:rsidRDefault="00AA6164" w:rsidP="0038231F">
      <w:pPr>
        <w:spacing w:after="0" w:line="240" w:lineRule="auto"/>
      </w:pPr>
      <w:r>
        <w:separator/>
      </w:r>
    </w:p>
  </w:footnote>
  <w:footnote w:type="continuationSeparator" w:id="0">
    <w:p w:rsidR="00AA6164" w:rsidRDefault="00AA61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E1C" w:rsidRDefault="00E75E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E1C" w:rsidRDefault="00E75E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E1C" w:rsidRDefault="00E75E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164"/>
    <w:rsid w:val="00023477"/>
    <w:rsid w:val="000247FF"/>
    <w:rsid w:val="00025C8D"/>
    <w:rsid w:val="000303EE"/>
    <w:rsid w:val="0005473D"/>
    <w:rsid w:val="00073C3D"/>
    <w:rsid w:val="000809B6"/>
    <w:rsid w:val="000857C0"/>
    <w:rsid w:val="0008644E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22D1C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1B0F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16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E1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A3429D"/>
  <w15:chartTrackingRefBased/>
  <w15:docId w15:val="{CA7F1357-6AD2-41E8-B0D1-0C0AAC7A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13D15-8D7C-4394-9226-5872B07E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727</Words>
  <Characters>4367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2022-12-13T08:13:00Z</dcterms:created>
  <dcterms:modified xsi:type="dcterms:W3CDTF">2022-12-13T08:13:00Z</dcterms:modified>
</cp:coreProperties>
</file>