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E9294F" w:rsidRPr="00E9294F">
        <w:rPr>
          <w:bCs/>
          <w:sz w:val="22"/>
          <w:szCs w:val="22"/>
        </w:rPr>
        <w:t>3</w:t>
      </w:r>
      <w:r w:rsidR="00B36ABD" w:rsidRPr="00E9294F">
        <w:rPr>
          <w:bCs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74A32">
        <w:rPr>
          <w:rFonts w:ascii="Times New Roman" w:hAnsi="Times New Roman"/>
          <w:b/>
        </w:rPr>
        <w:t>TP/K/15</w:t>
      </w:r>
      <w:r w:rsidR="00687E62">
        <w:rPr>
          <w:rFonts w:ascii="Times New Roman" w:hAnsi="Times New Roman"/>
          <w:b/>
        </w:rPr>
        <w:t>/22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2022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 xml:space="preserve">1710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74A32" w:rsidRPr="00E9294F" w:rsidRDefault="00E9294F" w:rsidP="00574A3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„</w:t>
      </w:r>
      <w:r w:rsidR="00574A32" w:rsidRPr="00E9294F">
        <w:rPr>
          <w:rFonts w:ascii="Times New Roman" w:hAnsi="Times New Roman"/>
          <w:b/>
          <w:i/>
          <w:sz w:val="32"/>
          <w:szCs w:val="32"/>
        </w:rPr>
        <w:t xml:space="preserve">Usługa przygotowywania i dostarczania  posiłków </w:t>
      </w:r>
    </w:p>
    <w:p w:rsidR="00574A32" w:rsidRPr="00E9294F" w:rsidRDefault="00574A32" w:rsidP="00574A3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E9294F">
        <w:rPr>
          <w:rFonts w:ascii="Times New Roman" w:hAnsi="Times New Roman"/>
          <w:b/>
          <w:i/>
          <w:sz w:val="32"/>
          <w:szCs w:val="32"/>
        </w:rPr>
        <w:t>dla pacjentów Szpitala.</w:t>
      </w:r>
      <w:r w:rsidR="00E9294F">
        <w:rPr>
          <w:rFonts w:ascii="Times New Roman" w:hAnsi="Times New Roman"/>
          <w:b/>
          <w:i/>
          <w:sz w:val="32"/>
          <w:szCs w:val="32"/>
        </w:rPr>
        <w:t>”</w:t>
      </w:r>
      <w:r w:rsidRPr="00E9294F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w </w:t>
      </w:r>
      <w:r w:rsidRPr="004A6DA6">
        <w:rPr>
          <w:rFonts w:ascii="Times New Roman" w:hAnsi="Times New Roman"/>
          <w:b/>
          <w:i/>
          <w:u w:val="single"/>
        </w:rPr>
        <w:t>:</w:t>
      </w:r>
    </w:p>
    <w:p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 pkt. 7.2 pkt. 2 -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lastRenderedPageBreak/>
        <w:t xml:space="preserve">rozdziale 7  pkt. 7.2 pkt. 3 -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 pkt. 7.2 pkt. 4 -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:rsidR="00E9294F" w:rsidRPr="00426915" w:rsidRDefault="00E9294F" w:rsidP="00E9294F">
      <w:pPr>
        <w:spacing w:after="0" w:line="360" w:lineRule="auto"/>
        <w:jc w:val="both"/>
        <w:rPr>
          <w:rFonts w:ascii="Times New Roman" w:hAnsi="Times New Roman"/>
        </w:rPr>
      </w:pPr>
    </w:p>
    <w:p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E9294F" w:rsidRPr="00D3741E" w:rsidRDefault="00E9294F" w:rsidP="00E9294F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bookmarkStart w:id="0" w:name="_GoBack"/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bookmarkEnd w:id="0"/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626" w:rsidRDefault="003E6626" w:rsidP="0038231F">
      <w:pPr>
        <w:spacing w:after="0" w:line="240" w:lineRule="auto"/>
      </w:pPr>
      <w:r>
        <w:separator/>
      </w:r>
    </w:p>
  </w:endnote>
  <w:endnote w:type="continuationSeparator" w:id="0">
    <w:p w:rsidR="003E6626" w:rsidRDefault="003E66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DD5DF6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DD5DF6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626" w:rsidRDefault="003E6626" w:rsidP="0038231F">
      <w:pPr>
        <w:spacing w:after="0" w:line="240" w:lineRule="auto"/>
      </w:pPr>
      <w:r>
        <w:separator/>
      </w:r>
    </w:p>
  </w:footnote>
  <w:footnote w:type="continuationSeparator" w:id="0">
    <w:p w:rsidR="003E6626" w:rsidRDefault="003E6626" w:rsidP="0038231F">
      <w:pPr>
        <w:spacing w:after="0" w:line="240" w:lineRule="auto"/>
      </w:pPr>
      <w:r>
        <w:continuationSeparator/>
      </w:r>
    </w:p>
  </w:footnote>
  <w:footnote w:id="1">
    <w:p w:rsidR="00687E62" w:rsidRPr="006D6307" w:rsidRDefault="00687E62" w:rsidP="00687E6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687E62" w:rsidRPr="006D6307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764F2-5728-4E3E-BC9F-A7C9FED9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2022-12-06T07:46:00Z</cp:lastPrinted>
  <dcterms:created xsi:type="dcterms:W3CDTF">2022-12-06T07:32:00Z</dcterms:created>
  <dcterms:modified xsi:type="dcterms:W3CDTF">2022-12-06T08:11:00Z</dcterms:modified>
</cp:coreProperties>
</file>