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C3CB5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20C56" w:rsidRPr="00F20C56">
        <w:rPr>
          <w:rFonts w:ascii="Arial" w:hAnsi="Arial" w:cs="Arial"/>
          <w:b/>
          <w:sz w:val="24"/>
          <w:szCs w:val="24"/>
        </w:rPr>
        <w:t>CRZP/236/2022/AZP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20C56" w:rsidRPr="00F20C56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20C56" w:rsidRPr="00F20C56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20C56" w:rsidRPr="00F20C56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20C56" w:rsidRPr="00F20C56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20C56" w:rsidRPr="00F20C56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0C56" w:rsidRPr="0012157F" w:rsidTr="00BA5C94">
        <w:tc>
          <w:tcPr>
            <w:tcW w:w="9104" w:type="dxa"/>
            <w:shd w:val="clear" w:color="auto" w:fill="D9D9D9"/>
          </w:tcPr>
          <w:p w:rsidR="00F20C56" w:rsidRPr="0012157F" w:rsidRDefault="00F20C56" w:rsidP="00BA5C9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20C56" w:rsidRDefault="00F20C56" w:rsidP="00BA5C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20C5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20C5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20C5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20C56" w:rsidRPr="00C86421" w:rsidRDefault="00F20C56" w:rsidP="00BA5C9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20C56" w:rsidRDefault="00F20C56" w:rsidP="00BA5C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20C56" w:rsidRPr="00C86421" w:rsidRDefault="00F20C56" w:rsidP="00BA5C9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20C5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20C56">
        <w:rPr>
          <w:rFonts w:ascii="Arial" w:hAnsi="Arial" w:cs="Arial"/>
          <w:b/>
          <w:sz w:val="24"/>
          <w:szCs w:val="24"/>
        </w:rPr>
        <w:t>Dostawa czujnika momentu obrotowego, rotujący z dodatkowymi elementami, 1 zestaw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20C56" w:rsidRPr="00F20C56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20C56" w:rsidRPr="0012157F" w:rsidTr="00BA5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0C5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20C56" w:rsidRPr="0012157F" w:rsidTr="00BA5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0C5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20C56" w:rsidRPr="0012157F" w:rsidTr="00BA5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0C5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20C56" w:rsidRPr="0012157F" w:rsidTr="00BA5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0C5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20C56" w:rsidRPr="0012157F" w:rsidRDefault="00F20C56" w:rsidP="00BA5C9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0C56">
              <w:rPr>
                <w:rFonts w:ascii="Arial" w:hAnsi="Arial" w:cs="Arial"/>
                <w:sz w:val="24"/>
                <w:szCs w:val="24"/>
              </w:rPr>
              <w:t>Zamawiający nie określa szczegółowego warunku w tym zakresie..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37E" w:rsidRDefault="00B1237E" w:rsidP="0038231F">
      <w:pPr>
        <w:spacing w:after="0" w:line="240" w:lineRule="auto"/>
      </w:pPr>
      <w:r>
        <w:separator/>
      </w:r>
    </w:p>
  </w:endnote>
  <w:endnote w:type="continuationSeparator" w:id="0">
    <w:p w:rsidR="00B1237E" w:rsidRDefault="00B123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C56" w:rsidRDefault="00F20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C56" w:rsidRDefault="00F20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37E" w:rsidRDefault="00B1237E" w:rsidP="0038231F">
      <w:pPr>
        <w:spacing w:after="0" w:line="240" w:lineRule="auto"/>
      </w:pPr>
      <w:r>
        <w:separator/>
      </w:r>
    </w:p>
  </w:footnote>
  <w:footnote w:type="continuationSeparator" w:id="0">
    <w:p w:rsidR="00B1237E" w:rsidRDefault="00B1237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C56" w:rsidRDefault="00F20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C56" w:rsidRDefault="00F20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C56" w:rsidRDefault="00F20C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37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C3CB5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237E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0C56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13D704"/>
  <w15:docId w15:val="{6377D2F1-C07C-426E-A7B6-428B63D2B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D9FCB-B7D6-4C67-8C7F-1C1511D2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2022-12-05T08:50:00Z</cp:lastPrinted>
  <dcterms:created xsi:type="dcterms:W3CDTF">2022-12-05T08:50:00Z</dcterms:created>
  <dcterms:modified xsi:type="dcterms:W3CDTF">2022-12-05T08:50:00Z</dcterms:modified>
</cp:coreProperties>
</file>