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F4DE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719ED" w:rsidRPr="008719ED">
        <w:rPr>
          <w:b/>
        </w:rPr>
        <w:t>CRZP/236/2022/AZP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719ED" w:rsidRPr="004A5DB6" w:rsidTr="00BA5C94">
        <w:tc>
          <w:tcPr>
            <w:tcW w:w="9212" w:type="dxa"/>
            <w:shd w:val="clear" w:color="auto" w:fill="auto"/>
          </w:tcPr>
          <w:p w:rsidR="008719ED" w:rsidRPr="004A5DB6" w:rsidRDefault="008719ED" w:rsidP="00BA5C9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719ED" w:rsidRPr="004A5DB6" w:rsidRDefault="008719ED" w:rsidP="00BA5C9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719ED">
              <w:t>(</w:t>
            </w:r>
            <w:proofErr w:type="spellStart"/>
            <w:r w:rsidRPr="008719ED">
              <w:t>t.j</w:t>
            </w:r>
            <w:proofErr w:type="spellEnd"/>
            <w:r w:rsidRPr="008719ED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19ED" w:rsidRPr="004A5DB6" w:rsidRDefault="008719ED" w:rsidP="00BA5C9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19ED" w:rsidRPr="004A5DB6" w:rsidRDefault="008719ED" w:rsidP="00BA5C9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719ED" w:rsidRPr="004A5DB6" w:rsidRDefault="008719ED" w:rsidP="00BA5C9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719ED" w:rsidRPr="008719E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719ED" w:rsidP="005434B3">
      <w:pPr>
        <w:spacing w:after="240" w:line="276" w:lineRule="auto"/>
        <w:jc w:val="center"/>
      </w:pPr>
      <w:r w:rsidRPr="008719ED">
        <w:rPr>
          <w:b/>
        </w:rPr>
        <w:t>Dostawa czujnika momentu obrotowego, rotujący z dodatkowymi elementami, 1 zestaw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3E7" w:rsidRDefault="00A363E7" w:rsidP="0038231F">
      <w:pPr>
        <w:spacing w:after="0" w:line="240" w:lineRule="auto"/>
      </w:pPr>
      <w:r>
        <w:separator/>
      </w:r>
    </w:p>
  </w:endnote>
  <w:endnote w:type="continuationSeparator" w:id="0">
    <w:p w:rsidR="00A363E7" w:rsidRDefault="00A363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9ED" w:rsidRDefault="008719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9ED" w:rsidRDefault="008719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3E7" w:rsidRDefault="00A363E7" w:rsidP="0038231F">
      <w:pPr>
        <w:spacing w:after="0" w:line="240" w:lineRule="auto"/>
      </w:pPr>
      <w:r>
        <w:separator/>
      </w:r>
    </w:p>
  </w:footnote>
  <w:footnote w:type="continuationSeparator" w:id="0">
    <w:p w:rsidR="00A363E7" w:rsidRDefault="00A363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9ED" w:rsidRDefault="00871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9ED" w:rsidRDefault="00871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9ED" w:rsidRDefault="00871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3E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9E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63E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F4DED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1A2F80"/>
  <w15:chartTrackingRefBased/>
  <w15:docId w15:val="{8898E6C3-5E0A-4E4F-8650-D20634DE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89A31-8FDE-4441-83FE-434D519D5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2022-12-05T08:49:00Z</cp:lastPrinted>
  <dcterms:created xsi:type="dcterms:W3CDTF">2022-12-05T08:49:00Z</dcterms:created>
  <dcterms:modified xsi:type="dcterms:W3CDTF">2022-12-05T08:49:00Z</dcterms:modified>
</cp:coreProperties>
</file>