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AA5F03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AA5F03">
        <w:rPr>
          <w:bCs/>
          <w:i w:val="0"/>
          <w:sz w:val="20"/>
        </w:rPr>
        <w:t xml:space="preserve">Załącznik nr </w:t>
      </w:r>
      <w:r w:rsidR="00AA5F03" w:rsidRPr="00AA5F03">
        <w:rPr>
          <w:bCs/>
          <w:i w:val="0"/>
          <w:sz w:val="20"/>
        </w:rPr>
        <w:t>4</w:t>
      </w:r>
      <w:r w:rsidR="007666D6" w:rsidRPr="00AA5F03">
        <w:rPr>
          <w:bCs/>
          <w:i w:val="0"/>
          <w:sz w:val="20"/>
        </w:rPr>
        <w:t xml:space="preserve"> do SWZ</w:t>
      </w:r>
    </w:p>
    <w:p w:rsidR="00B62AD0" w:rsidRPr="00AA5F03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AA5F03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AA5F03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AA5F03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AA5F03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AA5F03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AA5F03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AA5F03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AA5F03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AA5F03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AA5F03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AA5F03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AA5F03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AA5F03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AA5F03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AA5F03">
        <w:rPr>
          <w:rFonts w:ascii="Times New Roman" w:hAnsi="Times New Roman"/>
          <w:sz w:val="20"/>
          <w:szCs w:val="20"/>
        </w:rPr>
        <w:t>…</w:t>
      </w:r>
    </w:p>
    <w:p w:rsidR="00B62AD0" w:rsidRPr="00AA5F03" w:rsidRDefault="00B62AD0" w:rsidP="00AA5F03">
      <w:pPr>
        <w:spacing w:after="0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5F03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AA5F03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AA5F03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5F03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AA5F03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A5F03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AA5F03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A5F03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5F03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5F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AA5F03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A5F0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AA5F03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AA5F03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AA5F03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AA5F03">
        <w:rPr>
          <w:rFonts w:ascii="Times New Roman" w:hAnsi="Times New Roman"/>
          <w:sz w:val="20"/>
          <w:szCs w:val="20"/>
        </w:rPr>
        <w:t xml:space="preserve"> ustawy </w:t>
      </w:r>
      <w:r w:rsidR="00EF3368" w:rsidRPr="00AA5F03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C3485A" w:rsidRPr="00AA5F03">
        <w:rPr>
          <w:rFonts w:ascii="Times New Roman" w:hAnsi="Times New Roman"/>
          <w:sz w:val="20"/>
          <w:szCs w:val="20"/>
        </w:rPr>
        <w:t>(</w:t>
      </w:r>
      <w:proofErr w:type="spellStart"/>
      <w:r w:rsidR="00C3485A" w:rsidRPr="00AA5F03">
        <w:rPr>
          <w:rFonts w:ascii="Times New Roman" w:hAnsi="Times New Roman"/>
          <w:sz w:val="20"/>
          <w:szCs w:val="20"/>
        </w:rPr>
        <w:t>t.j</w:t>
      </w:r>
      <w:proofErr w:type="spellEnd"/>
      <w:r w:rsidR="00C3485A" w:rsidRPr="00AA5F03">
        <w:rPr>
          <w:rFonts w:ascii="Times New Roman" w:hAnsi="Times New Roman"/>
          <w:sz w:val="20"/>
          <w:szCs w:val="20"/>
        </w:rPr>
        <w:t>. Dz. U. z 2022r. poz. 1710)</w:t>
      </w:r>
      <w:r w:rsidR="00E27ABB" w:rsidRPr="00AA5F03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AA5F03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AA5F0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AA5F03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AA5F03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AA5F03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:rsidR="0071340C" w:rsidRPr="00AA5F03" w:rsidRDefault="00C3485A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AA5F03">
        <w:rPr>
          <w:rFonts w:ascii="Times New Roman" w:eastAsia="Times New Roman" w:hAnsi="Times New Roman"/>
          <w:b/>
          <w:sz w:val="20"/>
          <w:szCs w:val="20"/>
          <w:lang w:eastAsia="pl-PL"/>
        </w:rPr>
        <w:t>Odbiór i transport, odzysk lub unieszkodliwienie ustabilizowanego osadu ściekowego z terenu oczyszczalni ścieków położonych na terenie Gminy Łapanów</w:t>
      </w:r>
    </w:p>
    <w:p w:rsidR="0071340C" w:rsidRPr="00AA5F03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AA5F03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C3485A" w:rsidRPr="00AA5F03">
        <w:rPr>
          <w:rFonts w:ascii="Times New Roman" w:eastAsia="Times New Roman" w:hAnsi="Times New Roman"/>
          <w:b/>
          <w:sz w:val="20"/>
          <w:szCs w:val="20"/>
          <w:lang w:eastAsia="pl-PL"/>
        </w:rPr>
        <w:t>IBP.III.271.4.2022</w:t>
      </w:r>
    </w:p>
    <w:p w:rsidR="00DC652A" w:rsidRPr="00AA5F03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A5F03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AA5F0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A5F03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AA5F03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A5F03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AA5F0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AA5F0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A5F03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AA5F0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A5F03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AA5F03" w:rsidRDefault="0071340C" w:rsidP="00AA5F0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A5F03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71340C" w:rsidRPr="00AA5F0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DC652A" w:rsidRPr="00AA5F03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A5F0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AA5F0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AA5F03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AA5F03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AA5F03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AA5F03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AA5F03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AA5F03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AA5F03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AA5F03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AA5F03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AA5F0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AA5F03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AA5F03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A5F03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AA5F0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AA5F03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AA5F03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A5F03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AA5F03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A5F03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AA5F03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A5F03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AA5F03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AA5F03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AA5F03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AA5F03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A5F03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:rsidR="00E27ABB" w:rsidRPr="00AA5F03" w:rsidRDefault="006A2D93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192163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  <w:r>
        <w:rPr>
          <w:rFonts w:ascii="Times New Roman" w:hAnsi="Times New Roman"/>
          <w:i/>
          <w:sz w:val="20"/>
          <w:szCs w:val="20"/>
        </w:rPr>
        <w:t xml:space="preserve"> osoby uprawionej w imieniu podmiotu udostępniającego</w:t>
      </w:r>
      <w:bookmarkStart w:id="2" w:name="_GoBack"/>
      <w:bookmarkEnd w:id="2"/>
    </w:p>
    <w:sectPr w:rsidR="00E27ABB" w:rsidRPr="00AA5F03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396" w:rsidRDefault="00A27396" w:rsidP="00025386">
      <w:pPr>
        <w:spacing w:after="0" w:line="240" w:lineRule="auto"/>
      </w:pPr>
      <w:r>
        <w:separator/>
      </w:r>
    </w:p>
  </w:endnote>
  <w:endnote w:type="continuationSeparator" w:id="0">
    <w:p w:rsidR="00A27396" w:rsidRDefault="00A2739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85A" w:rsidRDefault="00C348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85A" w:rsidRDefault="00C348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396" w:rsidRDefault="00A27396" w:rsidP="00025386">
      <w:pPr>
        <w:spacing w:after="0" w:line="240" w:lineRule="auto"/>
      </w:pPr>
      <w:r>
        <w:separator/>
      </w:r>
    </w:p>
  </w:footnote>
  <w:footnote w:type="continuationSeparator" w:id="0">
    <w:p w:rsidR="00A27396" w:rsidRDefault="00A2739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85A" w:rsidRDefault="00C348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85A" w:rsidRDefault="00C348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85A" w:rsidRDefault="00C348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39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534BC"/>
    <w:rsid w:val="00460705"/>
    <w:rsid w:val="00485239"/>
    <w:rsid w:val="004E27D7"/>
    <w:rsid w:val="0055145C"/>
    <w:rsid w:val="005624D8"/>
    <w:rsid w:val="00620476"/>
    <w:rsid w:val="00657A47"/>
    <w:rsid w:val="006A2D93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27396"/>
    <w:rsid w:val="00A56A6F"/>
    <w:rsid w:val="00A87380"/>
    <w:rsid w:val="00AA5F03"/>
    <w:rsid w:val="00AF4E90"/>
    <w:rsid w:val="00AF7375"/>
    <w:rsid w:val="00B62AD0"/>
    <w:rsid w:val="00B77707"/>
    <w:rsid w:val="00BE3BCE"/>
    <w:rsid w:val="00C3485A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3C15FD76-B6F9-448F-A8A7-0FAEB9BD8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281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dc:description/>
  <cp:lastModifiedBy>Małgorzata Rybak</cp:lastModifiedBy>
  <cp:revision>2</cp:revision>
  <dcterms:created xsi:type="dcterms:W3CDTF">2022-12-06T07:56:00Z</dcterms:created>
  <dcterms:modified xsi:type="dcterms:W3CDTF">2022-12-06T07:56:00Z</dcterms:modified>
</cp:coreProperties>
</file>