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54D01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E2B75" w:rsidRPr="009E2B75">
        <w:rPr>
          <w:rFonts w:ascii="Arial" w:hAnsi="Arial" w:cs="Arial"/>
          <w:b/>
          <w:sz w:val="24"/>
          <w:szCs w:val="24"/>
        </w:rPr>
        <w:t>CRZP/234/2022/AZP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E2B75" w:rsidRPr="009E2B7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E2B75" w:rsidRPr="009E2B7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9E2B75" w:rsidRPr="009E2B7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E2B75" w:rsidRPr="009E2B7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9E2B75" w:rsidRPr="009E2B7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2B75" w:rsidRPr="0012157F" w:rsidTr="000E3BDB">
        <w:tc>
          <w:tcPr>
            <w:tcW w:w="9104" w:type="dxa"/>
            <w:shd w:val="clear" w:color="auto" w:fill="D9D9D9"/>
          </w:tcPr>
          <w:p w:rsidR="009E2B75" w:rsidRPr="0012157F" w:rsidRDefault="009E2B75" w:rsidP="000E3BD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E2B75" w:rsidRDefault="009E2B75" w:rsidP="000E3B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E2B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E2B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E2B7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E2B75" w:rsidRPr="00C86421" w:rsidRDefault="009E2B75" w:rsidP="000E3B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E2B75" w:rsidRDefault="009E2B75" w:rsidP="000E3B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E2B75" w:rsidRPr="00C86421" w:rsidRDefault="009E2B75" w:rsidP="000E3B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E2B7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E2B75">
        <w:rPr>
          <w:rFonts w:ascii="Arial" w:hAnsi="Arial" w:cs="Arial"/>
          <w:b/>
          <w:sz w:val="24"/>
          <w:szCs w:val="24"/>
        </w:rPr>
        <w:t>Wydruk materiałów promocyjnych wraz z oprawą graficzną - informator i ulotki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E2B75" w:rsidRPr="009E2B7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E2B75" w:rsidRPr="0012157F" w:rsidTr="000E3B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7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E2B75" w:rsidRPr="0012157F" w:rsidTr="000E3B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7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E2B75" w:rsidRPr="0012157F" w:rsidTr="000E3B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7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E2B75" w:rsidRPr="0012157F" w:rsidTr="000E3B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7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E2B75" w:rsidRPr="0012157F" w:rsidRDefault="009E2B75" w:rsidP="000E3B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B7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050" w:rsidRDefault="00DA1050" w:rsidP="0038231F">
      <w:pPr>
        <w:spacing w:after="0" w:line="240" w:lineRule="auto"/>
      </w:pPr>
      <w:r>
        <w:separator/>
      </w:r>
    </w:p>
  </w:endnote>
  <w:endnote w:type="continuationSeparator" w:id="0">
    <w:p w:rsidR="00DA1050" w:rsidRDefault="00DA10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B75" w:rsidRDefault="009E2B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B75" w:rsidRDefault="009E2B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050" w:rsidRDefault="00DA1050" w:rsidP="0038231F">
      <w:pPr>
        <w:spacing w:after="0" w:line="240" w:lineRule="auto"/>
      </w:pPr>
      <w:r>
        <w:separator/>
      </w:r>
    </w:p>
  </w:footnote>
  <w:footnote w:type="continuationSeparator" w:id="0">
    <w:p w:rsidR="00DA1050" w:rsidRDefault="00DA105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B75" w:rsidRDefault="009E2B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B75" w:rsidRDefault="009E2B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B75" w:rsidRDefault="009E2B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05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4D01"/>
    <w:rsid w:val="00956C26"/>
    <w:rsid w:val="00960337"/>
    <w:rsid w:val="00975019"/>
    <w:rsid w:val="00975C49"/>
    <w:rsid w:val="00992BD8"/>
    <w:rsid w:val="00997D0F"/>
    <w:rsid w:val="009C7756"/>
    <w:rsid w:val="009E2B75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105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1EF44C"/>
  <w15:docId w15:val="{F3EE4FEB-8286-4055-8D04-CA2C57E4F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A38AE-7925-48F2-B034-66FB1C393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911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2022-12-01T10:12:00Z</cp:lastPrinted>
  <dcterms:created xsi:type="dcterms:W3CDTF">2022-12-01T10:12:00Z</dcterms:created>
  <dcterms:modified xsi:type="dcterms:W3CDTF">2022-12-01T10:12:00Z</dcterms:modified>
</cp:coreProperties>
</file>