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902D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33D17" w:rsidRPr="00733D17">
        <w:rPr>
          <w:b/>
        </w:rPr>
        <w:t>CRZP/234/2022/AZP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33D17" w:rsidRPr="004A5DB6" w:rsidTr="000E3BDB">
        <w:tc>
          <w:tcPr>
            <w:tcW w:w="9212" w:type="dxa"/>
            <w:shd w:val="clear" w:color="auto" w:fill="auto"/>
          </w:tcPr>
          <w:p w:rsidR="00733D17" w:rsidRPr="004A5DB6" w:rsidRDefault="00733D17" w:rsidP="000E3BD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33D17" w:rsidRPr="004A5DB6" w:rsidRDefault="00733D17" w:rsidP="000E3BD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33D17">
              <w:t>(</w:t>
            </w:r>
            <w:proofErr w:type="spellStart"/>
            <w:r w:rsidRPr="00733D17">
              <w:t>t.j</w:t>
            </w:r>
            <w:proofErr w:type="spellEnd"/>
            <w:r w:rsidRPr="00733D17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33D17" w:rsidRPr="004A5DB6" w:rsidRDefault="00733D17" w:rsidP="000E3BD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33D17" w:rsidRPr="004A5DB6" w:rsidRDefault="00733D17" w:rsidP="000E3BD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33D17" w:rsidRPr="004A5DB6" w:rsidRDefault="00733D17" w:rsidP="000E3BD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33D17" w:rsidRPr="00733D1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33D17" w:rsidP="005434B3">
      <w:pPr>
        <w:spacing w:after="240" w:line="276" w:lineRule="auto"/>
        <w:jc w:val="center"/>
      </w:pPr>
      <w:r w:rsidRPr="00733D17">
        <w:rPr>
          <w:b/>
        </w:rPr>
        <w:t>Wydruk materiałów promocyjnych wraz z oprawą graficzną - informator i ulotki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4F9" w:rsidRDefault="004644F9" w:rsidP="0038231F">
      <w:pPr>
        <w:spacing w:after="0" w:line="240" w:lineRule="auto"/>
      </w:pPr>
      <w:r>
        <w:separator/>
      </w:r>
    </w:p>
  </w:endnote>
  <w:endnote w:type="continuationSeparator" w:id="0">
    <w:p w:rsidR="004644F9" w:rsidRDefault="004644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D17" w:rsidRDefault="00733D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D17" w:rsidRDefault="00733D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4F9" w:rsidRDefault="004644F9" w:rsidP="0038231F">
      <w:pPr>
        <w:spacing w:after="0" w:line="240" w:lineRule="auto"/>
      </w:pPr>
      <w:r>
        <w:separator/>
      </w:r>
    </w:p>
  </w:footnote>
  <w:footnote w:type="continuationSeparator" w:id="0">
    <w:p w:rsidR="004644F9" w:rsidRDefault="004644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D17" w:rsidRDefault="00733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D17" w:rsidRDefault="00733D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D17" w:rsidRDefault="00733D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4F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4F9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3D17"/>
    <w:rsid w:val="00746532"/>
    <w:rsid w:val="00751725"/>
    <w:rsid w:val="00756C8F"/>
    <w:rsid w:val="00757EFB"/>
    <w:rsid w:val="007840F2"/>
    <w:rsid w:val="007902D4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DB9E56"/>
  <w15:chartTrackingRefBased/>
  <w15:docId w15:val="{18AE0FB1-BAC1-4D92-B7A1-7E577F15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B3A22-E104-4ACA-8CE7-07104325B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244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2022-12-01T10:12:00Z</cp:lastPrinted>
  <dcterms:created xsi:type="dcterms:W3CDTF">2022-12-01T10:12:00Z</dcterms:created>
  <dcterms:modified xsi:type="dcterms:W3CDTF">2022-12-01T10:12:00Z</dcterms:modified>
</cp:coreProperties>
</file>