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0E0CB" w14:textId="01C1313C" w:rsidR="00DA2A7E" w:rsidRPr="003261E7" w:rsidRDefault="00817C6E" w:rsidP="00DA2A7E">
      <w:pPr>
        <w:spacing w:after="240"/>
        <w:jc w:val="right"/>
        <w:rPr>
          <w:sz w:val="22"/>
          <w:szCs w:val="22"/>
        </w:rPr>
      </w:pPr>
      <w:r w:rsidRPr="00817C6E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817C6E">
        <w:rPr>
          <w:sz w:val="22"/>
          <w:szCs w:val="22"/>
        </w:rPr>
        <w:t>2022-11-</w:t>
      </w:r>
      <w:r w:rsidR="00613C0D">
        <w:rPr>
          <w:sz w:val="22"/>
          <w:szCs w:val="22"/>
        </w:rPr>
        <w:t>1</w:t>
      </w:r>
      <w:r w:rsidRPr="00817C6E">
        <w:rPr>
          <w:sz w:val="22"/>
          <w:szCs w:val="22"/>
        </w:rPr>
        <w:t>4</w:t>
      </w:r>
    </w:p>
    <w:p w14:paraId="3D9C8EA8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A19A4BD" w14:textId="0C36F3D3" w:rsidR="00DA2A7E" w:rsidRPr="003261E7" w:rsidRDefault="00817C6E" w:rsidP="00DA2A7E">
      <w:pPr>
        <w:spacing w:after="40"/>
        <w:rPr>
          <w:b/>
          <w:bCs/>
          <w:sz w:val="22"/>
          <w:szCs w:val="22"/>
        </w:rPr>
      </w:pPr>
      <w:r w:rsidRPr="00817C6E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04D1BB1C" w14:textId="77777777" w:rsidR="00DA2A7E" w:rsidRPr="003261E7" w:rsidRDefault="00817C6E" w:rsidP="00DA2A7E">
      <w:pPr>
        <w:rPr>
          <w:sz w:val="22"/>
          <w:szCs w:val="22"/>
        </w:rPr>
      </w:pPr>
      <w:r w:rsidRPr="00817C6E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817C6E">
        <w:rPr>
          <w:sz w:val="22"/>
          <w:szCs w:val="22"/>
        </w:rPr>
        <w:t>66</w:t>
      </w:r>
    </w:p>
    <w:p w14:paraId="7D03C97B" w14:textId="77777777" w:rsidR="00DA2A7E" w:rsidRPr="003261E7" w:rsidRDefault="00817C6E" w:rsidP="00DA2A7E">
      <w:pPr>
        <w:rPr>
          <w:sz w:val="22"/>
          <w:szCs w:val="22"/>
        </w:rPr>
      </w:pPr>
      <w:r w:rsidRPr="00817C6E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817C6E">
        <w:rPr>
          <w:sz w:val="22"/>
          <w:szCs w:val="22"/>
        </w:rPr>
        <w:t>Kraków</w:t>
      </w:r>
    </w:p>
    <w:p w14:paraId="15556940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8B36F94" w14:textId="5E1BE693"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6F697695" w14:textId="6E9F0C68" w:rsidR="00613C0D" w:rsidRPr="003261E7" w:rsidRDefault="00613C0D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SZP.271 - </w:t>
      </w:r>
      <w:r w:rsidR="00EB3D4D">
        <w:rPr>
          <w:bCs/>
          <w:sz w:val="18"/>
          <w:szCs w:val="18"/>
        </w:rPr>
        <w:t>994</w:t>
      </w:r>
      <w:r>
        <w:rPr>
          <w:bCs/>
          <w:sz w:val="18"/>
          <w:szCs w:val="18"/>
        </w:rPr>
        <w:t>.50/2022</w:t>
      </w:r>
    </w:p>
    <w:p w14:paraId="66CC448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56CC422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8AD19D3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3C4ACD0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17C6E" w:rsidRPr="003261E7" w14:paraId="6F49CDB5" w14:textId="77777777" w:rsidTr="00C11C11">
        <w:trPr>
          <w:trHeight w:val="638"/>
        </w:trPr>
        <w:tc>
          <w:tcPr>
            <w:tcW w:w="959" w:type="dxa"/>
            <w:shd w:val="clear" w:color="auto" w:fill="auto"/>
          </w:tcPr>
          <w:p w14:paraId="4B267676" w14:textId="77777777" w:rsidR="00817C6E" w:rsidRPr="003261E7" w:rsidRDefault="00817C6E" w:rsidP="00C11C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9B70F9" w14:textId="77777777" w:rsidR="00817C6E" w:rsidRPr="003261E7" w:rsidRDefault="00817C6E" w:rsidP="00C11C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17C6E">
              <w:rPr>
                <w:sz w:val="22"/>
                <w:szCs w:val="22"/>
              </w:rPr>
              <w:t>zamówienie z wolnej ręki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17C6E">
              <w:rPr>
                <w:b/>
                <w:bCs/>
                <w:sz w:val="22"/>
                <w:szCs w:val="22"/>
              </w:rPr>
              <w:t>Inwestycyjny zakup sprzętu medycznego na potrzeby Oddziałów Szpitalnych (fotel dla opiekuna)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17C6E">
              <w:rPr>
                <w:b/>
                <w:sz w:val="22"/>
                <w:szCs w:val="22"/>
              </w:rPr>
              <w:t>ZP/50/2022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D657D01" w14:textId="6B8A8D8E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17C6E" w:rsidRPr="00817C6E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17C6E" w:rsidRPr="00817C6E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9799111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17C6E" w:rsidRPr="007240DA" w14:paraId="3E75FF61" w14:textId="77777777" w:rsidTr="00C11C11">
        <w:tc>
          <w:tcPr>
            <w:tcW w:w="2660" w:type="dxa"/>
            <w:shd w:val="clear" w:color="auto" w:fill="auto"/>
          </w:tcPr>
          <w:p w14:paraId="07BEFCD7" w14:textId="77777777" w:rsidR="00817C6E" w:rsidRPr="007240DA" w:rsidRDefault="00817C6E" w:rsidP="00C11C1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17C6E">
              <w:rPr>
                <w:sz w:val="22"/>
                <w:szCs w:val="22"/>
              </w:rPr>
              <w:t>Art. 255 pkt. 8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44F67868" w14:textId="77777777" w:rsidR="00817C6E" w:rsidRPr="007240DA" w:rsidRDefault="00817C6E" w:rsidP="00C11C1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17C6E">
              <w:rPr>
                <w:sz w:val="22"/>
                <w:szCs w:val="22"/>
              </w:rPr>
              <w:t>w trybie zamówienia z wolnej ręki negocjacje nie doprowadziły do zawarcia umowy w sprawie zamówienia publicznego</w:t>
            </w:r>
          </w:p>
        </w:tc>
      </w:tr>
    </w:tbl>
    <w:p w14:paraId="4FD2FEA9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6C806BBD" w14:textId="7921D89B" w:rsidR="00DA2A7E" w:rsidRPr="003261E7" w:rsidRDefault="00817C6E" w:rsidP="00DA2A7E">
      <w:pPr>
        <w:spacing w:after="480" w:line="276" w:lineRule="auto"/>
        <w:jc w:val="both"/>
        <w:rPr>
          <w:sz w:val="22"/>
          <w:szCs w:val="22"/>
        </w:rPr>
      </w:pPr>
      <w:r w:rsidRPr="00817C6E">
        <w:rPr>
          <w:sz w:val="22"/>
          <w:szCs w:val="22"/>
        </w:rPr>
        <w:t xml:space="preserve"> Zaproszony do negocjacji Wykonawca  podał, że nie może przystąpić do rozmów gdy</w:t>
      </w:r>
      <w:r w:rsidR="00613C0D">
        <w:rPr>
          <w:sz w:val="22"/>
          <w:szCs w:val="22"/>
        </w:rPr>
        <w:t>ż</w:t>
      </w:r>
      <w:r w:rsidRPr="00817C6E">
        <w:rPr>
          <w:sz w:val="22"/>
          <w:szCs w:val="22"/>
        </w:rPr>
        <w:t xml:space="preserve"> nie posiada w swojej ofercie foteli opisanych w zaproszeniu z dnia 14.10.2022r. Przedstawił kartę katalogową innych foteli, nie odpowiadających warunkom Zamawiającego.</w:t>
      </w:r>
    </w:p>
    <w:p w14:paraId="15B22367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6E04F610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EC839B7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0FB94" w14:textId="77777777" w:rsidR="00786FB2" w:rsidRDefault="00786FB2">
      <w:r>
        <w:separator/>
      </w:r>
    </w:p>
  </w:endnote>
  <w:endnote w:type="continuationSeparator" w:id="0">
    <w:p w14:paraId="5B895B4B" w14:textId="77777777" w:rsidR="00786FB2" w:rsidRDefault="00786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9568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68B0A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DB4C7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5E5643F5">
        <v:line id="_x0000_s1025" style="position:absolute;left:0;text-align:left;z-index:251657728" from="-3.85pt,8.75pt" to="455.15pt,8.75pt"/>
      </w:pict>
    </w:r>
  </w:p>
  <w:p w14:paraId="466CF6CE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FCDB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44862E" w14:textId="77777777" w:rsidR="003F0CBE" w:rsidRDefault="003F0CBE">
    <w:pPr>
      <w:pStyle w:val="Stopka"/>
      <w:tabs>
        <w:tab w:val="clear" w:pos="4536"/>
      </w:tabs>
      <w:jc w:val="center"/>
    </w:pPr>
  </w:p>
  <w:p w14:paraId="21DC673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7D1A6" w14:textId="77777777" w:rsidR="00786FB2" w:rsidRDefault="00786FB2">
      <w:r>
        <w:separator/>
      </w:r>
    </w:p>
  </w:footnote>
  <w:footnote w:type="continuationSeparator" w:id="0">
    <w:p w14:paraId="1E7F6566" w14:textId="77777777" w:rsidR="00786FB2" w:rsidRDefault="00786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57DD4" w14:textId="77777777" w:rsidR="00817C6E" w:rsidRDefault="00817C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6AFB9" w14:textId="77777777" w:rsidR="00817C6E" w:rsidRDefault="00817C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58286" w14:textId="77777777" w:rsidR="00817C6E" w:rsidRDefault="00817C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1540558">
    <w:abstractNumId w:val="5"/>
  </w:num>
  <w:num w:numId="2" w16cid:durableId="1309751961">
    <w:abstractNumId w:val="10"/>
  </w:num>
  <w:num w:numId="3" w16cid:durableId="1252811704">
    <w:abstractNumId w:val="4"/>
  </w:num>
  <w:num w:numId="4" w16cid:durableId="1262176998">
    <w:abstractNumId w:val="9"/>
  </w:num>
  <w:num w:numId="5" w16cid:durableId="726760742">
    <w:abstractNumId w:val="1"/>
  </w:num>
  <w:num w:numId="6" w16cid:durableId="1883248302">
    <w:abstractNumId w:val="2"/>
  </w:num>
  <w:num w:numId="7" w16cid:durableId="1210607471">
    <w:abstractNumId w:val="8"/>
  </w:num>
  <w:num w:numId="8" w16cid:durableId="1692342337">
    <w:abstractNumId w:val="6"/>
  </w:num>
  <w:num w:numId="9" w16cid:durableId="971591731">
    <w:abstractNumId w:val="3"/>
  </w:num>
  <w:num w:numId="10" w16cid:durableId="63339545">
    <w:abstractNumId w:val="0"/>
  </w:num>
  <w:num w:numId="11" w16cid:durableId="6975870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FB2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13C0D"/>
    <w:rsid w:val="006E6C0F"/>
    <w:rsid w:val="006E706C"/>
    <w:rsid w:val="00786FB2"/>
    <w:rsid w:val="0079556E"/>
    <w:rsid w:val="007A2D48"/>
    <w:rsid w:val="007F118B"/>
    <w:rsid w:val="00817C6E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EB3D4D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9D712F"/>
  <w15:chartTrackingRefBased/>
  <w15:docId w15:val="{240E6374-54CA-4A69-9918-1FE89B50D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4</cp:revision>
  <cp:lastPrinted>2001-02-25T09:00:00Z</cp:lastPrinted>
  <dcterms:created xsi:type="dcterms:W3CDTF">2022-11-24T08:38:00Z</dcterms:created>
  <dcterms:modified xsi:type="dcterms:W3CDTF">2022-11-24T08:41:00Z</dcterms:modified>
</cp:coreProperties>
</file>