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47BC5" w:rsidRPr="00047BC5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47BC5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047BC5">
        <w:rPr>
          <w:rFonts w:ascii="Arial" w:hAnsi="Arial" w:cs="Arial"/>
        </w:rPr>
        <w:t>Politechnika Częstochowska</w:t>
      </w:r>
    </w:p>
    <w:p w:rsidR="006676AE" w:rsidRPr="0012157F" w:rsidRDefault="00047BC5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47BC5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047BC5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47BC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47BC5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047BC5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7BC5" w:rsidRPr="0012157F" w:rsidTr="007014D7">
        <w:tc>
          <w:tcPr>
            <w:tcW w:w="9104" w:type="dxa"/>
            <w:shd w:val="clear" w:color="auto" w:fill="D9D9D9"/>
          </w:tcPr>
          <w:p w:rsidR="00047BC5" w:rsidRPr="0012157F" w:rsidRDefault="00047BC5" w:rsidP="007014D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47BC5" w:rsidRPr="0012157F" w:rsidRDefault="00047BC5" w:rsidP="007014D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47BC5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047BC5" w:rsidRPr="00612283" w:rsidRDefault="00047BC5" w:rsidP="007014D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47BC5" w:rsidRPr="0012157F" w:rsidRDefault="00047BC5" w:rsidP="007014D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47BC5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47BC5">
        <w:rPr>
          <w:rFonts w:ascii="Arial" w:hAnsi="Arial" w:cs="Arial"/>
          <w:b/>
          <w:sz w:val="24"/>
          <w:szCs w:val="24"/>
        </w:rPr>
        <w:t>Dostawa projektorów ( 4 sztuki), uchwytów do projektorów ( 3 sztuki) i ekranu projekcyjnego ( 1 sztuka) dla Wydziału Zarządzania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47BC5" w:rsidRPr="00047BC5">
        <w:rPr>
          <w:rFonts w:ascii="Arial" w:hAnsi="Arial" w:cs="Arial"/>
          <w:b/>
          <w:sz w:val="24"/>
          <w:szCs w:val="24"/>
        </w:rPr>
        <w:t>RK-NZ.261.96.2022.AR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47BC5" w:rsidRPr="00047BC5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729" w:rsidRDefault="009A5729" w:rsidP="0038231F">
      <w:pPr>
        <w:spacing w:after="0" w:line="240" w:lineRule="auto"/>
      </w:pPr>
      <w:r>
        <w:separator/>
      </w:r>
    </w:p>
  </w:endnote>
  <w:endnote w:type="continuationSeparator" w:id="0">
    <w:p w:rsidR="009A5729" w:rsidRDefault="009A57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BC5" w:rsidRDefault="00047B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00F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00F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BC5" w:rsidRDefault="00047B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729" w:rsidRDefault="009A5729" w:rsidP="0038231F">
      <w:pPr>
        <w:spacing w:after="0" w:line="240" w:lineRule="auto"/>
      </w:pPr>
      <w:r>
        <w:separator/>
      </w:r>
    </w:p>
  </w:footnote>
  <w:footnote w:type="continuationSeparator" w:id="0">
    <w:p w:rsidR="009A5729" w:rsidRDefault="009A572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BC5" w:rsidRDefault="00047B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BC5" w:rsidRDefault="00047B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BC5" w:rsidRDefault="00047B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5729"/>
    <w:rsid w:val="00023477"/>
    <w:rsid w:val="000247FF"/>
    <w:rsid w:val="00025C8D"/>
    <w:rsid w:val="000303EE"/>
    <w:rsid w:val="00047BC5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0FAA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5729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25CC145-F310-4A7D-88E3-73AE0B8EE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89B5B-9253-43F3-8656-C38AC7A9C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2022-11-04T11:40:00Z</dcterms:created>
  <dcterms:modified xsi:type="dcterms:W3CDTF">2022-11-04T11:40:00Z</dcterms:modified>
</cp:coreProperties>
</file>