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B4DF9" w:rsidRDefault="009251D1" w:rsidP="00FB4DF9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.45pt;width:184.5pt;height:94.3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B4DF9">
        <w:rPr>
          <w:rFonts w:cs="Arial"/>
          <w:b w:val="0"/>
          <w:bCs/>
          <w:sz w:val="24"/>
          <w:szCs w:val="24"/>
        </w:rPr>
        <w:t xml:space="preserve">Załącznik nr </w:t>
      </w:r>
      <w:r w:rsidR="00873402" w:rsidRPr="00FB4DF9">
        <w:rPr>
          <w:rFonts w:cs="Arial"/>
          <w:b w:val="0"/>
          <w:bCs/>
          <w:sz w:val="24"/>
          <w:szCs w:val="24"/>
        </w:rPr>
        <w:t>3</w:t>
      </w:r>
      <w:r w:rsidR="00F83B51" w:rsidRPr="00FB4DF9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FB4DF9" w:rsidRDefault="00821C80" w:rsidP="00FB4DF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B4DF9" w:rsidRDefault="00821C80" w:rsidP="00FB4DF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B4DF9" w:rsidRDefault="00821C80" w:rsidP="00FB4DF9">
      <w:pPr>
        <w:spacing w:line="360" w:lineRule="auto"/>
        <w:rPr>
          <w:rFonts w:ascii="Arial" w:hAnsi="Arial" w:cs="Arial"/>
          <w:sz w:val="24"/>
          <w:szCs w:val="24"/>
        </w:rPr>
      </w:pPr>
    </w:p>
    <w:p w:rsidR="00FB4DF9" w:rsidRDefault="00FB4DF9" w:rsidP="00FB4DF9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FB4DF9" w:rsidRDefault="00150D7E" w:rsidP="00FB4DF9">
      <w:pPr>
        <w:spacing w:line="360" w:lineRule="auto"/>
        <w:rPr>
          <w:rFonts w:ascii="Arial" w:hAnsi="Arial" w:cs="Arial"/>
          <w:sz w:val="24"/>
          <w:szCs w:val="24"/>
        </w:rPr>
      </w:pPr>
      <w:r w:rsidRPr="00FB4DF9">
        <w:rPr>
          <w:rFonts w:ascii="Arial" w:hAnsi="Arial" w:cs="Arial"/>
          <w:sz w:val="24"/>
          <w:szCs w:val="24"/>
        </w:rPr>
        <w:t xml:space="preserve">Znak sprawy: </w:t>
      </w:r>
      <w:r w:rsidR="00873402" w:rsidRPr="00FB4DF9">
        <w:rPr>
          <w:rFonts w:ascii="Arial" w:hAnsi="Arial" w:cs="Arial"/>
          <w:b/>
          <w:sz w:val="24"/>
          <w:szCs w:val="24"/>
        </w:rPr>
        <w:t>RK-NZ.262.43.2022.MT</w:t>
      </w:r>
    </w:p>
    <w:p w:rsidR="00821C80" w:rsidRPr="00FB4DF9" w:rsidRDefault="00821C80" w:rsidP="00FB4DF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B4DF9" w:rsidRDefault="0060654D" w:rsidP="00FB4DF9">
      <w:pPr>
        <w:pStyle w:val="Nagwek4"/>
        <w:rPr>
          <w:rFonts w:cs="Arial"/>
          <w:spacing w:val="30"/>
          <w:szCs w:val="24"/>
        </w:rPr>
      </w:pPr>
      <w:r w:rsidRPr="00FB4DF9">
        <w:rPr>
          <w:rFonts w:cs="Arial"/>
          <w:spacing w:val="30"/>
          <w:szCs w:val="24"/>
        </w:rPr>
        <w:t>WYKAZ OSÓB</w:t>
      </w:r>
    </w:p>
    <w:p w:rsidR="00821C80" w:rsidRPr="00FB4DF9" w:rsidRDefault="00F83B51" w:rsidP="00FB4DF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B4DF9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B4DF9">
        <w:rPr>
          <w:rFonts w:ascii="Arial" w:hAnsi="Arial" w:cs="Arial"/>
          <w:szCs w:val="24"/>
        </w:rPr>
        <w:t>.</w:t>
      </w:r>
    </w:p>
    <w:p w:rsidR="00150D7E" w:rsidRPr="00FB4DF9" w:rsidRDefault="00150D7E" w:rsidP="00FB4DF9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FB4DF9" w:rsidRDefault="00150D7E" w:rsidP="00FB4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DF9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873402" w:rsidRPr="00FB4DF9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873402" w:rsidRPr="00FB4DF9">
        <w:rPr>
          <w:rFonts w:ascii="Arial" w:hAnsi="Arial" w:cs="Arial"/>
          <w:b/>
          <w:sz w:val="24"/>
          <w:szCs w:val="24"/>
        </w:rPr>
        <w:t>Pzp</w:t>
      </w:r>
      <w:proofErr w:type="spellEnd"/>
      <w:r w:rsidRPr="00FB4DF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B4DF9">
        <w:rPr>
          <w:rFonts w:ascii="Arial" w:hAnsi="Arial" w:cs="Arial"/>
          <w:sz w:val="24"/>
          <w:szCs w:val="24"/>
        </w:rPr>
        <w:t>na:</w:t>
      </w:r>
    </w:p>
    <w:p w:rsidR="00150D7E" w:rsidRPr="00FB4DF9" w:rsidRDefault="00873402" w:rsidP="00FB4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DF9">
        <w:rPr>
          <w:rFonts w:ascii="Arial" w:hAnsi="Arial" w:cs="Arial"/>
          <w:b/>
          <w:sz w:val="24"/>
          <w:szCs w:val="24"/>
        </w:rPr>
        <w:t>Przeprowadzenie certyfikowanego szkolenia: SEP uprawnienia zawodowe w zakresie eksploatacji w grupie G2 (uprawnienia energetyczne) dla studentów/</w:t>
      </w:r>
      <w:proofErr w:type="spellStart"/>
      <w:r w:rsidRPr="00FB4DF9">
        <w:rPr>
          <w:rFonts w:ascii="Arial" w:hAnsi="Arial" w:cs="Arial"/>
          <w:b/>
          <w:sz w:val="24"/>
          <w:szCs w:val="24"/>
        </w:rPr>
        <w:t>ek</w:t>
      </w:r>
      <w:proofErr w:type="spellEnd"/>
      <w:r w:rsidRPr="00FB4DF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B4DF9">
        <w:rPr>
          <w:rFonts w:ascii="Arial" w:hAnsi="Arial" w:cs="Arial"/>
          <w:b/>
          <w:sz w:val="24"/>
          <w:szCs w:val="24"/>
        </w:rPr>
        <w:t>WIiŚ</w:t>
      </w:r>
      <w:proofErr w:type="spellEnd"/>
      <w:r w:rsidRPr="00FB4DF9">
        <w:rPr>
          <w:rFonts w:ascii="Arial" w:hAnsi="Arial" w:cs="Arial"/>
          <w:b/>
          <w:sz w:val="24"/>
          <w:szCs w:val="24"/>
        </w:rPr>
        <w:t xml:space="preserve"> PCz w ramach projektu </w:t>
      </w:r>
      <w:proofErr w:type="spellStart"/>
      <w:r w:rsidRPr="00FB4DF9">
        <w:rPr>
          <w:rFonts w:ascii="Arial" w:hAnsi="Arial" w:cs="Arial"/>
          <w:b/>
          <w:sz w:val="24"/>
          <w:szCs w:val="24"/>
        </w:rPr>
        <w:t>ZPRPCz</w:t>
      </w:r>
      <w:proofErr w:type="spellEnd"/>
    </w:p>
    <w:p w:rsidR="00150D7E" w:rsidRPr="00FB4DF9" w:rsidRDefault="00150D7E" w:rsidP="00FB4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FB4DF9" w:rsidRDefault="00150D7E" w:rsidP="00FB4DF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B4DF9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FB4DF9" w:rsidRDefault="0060654D" w:rsidP="00FB4DF9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410"/>
        <w:gridCol w:w="1984"/>
        <w:gridCol w:w="2268"/>
        <w:gridCol w:w="2410"/>
      </w:tblGrid>
      <w:tr w:rsidR="00F83B51" w:rsidRPr="00FB4DF9" w:rsidTr="009251D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B4DF9" w:rsidRDefault="00F83B51" w:rsidP="00FB4D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B4DF9" w:rsidRDefault="00F83B51" w:rsidP="00FB4DF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B4DF9" w:rsidRDefault="00F83B51" w:rsidP="00FB4DF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410" w:type="dxa"/>
            <w:vAlign w:val="center"/>
          </w:tcPr>
          <w:p w:rsidR="009251D1" w:rsidRDefault="00F83B51" w:rsidP="00FB4DF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t>Doświadczenie</w:t>
            </w:r>
          </w:p>
          <w:p w:rsidR="00F83B51" w:rsidRPr="00FB4DF9" w:rsidRDefault="009251D1" w:rsidP="00FB4DF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b/>
                <w:i/>
                <w:sz w:val="24"/>
                <w:szCs w:val="24"/>
              </w:rPr>
              <w:t>(należy podać ilość lat oraz ilość godzin  przeprowadzonych szkoleń)</w:t>
            </w:r>
            <w:bookmarkStart w:id="0" w:name="_GoBack"/>
            <w:bookmarkEnd w:id="0"/>
            <w:r w:rsidR="00F83B51" w:rsidRPr="00FB4DF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F83B51" w:rsidRPr="00FB4DF9" w:rsidRDefault="00F83B51" w:rsidP="00FB4D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B4DF9" w:rsidRDefault="00F83B51" w:rsidP="00FB4D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B4DF9" w:rsidRDefault="00F83B51" w:rsidP="00FB4D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DF9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FB4DF9" w:rsidTr="009251D1">
        <w:trPr>
          <w:cantSplit/>
          <w:trHeight w:hRule="exact" w:val="580"/>
        </w:trPr>
        <w:tc>
          <w:tcPr>
            <w:tcW w:w="1701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B4DF9" w:rsidTr="009251D1">
        <w:trPr>
          <w:cantSplit/>
          <w:trHeight w:hRule="exact" w:val="580"/>
        </w:trPr>
        <w:tc>
          <w:tcPr>
            <w:tcW w:w="1701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B4DF9" w:rsidTr="009251D1">
        <w:trPr>
          <w:cantSplit/>
          <w:trHeight w:hRule="exact" w:val="580"/>
        </w:trPr>
        <w:tc>
          <w:tcPr>
            <w:tcW w:w="1701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B4DF9" w:rsidRDefault="00F83B51" w:rsidP="00FB4DF9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FB4DF9" w:rsidRDefault="00AA594F" w:rsidP="00FB4DF9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FB4DF9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FB4DF9">
        <w:rPr>
          <w:rFonts w:ascii="Arial" w:hAnsi="Arial" w:cs="Arial"/>
          <w:sz w:val="24"/>
          <w:szCs w:val="24"/>
        </w:rPr>
        <w:tab/>
      </w:r>
      <w:r w:rsidRPr="00FB4DF9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821C80" w:rsidRPr="00FB4DF9" w:rsidRDefault="00821C80" w:rsidP="00FB4DF9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FB4DF9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FB4DF9" w:rsidSect="00FB4DF9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410" w:rsidRDefault="007A5410">
      <w:r>
        <w:separator/>
      </w:r>
    </w:p>
  </w:endnote>
  <w:endnote w:type="continuationSeparator" w:id="0">
    <w:p w:rsidR="007A5410" w:rsidRDefault="007A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9251D1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pict w14:anchorId="246257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821C80">
      <w:rPr>
        <w:rFonts w:ascii="Arial" w:hAnsi="Arial"/>
      </w:rPr>
      <w:tab/>
    </w:r>
    <w:r w:rsidR="00821C80">
      <w:rPr>
        <w:rStyle w:val="Numerstrony"/>
        <w:rFonts w:ascii="Arial" w:hAnsi="Arial"/>
      </w:rPr>
      <w:t xml:space="preserve">Strona: 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PAGE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 w:rsidR="00821C80">
      <w:rPr>
        <w:rStyle w:val="Numerstrony"/>
        <w:rFonts w:ascii="Arial" w:hAnsi="Arial"/>
      </w:rPr>
      <w:fldChar w:fldCharType="end"/>
    </w:r>
    <w:r w:rsidR="00821C80">
      <w:rPr>
        <w:rStyle w:val="Numerstrony"/>
        <w:rFonts w:ascii="Arial" w:hAnsi="Arial"/>
      </w:rPr>
      <w:t>/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NUMPAGES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1D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410" w:rsidRDefault="007A5410">
      <w:r>
        <w:separator/>
      </w:r>
    </w:p>
  </w:footnote>
  <w:footnote w:type="continuationSeparator" w:id="0">
    <w:p w:rsidR="007A5410" w:rsidRDefault="007A5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DF9" w:rsidRDefault="009251D1" w:rsidP="00FB4D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FB4DF9" w:rsidRDefault="00FB4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410"/>
    <w:rsid w:val="00150D7E"/>
    <w:rsid w:val="00167DCC"/>
    <w:rsid w:val="004E070D"/>
    <w:rsid w:val="0060654D"/>
    <w:rsid w:val="007064BA"/>
    <w:rsid w:val="00771188"/>
    <w:rsid w:val="007A5410"/>
    <w:rsid w:val="00821C80"/>
    <w:rsid w:val="00873402"/>
    <w:rsid w:val="009251D1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  <w:rsid w:val="00FB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4E2E17"/>
  <w15:chartTrackingRefBased/>
  <w15:docId w15:val="{7072BDC1-E0BE-45D1-B1C0-89F69888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uiPriority w:val="99"/>
    <w:locked/>
    <w:rsid w:val="00FB4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2022-11-10T11:31:00Z</cp:lastPrinted>
  <dcterms:created xsi:type="dcterms:W3CDTF">2022-11-10T11:31:00Z</dcterms:created>
  <dcterms:modified xsi:type="dcterms:W3CDTF">2022-11-10T11:31:00Z</dcterms:modified>
</cp:coreProperties>
</file>