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F6424" w:rsidRPr="000F6424">
        <w:rPr>
          <w:b/>
        </w:rPr>
        <w:t>NZ/72/D/P/L/2022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F6424" w:rsidRPr="000F6424">
        <w:rPr>
          <w:rFonts w:ascii="Arial Narrow" w:hAnsi="Arial Narrow"/>
          <w:b/>
        </w:rPr>
        <w:t>Dostawy wyrobów medycznych i produktów leczniczych ujęte w 13 zadaniach asortymentowych dla zaopatrzenia Apteki Szpitala Powiatowego w Limanowej.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0AF" w:rsidRDefault="001940AF" w:rsidP="0038231F">
      <w:pPr>
        <w:spacing w:after="0" w:line="240" w:lineRule="auto"/>
      </w:pPr>
      <w:r>
        <w:separator/>
      </w:r>
    </w:p>
  </w:endnote>
  <w:endnote w:type="continuationSeparator" w:id="0">
    <w:p w:rsidR="001940AF" w:rsidRDefault="001940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424" w:rsidRDefault="000F64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64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64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424" w:rsidRDefault="000F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0AF" w:rsidRDefault="001940AF" w:rsidP="0038231F">
      <w:pPr>
        <w:spacing w:after="0" w:line="240" w:lineRule="auto"/>
      </w:pPr>
      <w:r>
        <w:separator/>
      </w:r>
    </w:p>
  </w:footnote>
  <w:footnote w:type="continuationSeparator" w:id="0">
    <w:p w:rsidR="001940AF" w:rsidRDefault="001940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424" w:rsidRDefault="000F64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424" w:rsidRDefault="000F64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424" w:rsidRDefault="000F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0A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0F6424"/>
    <w:rsid w:val="001902D2"/>
    <w:rsid w:val="001940A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7539F3-FDDF-4E27-8449-2EF3BEA7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CB81D-5CA2-4A88-9454-E1EF964C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2016-07-26T11:32:00Z</cp:lastPrinted>
  <dcterms:created xsi:type="dcterms:W3CDTF">2022-11-08T11:38:00Z</dcterms:created>
  <dcterms:modified xsi:type="dcterms:W3CDTF">2022-11-08T11:38:00Z</dcterms:modified>
</cp:coreProperties>
</file>