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EB75A2">
        <w:rPr>
          <w:rFonts w:ascii="Arial" w:hAnsi="Arial" w:cs="Arial"/>
          <w:b/>
          <w:sz w:val="24"/>
          <w:szCs w:val="24"/>
        </w:rPr>
        <w:t>1.95</w:t>
      </w:r>
      <w:bookmarkStart w:id="0" w:name="_GoBack"/>
      <w:bookmarkEnd w:id="0"/>
      <w:r w:rsidR="0096746B">
        <w:rPr>
          <w:rFonts w:ascii="Arial" w:hAnsi="Arial" w:cs="Arial"/>
          <w:b/>
          <w:sz w:val="24"/>
          <w:szCs w:val="24"/>
        </w:rPr>
        <w:t>.2022.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5B5A"/>
    <w:rsid w:val="00567EC8"/>
    <w:rsid w:val="005C0F97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71DE5"/>
    <w:rsid w:val="00875571"/>
    <w:rsid w:val="00896B89"/>
    <w:rsid w:val="008B2F4C"/>
    <w:rsid w:val="008C706D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22293"/>
    <w:rsid w:val="00AA6DED"/>
    <w:rsid w:val="00AC3086"/>
    <w:rsid w:val="00AE69AC"/>
    <w:rsid w:val="00AF3477"/>
    <w:rsid w:val="00B46E99"/>
    <w:rsid w:val="00B97771"/>
    <w:rsid w:val="00BF5CED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B75A2"/>
    <w:rsid w:val="00EE5E19"/>
    <w:rsid w:val="00EE6CFA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185E0ED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306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2022-05-05T12:01:00Z</cp:lastPrinted>
  <dcterms:created xsi:type="dcterms:W3CDTF">2022-11-03T09:08:00Z</dcterms:created>
  <dcterms:modified xsi:type="dcterms:W3CDTF">2022-11-03T09:08:00Z</dcterms:modified>
</cp:coreProperties>
</file>