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90A0D" w:rsidRPr="00890A0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90A0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90A0D">
        <w:rPr>
          <w:rFonts w:ascii="Arial" w:hAnsi="Arial" w:cs="Arial"/>
        </w:rPr>
        <w:t>Politechnika Częstochowska</w:t>
      </w:r>
    </w:p>
    <w:p w:rsidR="006676AE" w:rsidRPr="0012157F" w:rsidRDefault="00890A0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90A0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90A0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90A0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90A0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90A0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0A0D" w:rsidRPr="0012157F" w:rsidTr="00D85ED3">
        <w:tc>
          <w:tcPr>
            <w:tcW w:w="9104" w:type="dxa"/>
            <w:shd w:val="clear" w:color="auto" w:fill="D9D9D9"/>
          </w:tcPr>
          <w:p w:rsidR="00890A0D" w:rsidRPr="0012157F" w:rsidRDefault="00890A0D" w:rsidP="00D85ED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90A0D" w:rsidRPr="0012157F" w:rsidRDefault="00890A0D" w:rsidP="00D85ED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90A0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90A0D" w:rsidRPr="00612283" w:rsidRDefault="00890A0D" w:rsidP="00D85ED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90A0D" w:rsidRPr="0012157F" w:rsidRDefault="00890A0D" w:rsidP="00D85ED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90A0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90A0D">
        <w:rPr>
          <w:rFonts w:ascii="Arial" w:hAnsi="Arial" w:cs="Arial"/>
          <w:b/>
          <w:sz w:val="24"/>
          <w:szCs w:val="24"/>
        </w:rPr>
        <w:t>Dostawa drukarki  3 D z wyposażeniem dla  Katedry Mechaniki i Podstaw Konstrukcji Maszyn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90A0D" w:rsidRPr="00890A0D">
        <w:rPr>
          <w:rFonts w:ascii="Arial" w:hAnsi="Arial" w:cs="Arial"/>
          <w:b/>
          <w:sz w:val="24"/>
          <w:szCs w:val="24"/>
        </w:rPr>
        <w:t>RK-NZ.261.95.2022.AR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0A0D" w:rsidRPr="00890A0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785" w:rsidRDefault="009B1785" w:rsidP="0038231F">
      <w:pPr>
        <w:spacing w:after="0" w:line="240" w:lineRule="auto"/>
      </w:pPr>
      <w:r>
        <w:separator/>
      </w:r>
    </w:p>
  </w:endnote>
  <w:endnote w:type="continuationSeparator" w:id="0">
    <w:p w:rsidR="009B1785" w:rsidRDefault="009B17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A0D" w:rsidRDefault="00890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4E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4E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A0D" w:rsidRDefault="00890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785" w:rsidRDefault="009B1785" w:rsidP="0038231F">
      <w:pPr>
        <w:spacing w:after="0" w:line="240" w:lineRule="auto"/>
      </w:pPr>
      <w:r>
        <w:separator/>
      </w:r>
    </w:p>
  </w:footnote>
  <w:footnote w:type="continuationSeparator" w:id="0">
    <w:p w:rsidR="009B1785" w:rsidRDefault="009B178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A0D" w:rsidRDefault="00890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A0D" w:rsidRDefault="00890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A0D" w:rsidRDefault="00890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78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A0D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178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4EE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3D5694-488C-4A77-9FC2-BFA0C606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28557-16DA-41B5-BAEF-9947201B5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2022-11-03T13:06:00Z</cp:lastPrinted>
  <dcterms:created xsi:type="dcterms:W3CDTF">2022-11-03T13:06:00Z</dcterms:created>
  <dcterms:modified xsi:type="dcterms:W3CDTF">2022-11-03T13:06:00Z</dcterms:modified>
</cp:coreProperties>
</file>