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FF018C" w:rsidRDefault="00EA2FC8" w:rsidP="00FF018C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FF018C">
        <w:rPr>
          <w:rFonts w:ascii="Arial" w:hAnsi="Arial" w:cs="Arial"/>
        </w:rPr>
        <w:t>Częstochowa</w:t>
      </w:r>
      <w:r w:rsidR="00FB7F50" w:rsidRPr="00FF018C">
        <w:rPr>
          <w:rFonts w:ascii="Arial" w:hAnsi="Arial" w:cs="Arial"/>
        </w:rPr>
        <w:t xml:space="preserve"> dnia: </w:t>
      </w:r>
      <w:r w:rsidRPr="00FF018C">
        <w:rPr>
          <w:rFonts w:ascii="Arial" w:hAnsi="Arial" w:cs="Arial"/>
        </w:rPr>
        <w:t>2022-11-08</w:t>
      </w:r>
    </w:p>
    <w:p w:rsidR="00FB7F50" w:rsidRPr="00FF018C" w:rsidRDefault="00FB7F50" w:rsidP="00FF018C">
      <w:pPr>
        <w:spacing w:after="240" w:line="360" w:lineRule="auto"/>
        <w:rPr>
          <w:rFonts w:ascii="Arial" w:hAnsi="Arial" w:cs="Arial"/>
        </w:rPr>
      </w:pPr>
    </w:p>
    <w:p w:rsidR="00FB7F50" w:rsidRPr="00FF018C" w:rsidRDefault="00EA2FC8" w:rsidP="00FF018C">
      <w:pPr>
        <w:spacing w:after="40" w:line="360" w:lineRule="auto"/>
        <w:rPr>
          <w:rFonts w:ascii="Arial" w:hAnsi="Arial" w:cs="Arial"/>
          <w:b/>
          <w:bCs/>
        </w:rPr>
      </w:pPr>
      <w:r w:rsidRPr="00FF018C">
        <w:rPr>
          <w:rFonts w:ascii="Arial" w:hAnsi="Arial" w:cs="Arial"/>
          <w:b/>
          <w:bCs/>
        </w:rPr>
        <w:t>Politechnika Częstochowska</w:t>
      </w:r>
    </w:p>
    <w:p w:rsidR="00FB7F50" w:rsidRPr="00FF018C" w:rsidRDefault="00EA2FC8" w:rsidP="00FF018C">
      <w:pPr>
        <w:spacing w:line="360" w:lineRule="auto"/>
        <w:rPr>
          <w:rFonts w:ascii="Arial" w:hAnsi="Arial" w:cs="Arial"/>
        </w:rPr>
      </w:pPr>
      <w:r w:rsidRPr="00FF018C">
        <w:rPr>
          <w:rFonts w:ascii="Arial" w:hAnsi="Arial" w:cs="Arial"/>
        </w:rPr>
        <w:t>Dąbrowskiego</w:t>
      </w:r>
      <w:r w:rsidR="00FB7F50" w:rsidRPr="00FF018C">
        <w:rPr>
          <w:rFonts w:ascii="Arial" w:hAnsi="Arial" w:cs="Arial"/>
        </w:rPr>
        <w:t xml:space="preserve"> </w:t>
      </w:r>
      <w:r w:rsidRPr="00FF018C">
        <w:rPr>
          <w:rFonts w:ascii="Arial" w:hAnsi="Arial" w:cs="Arial"/>
        </w:rPr>
        <w:t>69</w:t>
      </w:r>
    </w:p>
    <w:p w:rsidR="00FB7F50" w:rsidRPr="00FF018C" w:rsidRDefault="00EA2FC8" w:rsidP="00FF018C">
      <w:pPr>
        <w:spacing w:line="360" w:lineRule="auto"/>
        <w:rPr>
          <w:rFonts w:ascii="Arial" w:hAnsi="Arial" w:cs="Arial"/>
        </w:rPr>
      </w:pPr>
      <w:r w:rsidRPr="00FF018C">
        <w:rPr>
          <w:rFonts w:ascii="Arial" w:hAnsi="Arial" w:cs="Arial"/>
        </w:rPr>
        <w:t>42-201</w:t>
      </w:r>
      <w:r w:rsidR="00FB7F50" w:rsidRPr="00FF018C">
        <w:rPr>
          <w:rFonts w:ascii="Arial" w:hAnsi="Arial" w:cs="Arial"/>
        </w:rPr>
        <w:t xml:space="preserve"> </w:t>
      </w:r>
      <w:r w:rsidRPr="00FF018C">
        <w:rPr>
          <w:rFonts w:ascii="Arial" w:hAnsi="Arial" w:cs="Arial"/>
        </w:rPr>
        <w:t>Częstochowa</w:t>
      </w:r>
    </w:p>
    <w:p w:rsidR="008642B3" w:rsidRPr="00FF018C" w:rsidRDefault="00836DAF" w:rsidP="00FF018C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FF018C">
        <w:rPr>
          <w:rFonts w:ascii="Arial" w:hAnsi="Arial" w:cs="Arial"/>
          <w:szCs w:val="24"/>
        </w:rPr>
        <w:t>OGŁOSZENIE</w:t>
      </w:r>
    </w:p>
    <w:p w:rsidR="008642B3" w:rsidRPr="00FF018C" w:rsidRDefault="008642B3" w:rsidP="00FF018C">
      <w:pPr>
        <w:spacing w:after="480" w:line="360" w:lineRule="auto"/>
        <w:jc w:val="center"/>
        <w:rPr>
          <w:rFonts w:ascii="Arial" w:hAnsi="Arial" w:cs="Arial"/>
          <w:b/>
        </w:rPr>
      </w:pPr>
      <w:r w:rsidRPr="00FF018C">
        <w:rPr>
          <w:rFonts w:ascii="Arial" w:hAnsi="Arial" w:cs="Arial"/>
          <w:b/>
        </w:rPr>
        <w:t xml:space="preserve">o </w:t>
      </w:r>
      <w:r w:rsidR="0054734E" w:rsidRPr="00FF018C">
        <w:rPr>
          <w:rFonts w:ascii="Arial" w:hAnsi="Arial" w:cs="Arial"/>
          <w:b/>
        </w:rPr>
        <w:t>wyborze najkorzystniejszej oferty</w:t>
      </w:r>
      <w:r w:rsidR="009372AB">
        <w:rPr>
          <w:rFonts w:ascii="Arial" w:hAnsi="Arial" w:cs="Arial"/>
          <w:b/>
        </w:rPr>
        <w:t xml:space="preserve"> na zadanie nr 1, 2, 3, 4 i 6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717"/>
      </w:tblGrid>
      <w:tr w:rsidR="00EA2FC8" w:rsidRPr="00FF018C" w:rsidTr="002951E6">
        <w:trPr>
          <w:trHeight w:val="638"/>
        </w:trPr>
        <w:tc>
          <w:tcPr>
            <w:tcW w:w="959" w:type="dxa"/>
            <w:shd w:val="clear" w:color="auto" w:fill="auto"/>
          </w:tcPr>
          <w:p w:rsidR="00EA2FC8" w:rsidRPr="00FF018C" w:rsidRDefault="00EA2FC8" w:rsidP="00FF018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A2FC8" w:rsidRPr="00FF018C" w:rsidRDefault="00EA2FC8" w:rsidP="00FF018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FF018C">
              <w:rPr>
                <w:rFonts w:ascii="Arial" w:hAnsi="Arial" w:cs="Arial"/>
              </w:rPr>
              <w:t>Pzp</w:t>
            </w:r>
            <w:proofErr w:type="spellEnd"/>
            <w:r w:rsidRPr="00FF018C">
              <w:rPr>
                <w:rFonts w:ascii="Arial" w:hAnsi="Arial" w:cs="Arial"/>
                <w:b/>
              </w:rPr>
              <w:t xml:space="preserve"> </w:t>
            </w:r>
            <w:r w:rsidRPr="00FF018C">
              <w:rPr>
                <w:rFonts w:ascii="Arial" w:hAnsi="Arial" w:cs="Arial"/>
                <w:bCs/>
              </w:rPr>
              <w:t>na</w:t>
            </w:r>
            <w:r w:rsidRPr="00FF018C">
              <w:rPr>
                <w:rFonts w:ascii="Arial" w:hAnsi="Arial" w:cs="Arial"/>
                <w:b/>
              </w:rPr>
              <w:t xml:space="preserve"> </w:t>
            </w:r>
            <w:r w:rsidRPr="00FF018C">
              <w:rPr>
                <w:rFonts w:ascii="Arial" w:hAnsi="Arial" w:cs="Arial"/>
                <w:bCs/>
              </w:rPr>
              <w:t>”</w:t>
            </w:r>
            <w:r w:rsidRPr="00FF018C">
              <w:rPr>
                <w:rFonts w:ascii="Arial" w:hAnsi="Arial" w:cs="Arial"/>
                <w:b/>
                <w:bCs/>
              </w:rPr>
              <w:t>Przeprowadzenie szkoleń certyfikowanych dla studentów/</w:t>
            </w:r>
            <w:proofErr w:type="spellStart"/>
            <w:r w:rsidRPr="00FF018C">
              <w:rPr>
                <w:rFonts w:ascii="Arial" w:hAnsi="Arial" w:cs="Arial"/>
                <w:b/>
                <w:bCs/>
              </w:rPr>
              <w:t>ek</w:t>
            </w:r>
            <w:proofErr w:type="spellEnd"/>
            <w:r w:rsidRPr="00FF018C">
              <w:rPr>
                <w:rFonts w:ascii="Arial" w:hAnsi="Arial" w:cs="Arial"/>
                <w:b/>
                <w:bCs/>
              </w:rPr>
              <w:t xml:space="preserve"> Wydziału Budownictwa Politechniki Częstochowskiej w ramach projektu " Zintegrowany Program Rozwoju Politechniki Częstochowskiej"</w:t>
            </w:r>
            <w:r w:rsidRPr="00FF018C">
              <w:rPr>
                <w:rFonts w:ascii="Arial" w:hAnsi="Arial" w:cs="Arial"/>
                <w:bCs/>
              </w:rPr>
              <w:t>”</w:t>
            </w:r>
            <w:r w:rsidRPr="00FF018C">
              <w:rPr>
                <w:rFonts w:ascii="Arial" w:hAnsi="Arial" w:cs="Arial"/>
                <w:b/>
              </w:rPr>
              <w:t xml:space="preserve"> </w:t>
            </w:r>
            <w:r w:rsidRPr="00FF018C">
              <w:rPr>
                <w:rFonts w:ascii="Arial" w:hAnsi="Arial" w:cs="Arial"/>
                <w:bCs/>
              </w:rPr>
              <w:t>– znak sprawy</w:t>
            </w:r>
            <w:r w:rsidRPr="00FF018C">
              <w:rPr>
                <w:rFonts w:ascii="Arial" w:hAnsi="Arial" w:cs="Arial"/>
                <w:b/>
              </w:rPr>
              <w:t xml:space="preserve"> RK-NZ.262.40.2022.MT</w:t>
            </w:r>
            <w:r w:rsidRPr="00FF018C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FF018C" w:rsidRDefault="00C65E53" w:rsidP="00FF018C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FF018C">
        <w:rPr>
          <w:rFonts w:ascii="Arial" w:hAnsi="Arial" w:cs="Arial"/>
        </w:rPr>
        <w:t xml:space="preserve">Zamawiający, </w:t>
      </w:r>
      <w:r w:rsidR="00EA2FC8" w:rsidRPr="00FF018C">
        <w:rPr>
          <w:rFonts w:ascii="Arial" w:hAnsi="Arial" w:cs="Arial"/>
          <w:b/>
        </w:rPr>
        <w:t>Politechnika Częstochowska</w:t>
      </w:r>
      <w:r w:rsidRPr="00FF018C">
        <w:rPr>
          <w:rFonts w:ascii="Arial" w:hAnsi="Arial" w:cs="Arial"/>
        </w:rPr>
        <w:t>, działając na podstawie art. 253 ust. 1</w:t>
      </w:r>
      <w:r w:rsidR="00836DAF" w:rsidRPr="00FF018C">
        <w:rPr>
          <w:rFonts w:ascii="Arial" w:hAnsi="Arial" w:cs="Arial"/>
        </w:rPr>
        <w:t xml:space="preserve"> pkt. 1 i ust. 2</w:t>
      </w:r>
      <w:r w:rsidRPr="00FF018C">
        <w:rPr>
          <w:rFonts w:ascii="Arial" w:hAnsi="Arial" w:cs="Arial"/>
        </w:rPr>
        <w:t xml:space="preserve"> ustawy z dnia 11 września 2019r. Prawo zamówień publicznych </w:t>
      </w:r>
      <w:r w:rsidR="00EA2FC8" w:rsidRPr="00FF018C">
        <w:rPr>
          <w:rFonts w:ascii="Arial" w:hAnsi="Arial" w:cs="Arial"/>
        </w:rPr>
        <w:t>(</w:t>
      </w:r>
      <w:proofErr w:type="spellStart"/>
      <w:r w:rsidR="00EA2FC8" w:rsidRPr="00FF018C">
        <w:rPr>
          <w:rFonts w:ascii="Arial" w:hAnsi="Arial" w:cs="Arial"/>
        </w:rPr>
        <w:t>t.j</w:t>
      </w:r>
      <w:proofErr w:type="spellEnd"/>
      <w:r w:rsidR="00EA2FC8" w:rsidRPr="00FF018C">
        <w:rPr>
          <w:rFonts w:ascii="Arial" w:hAnsi="Arial" w:cs="Arial"/>
        </w:rPr>
        <w:t>. Dz. U. z 2022r. poz. 1710)</w:t>
      </w:r>
      <w:r w:rsidRPr="00FF018C">
        <w:rPr>
          <w:rFonts w:ascii="Arial" w:hAnsi="Arial" w:cs="Arial"/>
        </w:rPr>
        <w:t xml:space="preserve">, zwanej dalej „ustawą </w:t>
      </w:r>
      <w:proofErr w:type="spellStart"/>
      <w:r w:rsidRPr="00FF018C">
        <w:rPr>
          <w:rFonts w:ascii="Arial" w:hAnsi="Arial" w:cs="Arial"/>
        </w:rPr>
        <w:t>Pzp</w:t>
      </w:r>
      <w:proofErr w:type="spellEnd"/>
      <w:r w:rsidRPr="00FF018C">
        <w:rPr>
          <w:rFonts w:ascii="Arial" w:hAnsi="Arial" w:cs="Arial"/>
        </w:rPr>
        <w:t>”</w:t>
      </w:r>
      <w:r w:rsidR="00D26ED6" w:rsidRPr="00FF018C">
        <w:rPr>
          <w:rFonts w:ascii="Arial" w:hAnsi="Arial" w:cs="Arial"/>
        </w:rPr>
        <w:t xml:space="preserve">, </w:t>
      </w:r>
      <w:r w:rsidRPr="00FF018C">
        <w:rPr>
          <w:rFonts w:ascii="Arial" w:hAnsi="Arial" w:cs="Arial"/>
        </w:rPr>
        <w:t>informuje</w:t>
      </w:r>
      <w:r w:rsidR="00D26ED6" w:rsidRPr="00FF018C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FF018C">
        <w:rPr>
          <w:rFonts w:ascii="Arial" w:hAnsi="Arial" w:cs="Arial"/>
        </w:rPr>
        <w:t>najkorzystniejsz</w:t>
      </w:r>
      <w:r w:rsidR="00D26ED6" w:rsidRPr="00FF018C">
        <w:rPr>
          <w:rFonts w:ascii="Arial" w:hAnsi="Arial" w:cs="Arial"/>
        </w:rPr>
        <w:t xml:space="preserve">a wybrana została </w:t>
      </w:r>
      <w:r w:rsidR="00756CDA" w:rsidRPr="00FF018C">
        <w:rPr>
          <w:rFonts w:ascii="Arial" w:hAnsi="Arial" w:cs="Arial"/>
        </w:rPr>
        <w:t>ofer</w:t>
      </w:r>
      <w:r w:rsidR="00D26ED6" w:rsidRPr="00FF018C">
        <w:rPr>
          <w:rFonts w:ascii="Arial" w:hAnsi="Arial" w:cs="Arial"/>
        </w:rPr>
        <w:t>t</w:t>
      </w:r>
      <w:r w:rsidR="009F0E5C" w:rsidRPr="00FF018C">
        <w:rPr>
          <w:rFonts w:ascii="Arial" w:hAnsi="Arial" w:cs="Arial"/>
        </w:rPr>
        <w:t>a</w:t>
      </w:r>
      <w:r w:rsidR="00D26ED6" w:rsidRPr="00FF018C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A2FC8" w:rsidRPr="00FF018C" w:rsidTr="002951E6">
        <w:trPr>
          <w:cantSplit/>
        </w:trPr>
        <w:tc>
          <w:tcPr>
            <w:tcW w:w="9498" w:type="dxa"/>
          </w:tcPr>
          <w:p w:rsidR="00EA2FC8" w:rsidRPr="00FF018C" w:rsidRDefault="00EA2FC8" w:rsidP="00FF018C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FF018C">
              <w:rPr>
                <w:rFonts w:ascii="Arial" w:hAnsi="Arial" w:cs="Arial"/>
                <w:b/>
              </w:rPr>
              <w:lastRenderedPageBreak/>
              <w:t>Kompugraf</w:t>
            </w:r>
            <w:proofErr w:type="spellEnd"/>
            <w:r w:rsidRPr="00FF018C">
              <w:rPr>
                <w:rFonts w:ascii="Arial" w:hAnsi="Arial" w:cs="Arial"/>
                <w:b/>
              </w:rPr>
              <w:t xml:space="preserve"> Salon Grafiki Komputerowej s.c</w:t>
            </w:r>
          </w:p>
          <w:p w:rsidR="00EA2FC8" w:rsidRPr="00FF018C" w:rsidRDefault="00EA2FC8" w:rsidP="00FF018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F018C">
              <w:rPr>
                <w:rFonts w:ascii="Arial" w:hAnsi="Arial" w:cs="Arial"/>
                <w:bCs/>
              </w:rPr>
              <w:t>Kraszewskiego 36 /119</w:t>
            </w:r>
          </w:p>
          <w:p w:rsidR="00EA2FC8" w:rsidRPr="00FF018C" w:rsidRDefault="00EA2FC8" w:rsidP="00FF018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F018C">
              <w:rPr>
                <w:rFonts w:ascii="Arial" w:hAnsi="Arial" w:cs="Arial"/>
                <w:bCs/>
              </w:rPr>
              <w:t>30-110 Kraków</w:t>
            </w:r>
          </w:p>
          <w:p w:rsidR="00EA2FC8" w:rsidRPr="00FF018C" w:rsidRDefault="00EA2FC8" w:rsidP="00FF018C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na:</w:t>
            </w:r>
          </w:p>
          <w:p w:rsidR="00EA2FC8" w:rsidRPr="00FF018C" w:rsidRDefault="00EA2FC8" w:rsidP="00FF018C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 xml:space="preserve">Zadanie nr 1: Szkolenie "Obsługa programu </w:t>
            </w:r>
            <w:proofErr w:type="spellStart"/>
            <w:r w:rsidRPr="00FF018C">
              <w:rPr>
                <w:rFonts w:ascii="Arial" w:hAnsi="Arial" w:cs="Arial"/>
              </w:rPr>
              <w:t>Revit</w:t>
            </w:r>
            <w:proofErr w:type="spellEnd"/>
            <w:r w:rsidRPr="00FF018C">
              <w:rPr>
                <w:rFonts w:ascii="Arial" w:hAnsi="Arial" w:cs="Arial"/>
              </w:rPr>
              <w:t xml:space="preserve"> Architecture - Stopień I" za cenę brutto </w:t>
            </w:r>
            <w:r w:rsidRPr="00FF018C">
              <w:rPr>
                <w:rFonts w:ascii="Arial" w:hAnsi="Arial" w:cs="Arial"/>
                <w:b/>
              </w:rPr>
              <w:t>4 710.00 zł</w:t>
            </w:r>
            <w:r w:rsidRPr="00FF018C">
              <w:rPr>
                <w:rFonts w:ascii="Arial" w:hAnsi="Arial" w:cs="Arial"/>
                <w:bCs/>
              </w:rPr>
              <w:t>.</w:t>
            </w:r>
          </w:p>
          <w:p w:rsidR="00EA2FC8" w:rsidRPr="00FF018C" w:rsidRDefault="00EA2FC8" w:rsidP="00FF018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  <w:color w:val="000000"/>
              </w:rPr>
              <w:t>Uzasadnienie wyboru:</w:t>
            </w:r>
          </w:p>
          <w:p w:rsidR="00EA2FC8" w:rsidRPr="00FF018C" w:rsidRDefault="00EA2FC8" w:rsidP="009372A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EA2FC8" w:rsidRPr="00FF018C" w:rsidTr="002951E6">
        <w:trPr>
          <w:cantSplit/>
        </w:trPr>
        <w:tc>
          <w:tcPr>
            <w:tcW w:w="9498" w:type="dxa"/>
          </w:tcPr>
          <w:p w:rsidR="00EA2FC8" w:rsidRPr="00FF018C" w:rsidRDefault="00EA2FC8" w:rsidP="00FF018C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FF018C">
              <w:rPr>
                <w:rFonts w:ascii="Arial" w:hAnsi="Arial" w:cs="Arial"/>
                <w:b/>
              </w:rPr>
              <w:t>Kompugraf</w:t>
            </w:r>
            <w:proofErr w:type="spellEnd"/>
            <w:r w:rsidRPr="00FF018C">
              <w:rPr>
                <w:rFonts w:ascii="Arial" w:hAnsi="Arial" w:cs="Arial"/>
                <w:b/>
              </w:rPr>
              <w:t xml:space="preserve"> Salon Grafiki Komputerowej s.c</w:t>
            </w:r>
          </w:p>
          <w:p w:rsidR="00EA2FC8" w:rsidRPr="00FF018C" w:rsidRDefault="00EA2FC8" w:rsidP="00FF018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F018C">
              <w:rPr>
                <w:rFonts w:ascii="Arial" w:hAnsi="Arial" w:cs="Arial"/>
                <w:bCs/>
              </w:rPr>
              <w:t>Kraszewskiego 36 /119</w:t>
            </w:r>
          </w:p>
          <w:p w:rsidR="00EA2FC8" w:rsidRPr="00FF018C" w:rsidRDefault="00EA2FC8" w:rsidP="00FF018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F018C">
              <w:rPr>
                <w:rFonts w:ascii="Arial" w:hAnsi="Arial" w:cs="Arial"/>
                <w:bCs/>
              </w:rPr>
              <w:t>30-110 Kraków</w:t>
            </w:r>
          </w:p>
          <w:p w:rsidR="00EA2FC8" w:rsidRPr="00FF018C" w:rsidRDefault="00EA2FC8" w:rsidP="00FF018C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na:</w:t>
            </w:r>
          </w:p>
          <w:p w:rsidR="00EA2FC8" w:rsidRPr="00FF018C" w:rsidRDefault="00EA2FC8" w:rsidP="00FF018C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 xml:space="preserve">Zadanie nr 2: Szkolenie "Obsługa programu </w:t>
            </w:r>
            <w:proofErr w:type="spellStart"/>
            <w:r w:rsidRPr="00FF018C">
              <w:rPr>
                <w:rFonts w:ascii="Arial" w:hAnsi="Arial" w:cs="Arial"/>
              </w:rPr>
              <w:t>Revit</w:t>
            </w:r>
            <w:proofErr w:type="spellEnd"/>
            <w:r w:rsidRPr="00FF018C">
              <w:rPr>
                <w:rFonts w:ascii="Arial" w:hAnsi="Arial" w:cs="Arial"/>
              </w:rPr>
              <w:t xml:space="preserve"> Architecture - Stopień II " za cenę brutto </w:t>
            </w:r>
            <w:r w:rsidRPr="00FF018C">
              <w:rPr>
                <w:rFonts w:ascii="Arial" w:hAnsi="Arial" w:cs="Arial"/>
                <w:b/>
              </w:rPr>
              <w:t>4 710.00 zł</w:t>
            </w:r>
            <w:r w:rsidRPr="00FF018C">
              <w:rPr>
                <w:rFonts w:ascii="Arial" w:hAnsi="Arial" w:cs="Arial"/>
                <w:bCs/>
              </w:rPr>
              <w:t>.</w:t>
            </w:r>
          </w:p>
          <w:p w:rsidR="00EA2FC8" w:rsidRPr="00FF018C" w:rsidRDefault="00EA2FC8" w:rsidP="00FF018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  <w:color w:val="000000"/>
              </w:rPr>
              <w:t>Uzasadnienie wyboru:</w:t>
            </w:r>
          </w:p>
          <w:p w:rsidR="00EA2FC8" w:rsidRPr="00FF018C" w:rsidRDefault="00EA2FC8" w:rsidP="009372A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EA2FC8" w:rsidRPr="00FF018C" w:rsidTr="002951E6">
        <w:trPr>
          <w:cantSplit/>
        </w:trPr>
        <w:tc>
          <w:tcPr>
            <w:tcW w:w="9498" w:type="dxa"/>
          </w:tcPr>
          <w:p w:rsidR="00EA2FC8" w:rsidRPr="00FF018C" w:rsidRDefault="00EA2FC8" w:rsidP="00FF018C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FF018C">
              <w:rPr>
                <w:rFonts w:ascii="Arial" w:hAnsi="Arial" w:cs="Arial"/>
                <w:b/>
              </w:rPr>
              <w:t>Kompugraf</w:t>
            </w:r>
            <w:proofErr w:type="spellEnd"/>
            <w:r w:rsidRPr="00FF018C">
              <w:rPr>
                <w:rFonts w:ascii="Arial" w:hAnsi="Arial" w:cs="Arial"/>
                <w:b/>
              </w:rPr>
              <w:t xml:space="preserve"> Salon Grafiki Komputerowej s.c</w:t>
            </w:r>
          </w:p>
          <w:p w:rsidR="00EA2FC8" w:rsidRPr="00FF018C" w:rsidRDefault="00EA2FC8" w:rsidP="00FF018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F018C">
              <w:rPr>
                <w:rFonts w:ascii="Arial" w:hAnsi="Arial" w:cs="Arial"/>
                <w:bCs/>
              </w:rPr>
              <w:t>Kraszewskiego 36 /119</w:t>
            </w:r>
          </w:p>
          <w:p w:rsidR="00EA2FC8" w:rsidRPr="00FF018C" w:rsidRDefault="00EA2FC8" w:rsidP="00FF018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F018C">
              <w:rPr>
                <w:rFonts w:ascii="Arial" w:hAnsi="Arial" w:cs="Arial"/>
                <w:bCs/>
              </w:rPr>
              <w:t>30-110 Kraków</w:t>
            </w:r>
          </w:p>
          <w:p w:rsidR="00EA2FC8" w:rsidRPr="00FF018C" w:rsidRDefault="00EA2FC8" w:rsidP="00FF018C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na:</w:t>
            </w:r>
          </w:p>
          <w:p w:rsidR="00EA2FC8" w:rsidRPr="00FF018C" w:rsidRDefault="00EA2FC8" w:rsidP="00FF018C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 xml:space="preserve">Zadanie nr 3: Szkolenie " Obsługa programu </w:t>
            </w:r>
            <w:proofErr w:type="spellStart"/>
            <w:r w:rsidRPr="00FF018C">
              <w:rPr>
                <w:rFonts w:ascii="Arial" w:hAnsi="Arial" w:cs="Arial"/>
              </w:rPr>
              <w:t>Civil</w:t>
            </w:r>
            <w:proofErr w:type="spellEnd"/>
            <w:r w:rsidRPr="00FF018C">
              <w:rPr>
                <w:rFonts w:ascii="Arial" w:hAnsi="Arial" w:cs="Arial"/>
              </w:rPr>
              <w:t xml:space="preserve"> 3D" za cenę brutto </w:t>
            </w:r>
            <w:r w:rsidRPr="00FF018C">
              <w:rPr>
                <w:rFonts w:ascii="Arial" w:hAnsi="Arial" w:cs="Arial"/>
                <w:b/>
              </w:rPr>
              <w:t>3 580.00 zł</w:t>
            </w:r>
            <w:r w:rsidRPr="00FF018C">
              <w:rPr>
                <w:rFonts w:ascii="Arial" w:hAnsi="Arial" w:cs="Arial"/>
                <w:bCs/>
              </w:rPr>
              <w:t>.</w:t>
            </w:r>
          </w:p>
          <w:p w:rsidR="00EA2FC8" w:rsidRPr="00FF018C" w:rsidRDefault="00EA2FC8" w:rsidP="00FF018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  <w:color w:val="000000"/>
              </w:rPr>
              <w:t>Uzasadnienie wyboru:</w:t>
            </w:r>
          </w:p>
          <w:p w:rsidR="00EA2FC8" w:rsidRPr="00FF018C" w:rsidRDefault="00EA2FC8" w:rsidP="009372A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EA2FC8" w:rsidRPr="00FF018C" w:rsidTr="002951E6">
        <w:trPr>
          <w:cantSplit/>
        </w:trPr>
        <w:tc>
          <w:tcPr>
            <w:tcW w:w="9498" w:type="dxa"/>
          </w:tcPr>
          <w:p w:rsidR="00EA2FC8" w:rsidRPr="00FF018C" w:rsidRDefault="00EA2FC8" w:rsidP="00FF018C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F018C">
              <w:rPr>
                <w:rFonts w:ascii="Arial" w:hAnsi="Arial" w:cs="Arial"/>
                <w:b/>
              </w:rPr>
              <w:t>ARKANCE SYSTEMS POLAND SP. Z O. O.</w:t>
            </w:r>
          </w:p>
          <w:p w:rsidR="00EA2FC8" w:rsidRPr="00FF018C" w:rsidRDefault="00EA2FC8" w:rsidP="00FF018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F018C">
              <w:rPr>
                <w:rFonts w:ascii="Arial" w:hAnsi="Arial" w:cs="Arial"/>
                <w:bCs/>
              </w:rPr>
              <w:t xml:space="preserve">Modlińska 11 </w:t>
            </w:r>
          </w:p>
          <w:p w:rsidR="00EA2FC8" w:rsidRPr="00FF018C" w:rsidRDefault="00EA2FC8" w:rsidP="00FF018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F018C">
              <w:rPr>
                <w:rFonts w:ascii="Arial" w:hAnsi="Arial" w:cs="Arial"/>
                <w:bCs/>
              </w:rPr>
              <w:t>05-092 Łomianki</w:t>
            </w:r>
          </w:p>
          <w:p w:rsidR="00EA2FC8" w:rsidRPr="00FF018C" w:rsidRDefault="00EA2FC8" w:rsidP="00FF018C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na:</w:t>
            </w:r>
          </w:p>
          <w:p w:rsidR="00EA2FC8" w:rsidRPr="00FF018C" w:rsidRDefault="00EA2FC8" w:rsidP="00FF018C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 xml:space="preserve">Zadanie nr 4: Szkolenie "Obsługa programu </w:t>
            </w:r>
            <w:proofErr w:type="spellStart"/>
            <w:r w:rsidRPr="00FF018C">
              <w:rPr>
                <w:rFonts w:ascii="Arial" w:hAnsi="Arial" w:cs="Arial"/>
              </w:rPr>
              <w:t>InfraWorks</w:t>
            </w:r>
            <w:proofErr w:type="spellEnd"/>
            <w:r w:rsidRPr="00FF018C">
              <w:rPr>
                <w:rFonts w:ascii="Arial" w:hAnsi="Arial" w:cs="Arial"/>
              </w:rPr>
              <w:t xml:space="preserve">" za cenę brutto </w:t>
            </w:r>
            <w:r w:rsidRPr="00FF018C">
              <w:rPr>
                <w:rFonts w:ascii="Arial" w:hAnsi="Arial" w:cs="Arial"/>
                <w:b/>
              </w:rPr>
              <w:t>4 600.00 zł</w:t>
            </w:r>
            <w:r w:rsidRPr="00FF018C">
              <w:rPr>
                <w:rFonts w:ascii="Arial" w:hAnsi="Arial" w:cs="Arial"/>
                <w:bCs/>
              </w:rPr>
              <w:t>.</w:t>
            </w:r>
          </w:p>
          <w:p w:rsidR="00EA2FC8" w:rsidRPr="00FF018C" w:rsidRDefault="00EA2FC8" w:rsidP="00FF018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  <w:color w:val="000000"/>
              </w:rPr>
              <w:t>Uzasadnienie wyboru:</w:t>
            </w:r>
          </w:p>
          <w:p w:rsidR="00EA2FC8" w:rsidRPr="00FF018C" w:rsidRDefault="00EA2FC8" w:rsidP="009372A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Wybrana oferta jest ofertą najkorzystniejszą i jednocześnie jedyną jaka wpłynęła w przedmiotowym postępowaniu na zadanie nr 4.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EA2FC8" w:rsidRPr="00FF018C" w:rsidTr="002951E6">
        <w:trPr>
          <w:cantSplit/>
        </w:trPr>
        <w:tc>
          <w:tcPr>
            <w:tcW w:w="9498" w:type="dxa"/>
          </w:tcPr>
          <w:p w:rsidR="00EA2FC8" w:rsidRPr="00FF018C" w:rsidRDefault="00EA2FC8" w:rsidP="00FF018C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F018C">
              <w:rPr>
                <w:rFonts w:ascii="Arial" w:hAnsi="Arial" w:cs="Arial"/>
                <w:b/>
              </w:rPr>
              <w:t>GRAITEC Spółka z Ograniczoną Odpowiedzialnością</w:t>
            </w:r>
          </w:p>
          <w:p w:rsidR="00EA2FC8" w:rsidRPr="00FF018C" w:rsidRDefault="00EA2FC8" w:rsidP="00FF018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F018C">
              <w:rPr>
                <w:rFonts w:ascii="Arial" w:hAnsi="Arial" w:cs="Arial"/>
                <w:bCs/>
              </w:rPr>
              <w:t>ul. Radzikowskiego 47D /47D</w:t>
            </w:r>
          </w:p>
          <w:p w:rsidR="00EA2FC8" w:rsidRPr="00FF018C" w:rsidRDefault="00EA2FC8" w:rsidP="00FF018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F018C">
              <w:rPr>
                <w:rFonts w:ascii="Arial" w:hAnsi="Arial" w:cs="Arial"/>
                <w:bCs/>
              </w:rPr>
              <w:t>31-315 Kraków</w:t>
            </w:r>
          </w:p>
          <w:p w:rsidR="00EA2FC8" w:rsidRPr="00FF018C" w:rsidRDefault="00EA2FC8" w:rsidP="00FF018C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na:</w:t>
            </w:r>
          </w:p>
          <w:p w:rsidR="00EA2FC8" w:rsidRPr="00FF018C" w:rsidRDefault="00EA2FC8" w:rsidP="00FF018C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 xml:space="preserve">Zadanie nr 6: Szkolenie " Obsługa programu </w:t>
            </w:r>
            <w:proofErr w:type="spellStart"/>
            <w:r w:rsidRPr="00FF018C">
              <w:rPr>
                <w:rFonts w:ascii="Arial" w:hAnsi="Arial" w:cs="Arial"/>
              </w:rPr>
              <w:t>Graitec</w:t>
            </w:r>
            <w:proofErr w:type="spellEnd"/>
            <w:r w:rsidRPr="00FF018C">
              <w:rPr>
                <w:rFonts w:ascii="Arial" w:hAnsi="Arial" w:cs="Arial"/>
              </w:rPr>
              <w:t xml:space="preserve"> </w:t>
            </w:r>
            <w:proofErr w:type="spellStart"/>
            <w:r w:rsidRPr="00FF018C">
              <w:rPr>
                <w:rFonts w:ascii="Arial" w:hAnsi="Arial" w:cs="Arial"/>
              </w:rPr>
              <w:t>Advance</w:t>
            </w:r>
            <w:proofErr w:type="spellEnd"/>
            <w:r w:rsidRPr="00FF018C">
              <w:rPr>
                <w:rFonts w:ascii="Arial" w:hAnsi="Arial" w:cs="Arial"/>
              </w:rPr>
              <w:t xml:space="preserve"> Design" za cenę brutto </w:t>
            </w:r>
            <w:r w:rsidRPr="00FF018C">
              <w:rPr>
                <w:rFonts w:ascii="Arial" w:hAnsi="Arial" w:cs="Arial"/>
                <w:b/>
              </w:rPr>
              <w:t>16 051.00 zł</w:t>
            </w:r>
            <w:r w:rsidRPr="00FF018C">
              <w:rPr>
                <w:rFonts w:ascii="Arial" w:hAnsi="Arial" w:cs="Arial"/>
                <w:bCs/>
              </w:rPr>
              <w:t>.</w:t>
            </w:r>
          </w:p>
          <w:p w:rsidR="00EA2FC8" w:rsidRPr="00FF018C" w:rsidRDefault="00EA2FC8" w:rsidP="00FF018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  <w:color w:val="000000"/>
              </w:rPr>
              <w:t>Uzasadnienie wyboru:</w:t>
            </w:r>
          </w:p>
          <w:p w:rsidR="00EA2FC8" w:rsidRPr="00FF018C" w:rsidRDefault="00EA2FC8" w:rsidP="009372A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bookmarkStart w:id="1" w:name="_GoBack"/>
            <w:r w:rsidRPr="00FF018C">
              <w:rPr>
                <w:rFonts w:ascii="Arial" w:hAnsi="Arial" w:cs="Arial"/>
              </w:rPr>
              <w:t>Wybrana oferta jest ofertą najkorzystniejszą i jednocześnie jedyną jaka wpłynęła w przedmiotowym postępowaniu na zadanie nr 6.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  <w:bookmarkEnd w:id="1"/>
          </w:p>
        </w:tc>
      </w:tr>
    </w:tbl>
    <w:p w:rsidR="003A0AFC" w:rsidRPr="00FF018C" w:rsidRDefault="00915B9E" w:rsidP="00FF018C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FF018C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FF018C" w:rsidTr="00596EA3">
        <w:tc>
          <w:tcPr>
            <w:tcW w:w="2169" w:type="dxa"/>
            <w:shd w:val="clear" w:color="auto" w:fill="F3F3F3"/>
          </w:tcPr>
          <w:p w:rsidR="00211A34" w:rsidRPr="00FF018C" w:rsidRDefault="00211A34" w:rsidP="00FF018C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FF018C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FF018C" w:rsidRDefault="00211A34" w:rsidP="00FF018C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FF018C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FF018C" w:rsidRDefault="00211A34" w:rsidP="00FF018C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FF018C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FF018C" w:rsidRDefault="00211A34" w:rsidP="00FF018C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FF018C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EA2FC8" w:rsidRPr="00FF018C" w:rsidTr="002951E6">
        <w:tc>
          <w:tcPr>
            <w:tcW w:w="2169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1 - Szkolenie "Obsługa programu </w:t>
            </w:r>
            <w:proofErr w:type="spellStart"/>
            <w:r w:rsidRPr="00FF018C">
              <w:rPr>
                <w:rFonts w:ascii="Arial" w:hAnsi="Arial" w:cs="Arial"/>
              </w:rPr>
              <w:t>Revit</w:t>
            </w:r>
            <w:proofErr w:type="spellEnd"/>
            <w:r w:rsidRPr="00FF018C">
              <w:rPr>
                <w:rFonts w:ascii="Arial" w:hAnsi="Arial" w:cs="Arial"/>
              </w:rPr>
              <w:t xml:space="preserve"> Architecture - Stopień I"</w:t>
            </w:r>
          </w:p>
        </w:tc>
        <w:tc>
          <w:tcPr>
            <w:tcW w:w="2793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FF018C">
              <w:rPr>
                <w:rFonts w:ascii="Arial" w:hAnsi="Arial" w:cs="Arial"/>
                <w:b/>
                <w:bCs/>
              </w:rPr>
              <w:t>Kompugraf</w:t>
            </w:r>
            <w:proofErr w:type="spellEnd"/>
            <w:r w:rsidRPr="00FF018C">
              <w:rPr>
                <w:rFonts w:ascii="Arial" w:hAnsi="Arial" w:cs="Arial"/>
                <w:b/>
                <w:bCs/>
              </w:rPr>
              <w:t xml:space="preserve"> Salon Grafiki Komputerowej s.c</w:t>
            </w:r>
          </w:p>
          <w:p w:rsidR="00EA2FC8" w:rsidRPr="00FF018C" w:rsidRDefault="00EA2FC8" w:rsidP="00FF018C">
            <w:pPr>
              <w:spacing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Kraszewskiego 36/119</w:t>
            </w:r>
          </w:p>
          <w:p w:rsidR="00EA2FC8" w:rsidRPr="00FF018C" w:rsidRDefault="00EA2FC8" w:rsidP="00FF018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30-110 Kraków</w:t>
            </w:r>
          </w:p>
        </w:tc>
        <w:tc>
          <w:tcPr>
            <w:tcW w:w="2976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1 - Cena - 70.00</w:t>
            </w:r>
          </w:p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2FC8" w:rsidRPr="00FF018C" w:rsidRDefault="00EA2FC8" w:rsidP="00FF018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  100,00</w:t>
            </w:r>
          </w:p>
        </w:tc>
      </w:tr>
      <w:tr w:rsidR="00EA2FC8" w:rsidRPr="00FF018C" w:rsidTr="002951E6">
        <w:tc>
          <w:tcPr>
            <w:tcW w:w="2169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1 - Szkolenie "Obsługa programu </w:t>
            </w:r>
            <w:proofErr w:type="spellStart"/>
            <w:r w:rsidRPr="00FF018C">
              <w:rPr>
                <w:rFonts w:ascii="Arial" w:hAnsi="Arial" w:cs="Arial"/>
              </w:rPr>
              <w:t>Revit</w:t>
            </w:r>
            <w:proofErr w:type="spellEnd"/>
            <w:r w:rsidRPr="00FF018C">
              <w:rPr>
                <w:rFonts w:ascii="Arial" w:hAnsi="Arial" w:cs="Arial"/>
              </w:rPr>
              <w:t xml:space="preserve"> Architecture - Stopień I"</w:t>
            </w:r>
          </w:p>
        </w:tc>
        <w:tc>
          <w:tcPr>
            <w:tcW w:w="2793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F018C">
              <w:rPr>
                <w:rFonts w:ascii="Arial" w:hAnsi="Arial" w:cs="Arial"/>
                <w:b/>
                <w:bCs/>
              </w:rPr>
              <w:t>GRAITEC Spółka z Ograniczoną Odpowiedzialnością</w:t>
            </w:r>
          </w:p>
          <w:p w:rsidR="00EA2FC8" w:rsidRPr="00FF018C" w:rsidRDefault="00EA2FC8" w:rsidP="00FF018C">
            <w:pPr>
              <w:spacing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ul. Radzikowskiego 47D/47D</w:t>
            </w:r>
          </w:p>
          <w:p w:rsidR="00EA2FC8" w:rsidRPr="00FF018C" w:rsidRDefault="00EA2FC8" w:rsidP="00FF018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31-315 Kraków</w:t>
            </w:r>
          </w:p>
        </w:tc>
        <w:tc>
          <w:tcPr>
            <w:tcW w:w="2976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1 - Cena - 24.71</w:t>
            </w:r>
          </w:p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2 - Doświadczenie szkoleniowe - 23.93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2FC8" w:rsidRPr="00FF018C" w:rsidRDefault="00EA2FC8" w:rsidP="00FF018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  48,64</w:t>
            </w:r>
          </w:p>
        </w:tc>
      </w:tr>
      <w:tr w:rsidR="00EA2FC8" w:rsidRPr="00FF018C" w:rsidTr="002951E6">
        <w:tc>
          <w:tcPr>
            <w:tcW w:w="2169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1 - Szkolenie "Obsługa programu </w:t>
            </w:r>
            <w:proofErr w:type="spellStart"/>
            <w:r w:rsidRPr="00FF018C">
              <w:rPr>
                <w:rFonts w:ascii="Arial" w:hAnsi="Arial" w:cs="Arial"/>
              </w:rPr>
              <w:t>Revit</w:t>
            </w:r>
            <w:proofErr w:type="spellEnd"/>
            <w:r w:rsidRPr="00FF018C">
              <w:rPr>
                <w:rFonts w:ascii="Arial" w:hAnsi="Arial" w:cs="Arial"/>
              </w:rPr>
              <w:t xml:space="preserve"> Architecture - Stopień I"</w:t>
            </w:r>
          </w:p>
        </w:tc>
        <w:tc>
          <w:tcPr>
            <w:tcW w:w="2793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F018C">
              <w:rPr>
                <w:rFonts w:ascii="Arial" w:hAnsi="Arial" w:cs="Arial"/>
                <w:b/>
                <w:bCs/>
              </w:rPr>
              <w:t>PROCAD Spółka Akcyjna</w:t>
            </w:r>
          </w:p>
          <w:p w:rsidR="00EA2FC8" w:rsidRPr="00FF018C" w:rsidRDefault="00EA2FC8" w:rsidP="00FF018C">
            <w:pPr>
              <w:spacing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Kartuska 215</w:t>
            </w:r>
          </w:p>
          <w:p w:rsidR="00EA2FC8" w:rsidRPr="00FF018C" w:rsidRDefault="00EA2FC8" w:rsidP="00FF018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80-122 Gdańsk</w:t>
            </w:r>
          </w:p>
        </w:tc>
        <w:tc>
          <w:tcPr>
            <w:tcW w:w="2976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1 - Cena - 66.61</w:t>
            </w:r>
          </w:p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2FC8" w:rsidRPr="00FF018C" w:rsidRDefault="00EA2FC8" w:rsidP="00FF018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  96,61</w:t>
            </w:r>
          </w:p>
        </w:tc>
      </w:tr>
      <w:tr w:rsidR="00EA2FC8" w:rsidRPr="00FF018C" w:rsidTr="002951E6">
        <w:tc>
          <w:tcPr>
            <w:tcW w:w="2169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1 - Szkolenie "Obsługa programu </w:t>
            </w:r>
            <w:proofErr w:type="spellStart"/>
            <w:r w:rsidRPr="00FF018C">
              <w:rPr>
                <w:rFonts w:ascii="Arial" w:hAnsi="Arial" w:cs="Arial"/>
              </w:rPr>
              <w:t>Revit</w:t>
            </w:r>
            <w:proofErr w:type="spellEnd"/>
            <w:r w:rsidRPr="00FF018C">
              <w:rPr>
                <w:rFonts w:ascii="Arial" w:hAnsi="Arial" w:cs="Arial"/>
              </w:rPr>
              <w:t xml:space="preserve"> Architecture - Stopień I"</w:t>
            </w:r>
          </w:p>
        </w:tc>
        <w:tc>
          <w:tcPr>
            <w:tcW w:w="2793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F018C">
              <w:rPr>
                <w:rFonts w:ascii="Arial" w:hAnsi="Arial" w:cs="Arial"/>
                <w:b/>
                <w:bCs/>
              </w:rPr>
              <w:t>BIMV Sp. z o.o.</w:t>
            </w:r>
          </w:p>
          <w:p w:rsidR="00EA2FC8" w:rsidRPr="00FF018C" w:rsidRDefault="00EA2FC8" w:rsidP="00FF018C">
            <w:pPr>
              <w:spacing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Lwowska 30</w:t>
            </w:r>
          </w:p>
          <w:p w:rsidR="00EA2FC8" w:rsidRPr="00FF018C" w:rsidRDefault="00EA2FC8" w:rsidP="00FF018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37-600 Lisie Jamy</w:t>
            </w:r>
          </w:p>
        </w:tc>
        <w:tc>
          <w:tcPr>
            <w:tcW w:w="2976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1 - Cena - 0.00</w:t>
            </w:r>
          </w:p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2FC8" w:rsidRPr="00FF018C" w:rsidRDefault="00EA2FC8" w:rsidP="00FF018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  0,00</w:t>
            </w:r>
          </w:p>
        </w:tc>
      </w:tr>
      <w:tr w:rsidR="00EA2FC8" w:rsidRPr="00FF018C" w:rsidTr="002951E6">
        <w:tc>
          <w:tcPr>
            <w:tcW w:w="2169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1 - Szkolenie "Obsługa programu </w:t>
            </w:r>
            <w:proofErr w:type="spellStart"/>
            <w:r w:rsidRPr="00FF018C">
              <w:rPr>
                <w:rFonts w:ascii="Arial" w:hAnsi="Arial" w:cs="Arial"/>
              </w:rPr>
              <w:t>Revit</w:t>
            </w:r>
            <w:proofErr w:type="spellEnd"/>
            <w:r w:rsidRPr="00FF018C">
              <w:rPr>
                <w:rFonts w:ascii="Arial" w:hAnsi="Arial" w:cs="Arial"/>
              </w:rPr>
              <w:t xml:space="preserve"> Architecture - Stopień I"</w:t>
            </w:r>
          </w:p>
        </w:tc>
        <w:tc>
          <w:tcPr>
            <w:tcW w:w="2793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F018C">
              <w:rPr>
                <w:rFonts w:ascii="Arial" w:hAnsi="Arial" w:cs="Arial"/>
                <w:b/>
                <w:bCs/>
              </w:rPr>
              <w:t>Grupa4BIM Krzysztof Knapik</w:t>
            </w:r>
          </w:p>
          <w:p w:rsidR="00EA2FC8" w:rsidRPr="00FF018C" w:rsidRDefault="00EA2FC8" w:rsidP="00FF018C">
            <w:pPr>
              <w:spacing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Wspólna 52</w:t>
            </w:r>
          </w:p>
          <w:p w:rsidR="00EA2FC8" w:rsidRPr="00FF018C" w:rsidRDefault="00EA2FC8" w:rsidP="00FF018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32-010 Łuczyce</w:t>
            </w:r>
          </w:p>
        </w:tc>
        <w:tc>
          <w:tcPr>
            <w:tcW w:w="2976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1 - Cena - 0.00</w:t>
            </w:r>
          </w:p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2FC8" w:rsidRPr="00FF018C" w:rsidRDefault="00EA2FC8" w:rsidP="00FF018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  0,00</w:t>
            </w:r>
          </w:p>
        </w:tc>
      </w:tr>
      <w:tr w:rsidR="00EA2FC8" w:rsidRPr="00FF018C" w:rsidTr="002951E6">
        <w:tc>
          <w:tcPr>
            <w:tcW w:w="2169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1 - Szkolenie "Obsługa programu </w:t>
            </w:r>
            <w:proofErr w:type="spellStart"/>
            <w:r w:rsidRPr="00FF018C">
              <w:rPr>
                <w:rFonts w:ascii="Arial" w:hAnsi="Arial" w:cs="Arial"/>
              </w:rPr>
              <w:t>Revit</w:t>
            </w:r>
            <w:proofErr w:type="spellEnd"/>
            <w:r w:rsidRPr="00FF018C">
              <w:rPr>
                <w:rFonts w:ascii="Arial" w:hAnsi="Arial" w:cs="Arial"/>
              </w:rPr>
              <w:t xml:space="preserve"> Architecture - Stopień I"</w:t>
            </w:r>
          </w:p>
        </w:tc>
        <w:tc>
          <w:tcPr>
            <w:tcW w:w="2793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F018C">
              <w:rPr>
                <w:rFonts w:ascii="Arial" w:hAnsi="Arial" w:cs="Arial"/>
                <w:b/>
                <w:bCs/>
              </w:rPr>
              <w:t>ARKANCE SYSTEMS POLAND SP. Z O. O.</w:t>
            </w:r>
          </w:p>
          <w:p w:rsidR="00EA2FC8" w:rsidRPr="00FF018C" w:rsidRDefault="00EA2FC8" w:rsidP="00FF018C">
            <w:pPr>
              <w:spacing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Modlińska 11</w:t>
            </w:r>
          </w:p>
          <w:p w:rsidR="00EA2FC8" w:rsidRPr="00FF018C" w:rsidRDefault="00EA2FC8" w:rsidP="00FF018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05-092 Łomianki</w:t>
            </w:r>
          </w:p>
        </w:tc>
        <w:tc>
          <w:tcPr>
            <w:tcW w:w="2976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1 - Cena - 0.00</w:t>
            </w:r>
          </w:p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2FC8" w:rsidRPr="00FF018C" w:rsidRDefault="00EA2FC8" w:rsidP="00FF018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  0,00</w:t>
            </w:r>
          </w:p>
        </w:tc>
      </w:tr>
      <w:tr w:rsidR="00EA2FC8" w:rsidRPr="00FF018C" w:rsidTr="002951E6">
        <w:tc>
          <w:tcPr>
            <w:tcW w:w="2169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2 - Szkolenie "Obsługa programu </w:t>
            </w:r>
            <w:proofErr w:type="spellStart"/>
            <w:r w:rsidRPr="00FF018C">
              <w:rPr>
                <w:rFonts w:ascii="Arial" w:hAnsi="Arial" w:cs="Arial"/>
              </w:rPr>
              <w:t>Revit</w:t>
            </w:r>
            <w:proofErr w:type="spellEnd"/>
            <w:r w:rsidRPr="00FF018C">
              <w:rPr>
                <w:rFonts w:ascii="Arial" w:hAnsi="Arial" w:cs="Arial"/>
              </w:rPr>
              <w:t xml:space="preserve"> Architecture - Stopień II "</w:t>
            </w:r>
          </w:p>
        </w:tc>
        <w:tc>
          <w:tcPr>
            <w:tcW w:w="2793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FF018C">
              <w:rPr>
                <w:rFonts w:ascii="Arial" w:hAnsi="Arial" w:cs="Arial"/>
                <w:b/>
                <w:bCs/>
              </w:rPr>
              <w:t>Kompugraf</w:t>
            </w:r>
            <w:proofErr w:type="spellEnd"/>
            <w:r w:rsidRPr="00FF018C">
              <w:rPr>
                <w:rFonts w:ascii="Arial" w:hAnsi="Arial" w:cs="Arial"/>
                <w:b/>
                <w:bCs/>
              </w:rPr>
              <w:t xml:space="preserve"> Salon Grafiki Komputerowej s.c</w:t>
            </w:r>
          </w:p>
          <w:p w:rsidR="00EA2FC8" w:rsidRPr="00FF018C" w:rsidRDefault="00EA2FC8" w:rsidP="00FF018C">
            <w:pPr>
              <w:spacing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Kraszewskiego 36/119</w:t>
            </w:r>
          </w:p>
          <w:p w:rsidR="00EA2FC8" w:rsidRPr="00FF018C" w:rsidRDefault="00EA2FC8" w:rsidP="00FF018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30-110 Kraków</w:t>
            </w:r>
          </w:p>
        </w:tc>
        <w:tc>
          <w:tcPr>
            <w:tcW w:w="2976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1 - Cena - 70.00</w:t>
            </w:r>
          </w:p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2FC8" w:rsidRPr="00FF018C" w:rsidRDefault="00EA2FC8" w:rsidP="00FF018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  100,00</w:t>
            </w:r>
          </w:p>
        </w:tc>
      </w:tr>
      <w:tr w:rsidR="00EA2FC8" w:rsidRPr="00FF018C" w:rsidTr="002951E6">
        <w:tc>
          <w:tcPr>
            <w:tcW w:w="2169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2 - Szkolenie "Obsługa programu </w:t>
            </w:r>
            <w:proofErr w:type="spellStart"/>
            <w:r w:rsidRPr="00FF018C">
              <w:rPr>
                <w:rFonts w:ascii="Arial" w:hAnsi="Arial" w:cs="Arial"/>
              </w:rPr>
              <w:t>Revit</w:t>
            </w:r>
            <w:proofErr w:type="spellEnd"/>
            <w:r w:rsidRPr="00FF018C">
              <w:rPr>
                <w:rFonts w:ascii="Arial" w:hAnsi="Arial" w:cs="Arial"/>
              </w:rPr>
              <w:t xml:space="preserve"> Architecture - Stopień II "</w:t>
            </w:r>
          </w:p>
        </w:tc>
        <w:tc>
          <w:tcPr>
            <w:tcW w:w="2793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F018C">
              <w:rPr>
                <w:rFonts w:ascii="Arial" w:hAnsi="Arial" w:cs="Arial"/>
                <w:b/>
                <w:bCs/>
              </w:rPr>
              <w:t>GRAITEC Spółka z Ograniczoną Odpowiedzialnością</w:t>
            </w:r>
          </w:p>
          <w:p w:rsidR="00EA2FC8" w:rsidRPr="00FF018C" w:rsidRDefault="00EA2FC8" w:rsidP="00FF018C">
            <w:pPr>
              <w:spacing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ul. Radzikowskiego 47D/47D</w:t>
            </w:r>
          </w:p>
          <w:p w:rsidR="00EA2FC8" w:rsidRPr="00FF018C" w:rsidRDefault="00EA2FC8" w:rsidP="00FF018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31-315 Kraków</w:t>
            </w:r>
          </w:p>
        </w:tc>
        <w:tc>
          <w:tcPr>
            <w:tcW w:w="2976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1 - Cena - 21.44</w:t>
            </w:r>
          </w:p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2 - Doświadczenie szkoleniowe - 21.07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2FC8" w:rsidRPr="00FF018C" w:rsidRDefault="00EA2FC8" w:rsidP="00FF018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  42,51</w:t>
            </w:r>
          </w:p>
        </w:tc>
      </w:tr>
      <w:tr w:rsidR="00EA2FC8" w:rsidRPr="00FF018C" w:rsidTr="002951E6">
        <w:tc>
          <w:tcPr>
            <w:tcW w:w="2169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2 - Szkolenie "Obsługa programu </w:t>
            </w:r>
            <w:proofErr w:type="spellStart"/>
            <w:r w:rsidRPr="00FF018C">
              <w:rPr>
                <w:rFonts w:ascii="Arial" w:hAnsi="Arial" w:cs="Arial"/>
              </w:rPr>
              <w:t>Revit</w:t>
            </w:r>
            <w:proofErr w:type="spellEnd"/>
            <w:r w:rsidRPr="00FF018C">
              <w:rPr>
                <w:rFonts w:ascii="Arial" w:hAnsi="Arial" w:cs="Arial"/>
              </w:rPr>
              <w:t xml:space="preserve"> Architecture - Stopień II "</w:t>
            </w:r>
          </w:p>
        </w:tc>
        <w:tc>
          <w:tcPr>
            <w:tcW w:w="2793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F018C">
              <w:rPr>
                <w:rFonts w:ascii="Arial" w:hAnsi="Arial" w:cs="Arial"/>
                <w:b/>
                <w:bCs/>
              </w:rPr>
              <w:t>PROCAD Spółka Akcyjna</w:t>
            </w:r>
          </w:p>
          <w:p w:rsidR="00EA2FC8" w:rsidRPr="00FF018C" w:rsidRDefault="00EA2FC8" w:rsidP="00FF018C">
            <w:pPr>
              <w:spacing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Kartuska 215</w:t>
            </w:r>
          </w:p>
          <w:p w:rsidR="00EA2FC8" w:rsidRPr="00FF018C" w:rsidRDefault="00EA2FC8" w:rsidP="00FF018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80-122 Gdańsk</w:t>
            </w:r>
          </w:p>
        </w:tc>
        <w:tc>
          <w:tcPr>
            <w:tcW w:w="2976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1 - Cena - 66.61</w:t>
            </w:r>
          </w:p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2 - Doświadczenie szkoleniowe - 26.43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2FC8" w:rsidRPr="00FF018C" w:rsidRDefault="00EA2FC8" w:rsidP="00FF018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  93,04</w:t>
            </w:r>
          </w:p>
        </w:tc>
      </w:tr>
      <w:tr w:rsidR="00EA2FC8" w:rsidRPr="00FF018C" w:rsidTr="002951E6">
        <w:tc>
          <w:tcPr>
            <w:tcW w:w="2169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2 - Szkolenie "Obsługa programu </w:t>
            </w:r>
            <w:proofErr w:type="spellStart"/>
            <w:r w:rsidRPr="00FF018C">
              <w:rPr>
                <w:rFonts w:ascii="Arial" w:hAnsi="Arial" w:cs="Arial"/>
              </w:rPr>
              <w:t>Revit</w:t>
            </w:r>
            <w:proofErr w:type="spellEnd"/>
            <w:r w:rsidRPr="00FF018C">
              <w:rPr>
                <w:rFonts w:ascii="Arial" w:hAnsi="Arial" w:cs="Arial"/>
              </w:rPr>
              <w:t xml:space="preserve"> Architecture - Stopień II "</w:t>
            </w:r>
          </w:p>
        </w:tc>
        <w:tc>
          <w:tcPr>
            <w:tcW w:w="2793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F018C">
              <w:rPr>
                <w:rFonts w:ascii="Arial" w:hAnsi="Arial" w:cs="Arial"/>
                <w:b/>
                <w:bCs/>
              </w:rPr>
              <w:t>BIMV Sp. z o.o.</w:t>
            </w:r>
          </w:p>
          <w:p w:rsidR="00EA2FC8" w:rsidRPr="00FF018C" w:rsidRDefault="00EA2FC8" w:rsidP="00FF018C">
            <w:pPr>
              <w:spacing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Lwowska 30</w:t>
            </w:r>
          </w:p>
          <w:p w:rsidR="00EA2FC8" w:rsidRPr="00FF018C" w:rsidRDefault="00EA2FC8" w:rsidP="00FF018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37-600 Lisie Jamy</w:t>
            </w:r>
          </w:p>
        </w:tc>
        <w:tc>
          <w:tcPr>
            <w:tcW w:w="2976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1 - Cena - 0.00</w:t>
            </w:r>
          </w:p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2FC8" w:rsidRPr="00FF018C" w:rsidRDefault="00EA2FC8" w:rsidP="00FF018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  0,00</w:t>
            </w:r>
          </w:p>
        </w:tc>
      </w:tr>
      <w:tr w:rsidR="00EA2FC8" w:rsidRPr="00FF018C" w:rsidTr="002951E6">
        <w:tc>
          <w:tcPr>
            <w:tcW w:w="2169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2 - Szkolenie "Obsługa programu </w:t>
            </w:r>
            <w:proofErr w:type="spellStart"/>
            <w:r w:rsidRPr="00FF018C">
              <w:rPr>
                <w:rFonts w:ascii="Arial" w:hAnsi="Arial" w:cs="Arial"/>
              </w:rPr>
              <w:t>Revit</w:t>
            </w:r>
            <w:proofErr w:type="spellEnd"/>
            <w:r w:rsidRPr="00FF018C">
              <w:rPr>
                <w:rFonts w:ascii="Arial" w:hAnsi="Arial" w:cs="Arial"/>
              </w:rPr>
              <w:t xml:space="preserve"> Architecture - Stopień II "</w:t>
            </w:r>
          </w:p>
        </w:tc>
        <w:tc>
          <w:tcPr>
            <w:tcW w:w="2793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F018C">
              <w:rPr>
                <w:rFonts w:ascii="Arial" w:hAnsi="Arial" w:cs="Arial"/>
                <w:b/>
                <w:bCs/>
              </w:rPr>
              <w:t>Grupa4BIM Krzysztof Knapik</w:t>
            </w:r>
          </w:p>
          <w:p w:rsidR="00EA2FC8" w:rsidRPr="00FF018C" w:rsidRDefault="00EA2FC8" w:rsidP="00FF018C">
            <w:pPr>
              <w:spacing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Wspólna 52</w:t>
            </w:r>
          </w:p>
          <w:p w:rsidR="00EA2FC8" w:rsidRPr="00FF018C" w:rsidRDefault="00EA2FC8" w:rsidP="00FF018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32-010 Łuczyce</w:t>
            </w:r>
          </w:p>
        </w:tc>
        <w:tc>
          <w:tcPr>
            <w:tcW w:w="2976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1 - Cena - 0.00</w:t>
            </w:r>
          </w:p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2FC8" w:rsidRPr="00FF018C" w:rsidRDefault="00EA2FC8" w:rsidP="00FF018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  0,00</w:t>
            </w:r>
          </w:p>
        </w:tc>
      </w:tr>
      <w:tr w:rsidR="00EA2FC8" w:rsidRPr="00FF018C" w:rsidTr="002951E6">
        <w:tc>
          <w:tcPr>
            <w:tcW w:w="2169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2 - Szkolenie "Obsługa programu </w:t>
            </w:r>
            <w:proofErr w:type="spellStart"/>
            <w:r w:rsidRPr="00FF018C">
              <w:rPr>
                <w:rFonts w:ascii="Arial" w:hAnsi="Arial" w:cs="Arial"/>
              </w:rPr>
              <w:t>Revit</w:t>
            </w:r>
            <w:proofErr w:type="spellEnd"/>
            <w:r w:rsidRPr="00FF018C">
              <w:rPr>
                <w:rFonts w:ascii="Arial" w:hAnsi="Arial" w:cs="Arial"/>
              </w:rPr>
              <w:t xml:space="preserve"> Architecture - Stopień II "</w:t>
            </w:r>
          </w:p>
        </w:tc>
        <w:tc>
          <w:tcPr>
            <w:tcW w:w="2793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F018C">
              <w:rPr>
                <w:rFonts w:ascii="Arial" w:hAnsi="Arial" w:cs="Arial"/>
                <w:b/>
                <w:bCs/>
              </w:rPr>
              <w:t>ARKANCE SYSTEMS POLAND SP. Z O. O.</w:t>
            </w:r>
          </w:p>
          <w:p w:rsidR="00EA2FC8" w:rsidRPr="00FF018C" w:rsidRDefault="00EA2FC8" w:rsidP="00FF018C">
            <w:pPr>
              <w:spacing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Modlińska 11</w:t>
            </w:r>
          </w:p>
          <w:p w:rsidR="00EA2FC8" w:rsidRPr="00FF018C" w:rsidRDefault="00EA2FC8" w:rsidP="00FF018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05-092 Łomianki</w:t>
            </w:r>
          </w:p>
        </w:tc>
        <w:tc>
          <w:tcPr>
            <w:tcW w:w="2976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1 - Cena - 0.00</w:t>
            </w:r>
          </w:p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2FC8" w:rsidRPr="00FF018C" w:rsidRDefault="00EA2FC8" w:rsidP="00FF018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  0,00</w:t>
            </w:r>
          </w:p>
        </w:tc>
      </w:tr>
      <w:tr w:rsidR="00EA2FC8" w:rsidRPr="00FF018C" w:rsidTr="002951E6">
        <w:tc>
          <w:tcPr>
            <w:tcW w:w="2169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3 - Szkolenie " Obsługa programu </w:t>
            </w:r>
            <w:proofErr w:type="spellStart"/>
            <w:r w:rsidRPr="00FF018C">
              <w:rPr>
                <w:rFonts w:ascii="Arial" w:hAnsi="Arial" w:cs="Arial"/>
              </w:rPr>
              <w:t>Civil</w:t>
            </w:r>
            <w:proofErr w:type="spellEnd"/>
            <w:r w:rsidRPr="00FF018C">
              <w:rPr>
                <w:rFonts w:ascii="Arial" w:hAnsi="Arial" w:cs="Arial"/>
              </w:rPr>
              <w:t xml:space="preserve"> 3D"</w:t>
            </w:r>
          </w:p>
        </w:tc>
        <w:tc>
          <w:tcPr>
            <w:tcW w:w="2793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FF018C">
              <w:rPr>
                <w:rFonts w:ascii="Arial" w:hAnsi="Arial" w:cs="Arial"/>
                <w:b/>
                <w:bCs/>
              </w:rPr>
              <w:t>Kompugraf</w:t>
            </w:r>
            <w:proofErr w:type="spellEnd"/>
            <w:r w:rsidRPr="00FF018C">
              <w:rPr>
                <w:rFonts w:ascii="Arial" w:hAnsi="Arial" w:cs="Arial"/>
                <w:b/>
                <w:bCs/>
              </w:rPr>
              <w:t xml:space="preserve"> Salon Grafiki Komputerowej s.c</w:t>
            </w:r>
          </w:p>
          <w:p w:rsidR="00EA2FC8" w:rsidRPr="00FF018C" w:rsidRDefault="00EA2FC8" w:rsidP="00FF018C">
            <w:pPr>
              <w:spacing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Kraszewskiego 36/119</w:t>
            </w:r>
          </w:p>
          <w:p w:rsidR="00EA2FC8" w:rsidRPr="00FF018C" w:rsidRDefault="00EA2FC8" w:rsidP="00FF018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30-110 Kraków</w:t>
            </w:r>
          </w:p>
        </w:tc>
        <w:tc>
          <w:tcPr>
            <w:tcW w:w="2976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1 - Cena - 70.00</w:t>
            </w:r>
          </w:p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2FC8" w:rsidRPr="00FF018C" w:rsidRDefault="00EA2FC8" w:rsidP="00FF018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  100,00</w:t>
            </w:r>
          </w:p>
        </w:tc>
      </w:tr>
      <w:tr w:rsidR="00EA2FC8" w:rsidRPr="00FF018C" w:rsidTr="002951E6">
        <w:tc>
          <w:tcPr>
            <w:tcW w:w="2169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3 - Szkolenie " Obsługa programu </w:t>
            </w:r>
            <w:proofErr w:type="spellStart"/>
            <w:r w:rsidRPr="00FF018C">
              <w:rPr>
                <w:rFonts w:ascii="Arial" w:hAnsi="Arial" w:cs="Arial"/>
              </w:rPr>
              <w:t>Civil</w:t>
            </w:r>
            <w:proofErr w:type="spellEnd"/>
            <w:r w:rsidRPr="00FF018C">
              <w:rPr>
                <w:rFonts w:ascii="Arial" w:hAnsi="Arial" w:cs="Arial"/>
              </w:rPr>
              <w:t xml:space="preserve"> 3D"</w:t>
            </w:r>
          </w:p>
        </w:tc>
        <w:tc>
          <w:tcPr>
            <w:tcW w:w="2793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F018C">
              <w:rPr>
                <w:rFonts w:ascii="Arial" w:hAnsi="Arial" w:cs="Arial"/>
                <w:b/>
                <w:bCs/>
              </w:rPr>
              <w:t>PROCAD Spółka Akcyjna</w:t>
            </w:r>
          </w:p>
          <w:p w:rsidR="00EA2FC8" w:rsidRPr="00FF018C" w:rsidRDefault="00EA2FC8" w:rsidP="00FF018C">
            <w:pPr>
              <w:spacing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Kartuska 215</w:t>
            </w:r>
          </w:p>
          <w:p w:rsidR="00EA2FC8" w:rsidRPr="00FF018C" w:rsidRDefault="00EA2FC8" w:rsidP="00FF018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80-122 Gdańsk</w:t>
            </w:r>
          </w:p>
        </w:tc>
        <w:tc>
          <w:tcPr>
            <w:tcW w:w="2976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1 - Cena - 31.72</w:t>
            </w:r>
          </w:p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2FC8" w:rsidRPr="00FF018C" w:rsidRDefault="00EA2FC8" w:rsidP="00FF018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  61,72</w:t>
            </w:r>
          </w:p>
        </w:tc>
      </w:tr>
      <w:tr w:rsidR="00EA2FC8" w:rsidRPr="00FF018C" w:rsidTr="002951E6">
        <w:tc>
          <w:tcPr>
            <w:tcW w:w="2169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3 - Szkolenie " Obsługa programu </w:t>
            </w:r>
            <w:proofErr w:type="spellStart"/>
            <w:r w:rsidRPr="00FF018C">
              <w:rPr>
                <w:rFonts w:ascii="Arial" w:hAnsi="Arial" w:cs="Arial"/>
              </w:rPr>
              <w:t>Civil</w:t>
            </w:r>
            <w:proofErr w:type="spellEnd"/>
            <w:r w:rsidRPr="00FF018C">
              <w:rPr>
                <w:rFonts w:ascii="Arial" w:hAnsi="Arial" w:cs="Arial"/>
              </w:rPr>
              <w:t xml:space="preserve"> 3D"</w:t>
            </w:r>
          </w:p>
        </w:tc>
        <w:tc>
          <w:tcPr>
            <w:tcW w:w="2793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F018C">
              <w:rPr>
                <w:rFonts w:ascii="Arial" w:hAnsi="Arial" w:cs="Arial"/>
                <w:b/>
                <w:bCs/>
              </w:rPr>
              <w:t>ARKANCE SYSTEMS POLAND SP. Z O. O.</w:t>
            </w:r>
          </w:p>
          <w:p w:rsidR="00EA2FC8" w:rsidRPr="00FF018C" w:rsidRDefault="00EA2FC8" w:rsidP="00FF018C">
            <w:pPr>
              <w:spacing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Modlińska 11</w:t>
            </w:r>
          </w:p>
          <w:p w:rsidR="00EA2FC8" w:rsidRPr="00FF018C" w:rsidRDefault="00EA2FC8" w:rsidP="00FF018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05-092 Łomianki</w:t>
            </w:r>
          </w:p>
        </w:tc>
        <w:tc>
          <w:tcPr>
            <w:tcW w:w="2976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1 - Cena - 0.00</w:t>
            </w:r>
          </w:p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2FC8" w:rsidRPr="00FF018C" w:rsidRDefault="00EA2FC8" w:rsidP="00FF018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  0,00</w:t>
            </w:r>
          </w:p>
        </w:tc>
      </w:tr>
      <w:tr w:rsidR="00EA2FC8" w:rsidRPr="00FF018C" w:rsidTr="002951E6">
        <w:tc>
          <w:tcPr>
            <w:tcW w:w="2169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4 - Szkolenie "Obsługa programu </w:t>
            </w:r>
            <w:proofErr w:type="spellStart"/>
            <w:r w:rsidRPr="00FF018C">
              <w:rPr>
                <w:rFonts w:ascii="Arial" w:hAnsi="Arial" w:cs="Arial"/>
              </w:rPr>
              <w:t>InfraWorks</w:t>
            </w:r>
            <w:proofErr w:type="spellEnd"/>
            <w:r w:rsidRPr="00FF018C">
              <w:rPr>
                <w:rFonts w:ascii="Arial" w:hAnsi="Arial" w:cs="Arial"/>
              </w:rPr>
              <w:t>"</w:t>
            </w:r>
          </w:p>
        </w:tc>
        <w:tc>
          <w:tcPr>
            <w:tcW w:w="2793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F018C">
              <w:rPr>
                <w:rFonts w:ascii="Arial" w:hAnsi="Arial" w:cs="Arial"/>
                <w:b/>
                <w:bCs/>
              </w:rPr>
              <w:t>ARKANCE SYSTEMS POLAND SP. Z O. O.</w:t>
            </w:r>
          </w:p>
          <w:p w:rsidR="00EA2FC8" w:rsidRPr="00FF018C" w:rsidRDefault="00EA2FC8" w:rsidP="00FF018C">
            <w:pPr>
              <w:spacing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Modlińska 11</w:t>
            </w:r>
          </w:p>
          <w:p w:rsidR="00EA2FC8" w:rsidRPr="00FF018C" w:rsidRDefault="00EA2FC8" w:rsidP="00FF018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05-092 Łomianki</w:t>
            </w:r>
          </w:p>
        </w:tc>
        <w:tc>
          <w:tcPr>
            <w:tcW w:w="2976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1 - Cena - 70.00</w:t>
            </w:r>
          </w:p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2FC8" w:rsidRPr="00FF018C" w:rsidRDefault="00EA2FC8" w:rsidP="00FF018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  100,00</w:t>
            </w:r>
          </w:p>
        </w:tc>
      </w:tr>
      <w:tr w:rsidR="00EA2FC8" w:rsidRPr="00FF018C" w:rsidTr="002951E6">
        <w:tc>
          <w:tcPr>
            <w:tcW w:w="2169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6 - Szkolenie " Obsługa programu </w:t>
            </w:r>
            <w:proofErr w:type="spellStart"/>
            <w:r w:rsidRPr="00FF018C">
              <w:rPr>
                <w:rFonts w:ascii="Arial" w:hAnsi="Arial" w:cs="Arial"/>
              </w:rPr>
              <w:t>Graitec</w:t>
            </w:r>
            <w:proofErr w:type="spellEnd"/>
            <w:r w:rsidRPr="00FF018C">
              <w:rPr>
                <w:rFonts w:ascii="Arial" w:hAnsi="Arial" w:cs="Arial"/>
              </w:rPr>
              <w:t xml:space="preserve"> </w:t>
            </w:r>
            <w:proofErr w:type="spellStart"/>
            <w:r w:rsidRPr="00FF018C">
              <w:rPr>
                <w:rFonts w:ascii="Arial" w:hAnsi="Arial" w:cs="Arial"/>
              </w:rPr>
              <w:t>Advance</w:t>
            </w:r>
            <w:proofErr w:type="spellEnd"/>
            <w:r w:rsidRPr="00FF018C">
              <w:rPr>
                <w:rFonts w:ascii="Arial" w:hAnsi="Arial" w:cs="Arial"/>
              </w:rPr>
              <w:t xml:space="preserve"> Design"</w:t>
            </w:r>
          </w:p>
        </w:tc>
        <w:tc>
          <w:tcPr>
            <w:tcW w:w="2793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F018C">
              <w:rPr>
                <w:rFonts w:ascii="Arial" w:hAnsi="Arial" w:cs="Arial"/>
                <w:b/>
                <w:bCs/>
              </w:rPr>
              <w:t>GRAITEC Spółka z Ograniczoną Odpowiedzialnością</w:t>
            </w:r>
          </w:p>
          <w:p w:rsidR="00EA2FC8" w:rsidRPr="00FF018C" w:rsidRDefault="00EA2FC8" w:rsidP="00FF018C">
            <w:pPr>
              <w:spacing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ul. Radzikowskiego 47D/47D</w:t>
            </w:r>
          </w:p>
          <w:p w:rsidR="00EA2FC8" w:rsidRPr="00FF018C" w:rsidRDefault="00EA2FC8" w:rsidP="00FF018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31-315 Kraków</w:t>
            </w:r>
          </w:p>
        </w:tc>
        <w:tc>
          <w:tcPr>
            <w:tcW w:w="2976" w:type="dxa"/>
            <w:shd w:val="clear" w:color="auto" w:fill="auto"/>
          </w:tcPr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</w:rPr>
            </w:pPr>
            <w:r w:rsidRPr="00FF018C">
              <w:rPr>
                <w:rFonts w:ascii="Arial" w:hAnsi="Arial" w:cs="Arial"/>
              </w:rPr>
              <w:t>1 - Cena - 70.00</w:t>
            </w:r>
          </w:p>
          <w:p w:rsidR="00EA2FC8" w:rsidRPr="00FF018C" w:rsidRDefault="00EA2FC8" w:rsidP="00FF018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2FC8" w:rsidRPr="00FF018C" w:rsidRDefault="00EA2FC8" w:rsidP="00FF018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F018C">
              <w:rPr>
                <w:rFonts w:ascii="Arial" w:hAnsi="Arial" w:cs="Arial"/>
              </w:rPr>
              <w:t xml:space="preserve">  100,00</w:t>
            </w:r>
          </w:p>
        </w:tc>
      </w:tr>
      <w:bookmarkEnd w:id="0"/>
    </w:tbl>
    <w:p w:rsidR="008642B3" w:rsidRPr="00FF018C" w:rsidRDefault="008642B3" w:rsidP="00FF018C">
      <w:pPr>
        <w:tabs>
          <w:tab w:val="left" w:pos="8820"/>
        </w:tabs>
        <w:spacing w:before="360" w:after="120" w:line="360" w:lineRule="auto"/>
        <w:ind w:left="4678"/>
        <w:jc w:val="center"/>
        <w:rPr>
          <w:rFonts w:ascii="Arial" w:hAnsi="Arial" w:cs="Arial"/>
          <w:bCs/>
        </w:rPr>
      </w:pPr>
    </w:p>
    <w:sectPr w:rsidR="008642B3" w:rsidRPr="00FF018C" w:rsidSect="009372AB">
      <w:headerReference w:type="default" r:id="rId6"/>
      <w:footerReference w:type="default" r:id="rId7"/>
      <w:pgSz w:w="11906" w:h="16838"/>
      <w:pgMar w:top="1985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4F51" w:rsidRDefault="00A94F51">
      <w:r>
        <w:separator/>
      </w:r>
    </w:p>
  </w:endnote>
  <w:endnote w:type="continuationSeparator" w:id="0">
    <w:p w:rsidR="00A94F51" w:rsidRDefault="00A94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9372A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noProof/>
        <w:sz w:val="18"/>
        <w:szCs w:val="18"/>
      </w:rPr>
    </w:r>
    <w:r>
      <w:rPr>
        <w:rFonts w:ascii="Arial" w:hAnsi="Arial"/>
        <w:sz w:val="18"/>
        <w:szCs w:val="18"/>
      </w:rPr>
      <w:pict w14:anchorId="1CB2B7D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width:517pt;height:28.8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  <w:r w:rsidR="000C1E6F"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4F51" w:rsidRDefault="00A94F51">
      <w:r>
        <w:separator/>
      </w:r>
    </w:p>
  </w:footnote>
  <w:footnote w:type="continuationSeparator" w:id="0">
    <w:p w:rsidR="00A94F51" w:rsidRDefault="00A94F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2AB" w:rsidRDefault="009372AB" w:rsidP="009372A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49" type="#_x0000_t75" style="position:absolute;margin-left:-47.25pt;margin-top:-23.35pt;width:121.3pt;height:85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4F51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372AB"/>
    <w:rsid w:val="00952256"/>
    <w:rsid w:val="0097748A"/>
    <w:rsid w:val="009F0E5C"/>
    <w:rsid w:val="00A029B8"/>
    <w:rsid w:val="00A91321"/>
    <w:rsid w:val="00A94F5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A2FC8"/>
    <w:rsid w:val="00F33C66"/>
    <w:rsid w:val="00F960D7"/>
    <w:rsid w:val="00FB7F50"/>
    <w:rsid w:val="00FF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9E6676A"/>
  <w15:chartTrackingRefBased/>
  <w15:docId w15:val="{63C1F604-357B-4F54-A08D-639550E8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9372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7</Pages>
  <Words>1028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2022-11-08T13:52:00Z</dcterms:created>
  <dcterms:modified xsi:type="dcterms:W3CDTF">2022-11-08T13:52:00Z</dcterms:modified>
</cp:coreProperties>
</file>