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DF0288" w:rsidRDefault="00A103A6" w:rsidP="00DF028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F0288">
        <w:rPr>
          <w:rFonts w:ascii="Arial" w:hAnsi="Arial" w:cs="Arial"/>
          <w:sz w:val="24"/>
          <w:szCs w:val="24"/>
        </w:rPr>
        <w:t>Częstochowa</w:t>
      </w:r>
      <w:r w:rsidR="00EB1359" w:rsidRPr="00DF0288">
        <w:rPr>
          <w:rFonts w:ascii="Arial" w:hAnsi="Arial" w:cs="Arial"/>
          <w:sz w:val="24"/>
          <w:szCs w:val="24"/>
        </w:rPr>
        <w:t xml:space="preserve"> dnia: </w:t>
      </w:r>
      <w:r w:rsidR="00A43663">
        <w:rPr>
          <w:rFonts w:ascii="Arial" w:hAnsi="Arial" w:cs="Arial"/>
          <w:sz w:val="24"/>
          <w:szCs w:val="24"/>
        </w:rPr>
        <w:t>2022-10-27</w:t>
      </w:r>
    </w:p>
    <w:p w:rsidR="00EB1359" w:rsidRPr="00DF0288" w:rsidRDefault="00A103A6" w:rsidP="00DF028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F028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DF0288" w:rsidRDefault="00A103A6" w:rsidP="00DF0288">
      <w:pPr>
        <w:spacing w:line="360" w:lineRule="auto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>Dąbrowskiego</w:t>
      </w:r>
      <w:r w:rsidR="00EB1359" w:rsidRPr="00DF0288">
        <w:rPr>
          <w:rFonts w:ascii="Arial" w:hAnsi="Arial" w:cs="Arial"/>
          <w:sz w:val="24"/>
          <w:szCs w:val="24"/>
        </w:rPr>
        <w:t xml:space="preserve"> </w:t>
      </w:r>
      <w:r w:rsidRPr="00DF0288">
        <w:rPr>
          <w:rFonts w:ascii="Arial" w:hAnsi="Arial" w:cs="Arial"/>
          <w:sz w:val="24"/>
          <w:szCs w:val="24"/>
        </w:rPr>
        <w:t>69</w:t>
      </w:r>
    </w:p>
    <w:p w:rsidR="00EB1359" w:rsidRDefault="00A103A6" w:rsidP="00DF0288">
      <w:pPr>
        <w:spacing w:line="360" w:lineRule="auto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>42-201</w:t>
      </w:r>
      <w:r w:rsidR="00EB1359" w:rsidRPr="00DF0288">
        <w:rPr>
          <w:rFonts w:ascii="Arial" w:hAnsi="Arial" w:cs="Arial"/>
          <w:sz w:val="24"/>
          <w:szCs w:val="24"/>
        </w:rPr>
        <w:t xml:space="preserve"> </w:t>
      </w:r>
      <w:r w:rsidRPr="00DF0288">
        <w:rPr>
          <w:rFonts w:ascii="Arial" w:hAnsi="Arial" w:cs="Arial"/>
          <w:sz w:val="24"/>
          <w:szCs w:val="24"/>
        </w:rPr>
        <w:t>Częstochowa</w:t>
      </w:r>
    </w:p>
    <w:p w:rsidR="00E6126B" w:rsidRPr="00E6126B" w:rsidRDefault="00E6126B" w:rsidP="00DF028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6126B">
        <w:rPr>
          <w:rFonts w:ascii="Arial" w:hAnsi="Arial" w:cs="Arial"/>
          <w:b/>
          <w:sz w:val="24"/>
          <w:szCs w:val="24"/>
        </w:rPr>
        <w:t>RK- 928/22</w:t>
      </w:r>
    </w:p>
    <w:p w:rsidR="00EB1359" w:rsidRPr="00DF0288" w:rsidRDefault="00EB1359" w:rsidP="00DF028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DF0288">
        <w:rPr>
          <w:rFonts w:ascii="Arial" w:hAnsi="Arial" w:cs="Arial"/>
          <w:b/>
          <w:sz w:val="24"/>
          <w:szCs w:val="24"/>
        </w:rPr>
        <w:t>WYKONAWCY</w:t>
      </w:r>
    </w:p>
    <w:p w:rsidR="00EB1359" w:rsidRPr="00DF0288" w:rsidRDefault="00EB1359" w:rsidP="00DF028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>ubiegający się o zamówienie</w:t>
      </w:r>
    </w:p>
    <w:p w:rsidR="00EB1359" w:rsidRPr="00DF0288" w:rsidRDefault="00EB1359" w:rsidP="00DF0288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DF028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DF0288" w:rsidRDefault="00EB1359" w:rsidP="00DF0288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F0288">
        <w:rPr>
          <w:rFonts w:ascii="Arial" w:hAnsi="Arial" w:cs="Arial"/>
          <w:b/>
          <w:sz w:val="24"/>
          <w:szCs w:val="24"/>
        </w:rPr>
        <w:t>o unieważnieniu postępowania</w:t>
      </w:r>
      <w:r w:rsidR="00F27AA7">
        <w:rPr>
          <w:rFonts w:ascii="Arial" w:hAnsi="Arial" w:cs="Arial"/>
          <w:b/>
          <w:sz w:val="24"/>
          <w:szCs w:val="24"/>
        </w:rPr>
        <w:t xml:space="preserve"> na zadanie 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A103A6" w:rsidRPr="00DF0288" w:rsidTr="000C394B">
        <w:trPr>
          <w:trHeight w:val="638"/>
        </w:trPr>
        <w:tc>
          <w:tcPr>
            <w:tcW w:w="959" w:type="dxa"/>
            <w:shd w:val="clear" w:color="auto" w:fill="auto"/>
          </w:tcPr>
          <w:p w:rsidR="00A103A6" w:rsidRPr="00DF0288" w:rsidRDefault="00A103A6" w:rsidP="00DF028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28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03A6" w:rsidRPr="00DF0288" w:rsidRDefault="00A103A6" w:rsidP="00DF028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288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F028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F028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F028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F028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F028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F0288">
              <w:rPr>
                <w:rFonts w:ascii="Arial" w:hAnsi="Arial" w:cs="Arial"/>
                <w:b/>
                <w:bCs/>
                <w:sz w:val="24"/>
                <w:szCs w:val="24"/>
              </w:rPr>
              <w:t>Usługa drukarska dla jednostek organizacyjnych Politechniki Częstochowskiej</w:t>
            </w:r>
            <w:r w:rsidRPr="00DF028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F028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F028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F0288">
              <w:rPr>
                <w:rFonts w:ascii="Arial" w:hAnsi="Arial" w:cs="Arial"/>
                <w:b/>
                <w:sz w:val="24"/>
                <w:szCs w:val="24"/>
              </w:rPr>
              <w:t xml:space="preserve"> RK-NZ.261.78.2022.MT</w:t>
            </w:r>
            <w:r w:rsidRPr="00DF028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DF0288" w:rsidRDefault="00010B31" w:rsidP="00DF0288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DF0288" w:rsidRDefault="00010B31" w:rsidP="00DF0288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DF0288" w:rsidRDefault="00EB1359" w:rsidP="00DF028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 xml:space="preserve">Zamawiający, </w:t>
      </w:r>
      <w:r w:rsidR="00A103A6" w:rsidRPr="00DF0288">
        <w:rPr>
          <w:rFonts w:ascii="Arial" w:hAnsi="Arial" w:cs="Arial"/>
          <w:b/>
          <w:sz w:val="24"/>
          <w:szCs w:val="24"/>
        </w:rPr>
        <w:t>Politechnika Częstochowska</w:t>
      </w:r>
      <w:r w:rsidRPr="00DF028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103A6" w:rsidRPr="00DF0288">
        <w:rPr>
          <w:rFonts w:ascii="Arial" w:hAnsi="Arial" w:cs="Arial"/>
          <w:sz w:val="24"/>
          <w:szCs w:val="24"/>
        </w:rPr>
        <w:t>(</w:t>
      </w:r>
      <w:proofErr w:type="spellStart"/>
      <w:r w:rsidR="00A103A6" w:rsidRPr="00DF0288">
        <w:rPr>
          <w:rFonts w:ascii="Arial" w:hAnsi="Arial" w:cs="Arial"/>
          <w:sz w:val="24"/>
          <w:szCs w:val="24"/>
        </w:rPr>
        <w:t>t.j</w:t>
      </w:r>
      <w:proofErr w:type="spellEnd"/>
      <w:r w:rsidR="00A103A6" w:rsidRPr="00DF0288">
        <w:rPr>
          <w:rFonts w:ascii="Arial" w:hAnsi="Arial" w:cs="Arial"/>
          <w:sz w:val="24"/>
          <w:szCs w:val="24"/>
        </w:rPr>
        <w:t>. Dz. U. z 2022r. poz. 1710)</w:t>
      </w:r>
      <w:r w:rsidRPr="00DF0288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DF0288">
        <w:rPr>
          <w:rFonts w:ascii="Arial" w:hAnsi="Arial" w:cs="Arial"/>
          <w:sz w:val="24"/>
          <w:szCs w:val="24"/>
        </w:rPr>
        <w:t>na</w:t>
      </w:r>
      <w:r w:rsidRPr="00DF0288">
        <w:rPr>
          <w:rFonts w:ascii="Arial" w:hAnsi="Arial" w:cs="Arial"/>
          <w:sz w:val="24"/>
          <w:szCs w:val="24"/>
        </w:rPr>
        <w:t xml:space="preserve"> </w:t>
      </w:r>
      <w:r w:rsidR="00010B31" w:rsidRPr="00DF0288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F0288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F0288" w:rsidRDefault="00D44D12" w:rsidP="00DF028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288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F0288" w:rsidRDefault="00D44D12" w:rsidP="00DF0288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0288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F0288" w:rsidRDefault="00D44D12" w:rsidP="00DF028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288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103A6" w:rsidRPr="00DF0288" w:rsidTr="000C39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A6" w:rsidRPr="00DF0288" w:rsidRDefault="00A103A6" w:rsidP="00DF0288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288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3A6" w:rsidRPr="00DF0288" w:rsidRDefault="00A103A6" w:rsidP="00DF0288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0288">
              <w:rPr>
                <w:rFonts w:ascii="Arial" w:hAnsi="Arial" w:cs="Arial"/>
                <w:b/>
                <w:sz w:val="24"/>
                <w:szCs w:val="24"/>
              </w:rPr>
              <w:t>Druk kartek świątecznych z logo Politechniki Częstochowskiej</w:t>
            </w:r>
          </w:p>
          <w:p w:rsidR="00A103A6" w:rsidRPr="00DF0288" w:rsidRDefault="00A103A6" w:rsidP="00DF028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288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A103A6" w:rsidRDefault="00F27AA7" w:rsidP="00DF028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7AA7">
              <w:rPr>
                <w:rFonts w:ascii="Arial" w:hAnsi="Arial" w:cs="Arial"/>
                <w:b/>
                <w:sz w:val="24"/>
                <w:szCs w:val="24"/>
              </w:rPr>
              <w:t>Art. 255 pkt 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103A6" w:rsidRPr="00DF028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  <w:p w:rsidR="006948B1" w:rsidRPr="00DF0288" w:rsidRDefault="006948B1" w:rsidP="00DF028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103A6" w:rsidRPr="00DF0288" w:rsidRDefault="00A103A6" w:rsidP="00DF028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288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A103A6" w:rsidRPr="00DF0288" w:rsidRDefault="00F27AA7" w:rsidP="00DF028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103A6" w:rsidRPr="00DF0288">
              <w:rPr>
                <w:rFonts w:ascii="Arial" w:hAnsi="Arial" w:cs="Arial"/>
                <w:sz w:val="24"/>
                <w:szCs w:val="24"/>
              </w:rPr>
              <w:t>Zamawiający unieważnił przedmiotowe postępowanie na zadanie nr 4, gdyż do upływu terminu składania ofert nie wpłynęła żadna oferta.</w:t>
            </w:r>
          </w:p>
        </w:tc>
      </w:tr>
    </w:tbl>
    <w:p w:rsidR="00010B31" w:rsidRDefault="00010B31" w:rsidP="00DF0288">
      <w:pPr>
        <w:spacing w:line="360" w:lineRule="auto"/>
        <w:rPr>
          <w:rFonts w:ascii="Arial" w:hAnsi="Arial" w:cs="Arial"/>
          <w:sz w:val="24"/>
          <w:szCs w:val="24"/>
        </w:rPr>
      </w:pPr>
    </w:p>
    <w:p w:rsidR="00DF0288" w:rsidRDefault="00DF0288" w:rsidP="00DF0288">
      <w:pPr>
        <w:spacing w:line="360" w:lineRule="auto"/>
        <w:rPr>
          <w:rFonts w:ascii="Arial" w:hAnsi="Arial" w:cs="Arial"/>
          <w:sz w:val="24"/>
          <w:szCs w:val="24"/>
        </w:rPr>
      </w:pPr>
    </w:p>
    <w:p w:rsidR="006948B1" w:rsidRDefault="006948B1" w:rsidP="00DF0288">
      <w:pPr>
        <w:spacing w:line="360" w:lineRule="auto"/>
        <w:rPr>
          <w:rFonts w:ascii="Arial" w:hAnsi="Arial" w:cs="Arial"/>
          <w:sz w:val="24"/>
          <w:szCs w:val="24"/>
        </w:rPr>
      </w:pPr>
    </w:p>
    <w:p w:rsidR="00DF0288" w:rsidRPr="00DF0288" w:rsidRDefault="00DF0288" w:rsidP="00DF02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 xml:space="preserve">Kanclerz </w:t>
      </w:r>
    </w:p>
    <w:p w:rsidR="00DF0288" w:rsidRPr="00DF0288" w:rsidRDefault="00DF0288" w:rsidP="00DF02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>Politechniki Częstochowskiej</w:t>
      </w:r>
    </w:p>
    <w:p w:rsidR="00DF0288" w:rsidRPr="00DF0288" w:rsidRDefault="00DF0288" w:rsidP="00DF02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0288">
        <w:rPr>
          <w:rFonts w:ascii="Arial" w:hAnsi="Arial" w:cs="Arial"/>
          <w:sz w:val="24"/>
          <w:szCs w:val="24"/>
        </w:rPr>
        <w:t>dr inż. Arkadiusz Kociszewski</w:t>
      </w:r>
    </w:p>
    <w:p w:rsidR="00DF0288" w:rsidRPr="00DF0288" w:rsidRDefault="00DF0288" w:rsidP="00DF028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DF0288" w:rsidRPr="00DF0288" w:rsidSect="00DF02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3A6" w:rsidRDefault="00A103A6" w:rsidP="00A103A6">
      <w:r>
        <w:separator/>
      </w:r>
    </w:p>
  </w:endnote>
  <w:endnote w:type="continuationSeparator" w:id="0">
    <w:p w:rsidR="00A103A6" w:rsidRDefault="00A103A6" w:rsidP="00A1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3A6" w:rsidRDefault="00A103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288" w:rsidRPr="00DF0288" w:rsidRDefault="00116741" w:rsidP="00DF028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F0288" w:rsidRPr="00DF0288" w:rsidTr="000C394B">
      <w:tc>
        <w:tcPr>
          <w:tcW w:w="0" w:type="auto"/>
          <w:shd w:val="clear" w:color="auto" w:fill="auto"/>
          <w:vAlign w:val="center"/>
        </w:tcPr>
        <w:p w:rsidR="00DF0288" w:rsidRPr="00DF0288" w:rsidRDefault="00DF0288" w:rsidP="00DF028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F0288" w:rsidRPr="00DF0288" w:rsidRDefault="00DF0288" w:rsidP="00DF028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F028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F0288" w:rsidRPr="00DF0288" w:rsidRDefault="00DF0288" w:rsidP="00DF028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F0288" w:rsidRPr="00DF0288" w:rsidRDefault="00DF0288" w:rsidP="00DF028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F0288" w:rsidRPr="00DF0288" w:rsidRDefault="00DF0288" w:rsidP="00DF0288">
    <w:pPr>
      <w:spacing w:line="276" w:lineRule="auto"/>
      <w:rPr>
        <w:rFonts w:ascii="Roboto" w:hAnsi="Roboto"/>
        <w:b/>
        <w:bCs/>
        <w:sz w:val="24"/>
        <w:szCs w:val="24"/>
      </w:rPr>
    </w:pPr>
    <w:r w:rsidRPr="00DF0288">
      <w:rPr>
        <w:rFonts w:ascii="Roboto" w:hAnsi="Roboto"/>
        <w:b/>
        <w:bCs/>
        <w:sz w:val="24"/>
        <w:szCs w:val="18"/>
      </w:rPr>
      <w:t>Kanclerz Politechniki Częstochowskiej</w:t>
    </w:r>
  </w:p>
  <w:p w:rsidR="00DF0288" w:rsidRPr="00DF0288" w:rsidRDefault="00116741" w:rsidP="00DF028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F0288" w:rsidRPr="00DF0288">
      <w:rPr>
        <w:rFonts w:ascii="Roboto" w:hAnsi="Roboto"/>
        <w:sz w:val="24"/>
        <w:szCs w:val="24"/>
      </w:rPr>
      <w:t>ul. Gen. J.H. Dąbrowskiego 69, 42-201 Częstochowa</w:t>
    </w:r>
  </w:p>
  <w:p w:rsidR="00DF0288" w:rsidRPr="00DF0288" w:rsidRDefault="00DF0288" w:rsidP="00DF0288">
    <w:pPr>
      <w:spacing w:line="276" w:lineRule="auto"/>
      <w:rPr>
        <w:rFonts w:ascii="Arial" w:hAnsi="Arial"/>
        <w:noProof/>
        <w:sz w:val="24"/>
        <w:szCs w:val="24"/>
      </w:rPr>
    </w:pPr>
    <w:r w:rsidRPr="00DF0288">
      <w:rPr>
        <w:rFonts w:ascii="Roboto" w:hAnsi="Roboto"/>
        <w:sz w:val="24"/>
        <w:szCs w:val="24"/>
      </w:rPr>
      <w:t>tel. +48 34 325 02 56, e-mail: kanclerz@pcz.pl</w:t>
    </w:r>
  </w:p>
  <w:p w:rsidR="00A103A6" w:rsidRDefault="00DF0288" w:rsidP="00DF0288">
    <w:r w:rsidRPr="00DF0288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3A6" w:rsidRDefault="00A103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3A6" w:rsidRDefault="00A103A6" w:rsidP="00A103A6">
      <w:r>
        <w:separator/>
      </w:r>
    </w:p>
  </w:footnote>
  <w:footnote w:type="continuationSeparator" w:id="0">
    <w:p w:rsidR="00A103A6" w:rsidRDefault="00A103A6" w:rsidP="00A10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3A6" w:rsidRDefault="00A103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288" w:rsidRPr="00DF0288" w:rsidRDefault="00116741" w:rsidP="00DF028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F0288" w:rsidRPr="00DF0288" w:rsidRDefault="00DF0288" w:rsidP="00DF0288">
    <w:pPr>
      <w:spacing w:after="160" w:line="259" w:lineRule="auto"/>
      <w:rPr>
        <w:rFonts w:ascii="Arial" w:hAnsi="Arial"/>
        <w:sz w:val="22"/>
        <w:szCs w:val="22"/>
      </w:rPr>
    </w:pPr>
  </w:p>
  <w:p w:rsidR="00A103A6" w:rsidRDefault="00A10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3A6" w:rsidRDefault="00A103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6C2"/>
    <w:rsid w:val="00010B31"/>
    <w:rsid w:val="00104963"/>
    <w:rsid w:val="00150F65"/>
    <w:rsid w:val="002617E2"/>
    <w:rsid w:val="006948B1"/>
    <w:rsid w:val="00823326"/>
    <w:rsid w:val="00856A3E"/>
    <w:rsid w:val="008846C2"/>
    <w:rsid w:val="00894412"/>
    <w:rsid w:val="009462DF"/>
    <w:rsid w:val="009500EB"/>
    <w:rsid w:val="00993EFC"/>
    <w:rsid w:val="00A103A6"/>
    <w:rsid w:val="00A43663"/>
    <w:rsid w:val="00AB3E72"/>
    <w:rsid w:val="00AC1A4B"/>
    <w:rsid w:val="00D41670"/>
    <w:rsid w:val="00D44D12"/>
    <w:rsid w:val="00DF0288"/>
    <w:rsid w:val="00E403D2"/>
    <w:rsid w:val="00E6126B"/>
    <w:rsid w:val="00E742E3"/>
    <w:rsid w:val="00EB1359"/>
    <w:rsid w:val="00F2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A92C94DA-99FF-4DA8-9248-6079831AE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103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10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155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2022-10-27T11:44:00Z</dcterms:created>
  <dcterms:modified xsi:type="dcterms:W3CDTF">2022-10-27T11:44:00Z</dcterms:modified>
</cp:coreProperties>
</file>