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37F3D" w:rsidRDefault="002B3D0F" w:rsidP="00C37F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37F3D">
        <w:rPr>
          <w:rFonts w:ascii="Arial" w:hAnsi="Arial" w:cs="Arial"/>
          <w:sz w:val="24"/>
          <w:szCs w:val="24"/>
        </w:rPr>
        <w:t>Częstochowa</w:t>
      </w:r>
      <w:r w:rsidR="00D665F5" w:rsidRPr="00C37F3D">
        <w:rPr>
          <w:rFonts w:ascii="Arial" w:hAnsi="Arial" w:cs="Arial"/>
          <w:sz w:val="24"/>
          <w:szCs w:val="24"/>
        </w:rPr>
        <w:t xml:space="preserve"> dnia: </w:t>
      </w:r>
      <w:r w:rsidRPr="00C37F3D">
        <w:rPr>
          <w:rFonts w:ascii="Arial" w:hAnsi="Arial" w:cs="Arial"/>
          <w:sz w:val="24"/>
          <w:szCs w:val="24"/>
        </w:rPr>
        <w:t>2022-10-27</w:t>
      </w:r>
    </w:p>
    <w:p w:rsidR="00D665F5" w:rsidRPr="00C37F3D" w:rsidRDefault="00D665F5" w:rsidP="00C37F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C37F3D" w:rsidRDefault="002B3D0F" w:rsidP="00C37F3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37F3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37F3D" w:rsidRDefault="002B3D0F" w:rsidP="00C37F3D">
      <w:pPr>
        <w:spacing w:line="360" w:lineRule="auto"/>
        <w:rPr>
          <w:rFonts w:ascii="Arial" w:hAnsi="Arial" w:cs="Arial"/>
          <w:sz w:val="24"/>
          <w:szCs w:val="24"/>
        </w:rPr>
      </w:pPr>
      <w:r w:rsidRPr="00C37F3D">
        <w:rPr>
          <w:rFonts w:ascii="Arial" w:hAnsi="Arial" w:cs="Arial"/>
          <w:sz w:val="24"/>
          <w:szCs w:val="24"/>
        </w:rPr>
        <w:t>Dąbrowskiego</w:t>
      </w:r>
      <w:r w:rsidR="00D665F5" w:rsidRPr="00C37F3D">
        <w:rPr>
          <w:rFonts w:ascii="Arial" w:hAnsi="Arial" w:cs="Arial"/>
          <w:sz w:val="24"/>
          <w:szCs w:val="24"/>
        </w:rPr>
        <w:t xml:space="preserve"> </w:t>
      </w:r>
      <w:r w:rsidRPr="00C37F3D">
        <w:rPr>
          <w:rFonts w:ascii="Arial" w:hAnsi="Arial" w:cs="Arial"/>
          <w:sz w:val="24"/>
          <w:szCs w:val="24"/>
        </w:rPr>
        <w:t>69</w:t>
      </w:r>
    </w:p>
    <w:p w:rsidR="00D665F5" w:rsidRPr="00C37F3D" w:rsidRDefault="002B3D0F" w:rsidP="00C37F3D">
      <w:pPr>
        <w:spacing w:line="360" w:lineRule="auto"/>
        <w:rPr>
          <w:rFonts w:ascii="Arial" w:hAnsi="Arial" w:cs="Arial"/>
          <w:sz w:val="24"/>
          <w:szCs w:val="24"/>
        </w:rPr>
      </w:pPr>
      <w:r w:rsidRPr="00C37F3D">
        <w:rPr>
          <w:rFonts w:ascii="Arial" w:hAnsi="Arial" w:cs="Arial"/>
          <w:sz w:val="24"/>
          <w:szCs w:val="24"/>
        </w:rPr>
        <w:t>42-201</w:t>
      </w:r>
      <w:r w:rsidR="00D665F5" w:rsidRPr="00C37F3D">
        <w:rPr>
          <w:rFonts w:ascii="Arial" w:hAnsi="Arial" w:cs="Arial"/>
          <w:sz w:val="24"/>
          <w:szCs w:val="24"/>
        </w:rPr>
        <w:t xml:space="preserve"> </w:t>
      </w:r>
      <w:r w:rsidRPr="00C37F3D">
        <w:rPr>
          <w:rFonts w:ascii="Arial" w:hAnsi="Arial" w:cs="Arial"/>
          <w:sz w:val="24"/>
          <w:szCs w:val="24"/>
        </w:rPr>
        <w:t>Częstochowa</w:t>
      </w:r>
    </w:p>
    <w:p w:rsidR="00D665F5" w:rsidRPr="00C37F3D" w:rsidRDefault="00D665F5" w:rsidP="00C37F3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37F3D" w:rsidRDefault="00D665F5" w:rsidP="00C37F3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37F3D">
        <w:rPr>
          <w:rFonts w:ascii="Arial" w:hAnsi="Arial" w:cs="Arial"/>
          <w:sz w:val="24"/>
          <w:szCs w:val="24"/>
        </w:rPr>
        <w:t>Znak sprawy:</w:t>
      </w:r>
      <w:r w:rsidRPr="00C37F3D">
        <w:rPr>
          <w:rFonts w:ascii="Arial" w:hAnsi="Arial" w:cs="Arial"/>
          <w:b/>
          <w:sz w:val="24"/>
          <w:szCs w:val="24"/>
        </w:rPr>
        <w:t xml:space="preserve"> </w:t>
      </w:r>
      <w:r w:rsidR="002B3D0F" w:rsidRPr="00C37F3D">
        <w:rPr>
          <w:rFonts w:ascii="Arial" w:hAnsi="Arial" w:cs="Arial"/>
          <w:b/>
          <w:sz w:val="24"/>
          <w:szCs w:val="24"/>
        </w:rPr>
        <w:t>RK-NZ.261.88.2022.MT</w:t>
      </w:r>
      <w:r w:rsidR="00A80738" w:rsidRPr="00C37F3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37F3D" w:rsidRDefault="00A80738" w:rsidP="00C37F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37F3D" w:rsidRDefault="00A80738" w:rsidP="00C37F3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37F3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37F3D" w:rsidRDefault="00A80738" w:rsidP="00C37F3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37F3D" w:rsidRDefault="00C659E2" w:rsidP="00C37F3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7F3D">
        <w:rPr>
          <w:rFonts w:ascii="Arial" w:hAnsi="Arial" w:cs="Arial"/>
          <w:bCs/>
          <w:sz w:val="24"/>
          <w:szCs w:val="24"/>
        </w:rPr>
        <w:t xml:space="preserve">Dotyczy </w:t>
      </w:r>
      <w:r w:rsidRPr="00C37F3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B3D0F" w:rsidRPr="00C37F3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B3D0F" w:rsidRPr="00C37F3D">
        <w:rPr>
          <w:rFonts w:ascii="Arial" w:hAnsi="Arial" w:cs="Arial"/>
          <w:sz w:val="24"/>
          <w:szCs w:val="24"/>
        </w:rPr>
        <w:t>Pzp</w:t>
      </w:r>
      <w:proofErr w:type="spellEnd"/>
      <w:r w:rsidRPr="00C37F3D">
        <w:rPr>
          <w:rFonts w:ascii="Arial" w:hAnsi="Arial" w:cs="Arial"/>
          <w:sz w:val="24"/>
          <w:szCs w:val="24"/>
        </w:rPr>
        <w:t xml:space="preserve"> na:</w:t>
      </w:r>
    </w:p>
    <w:p w:rsidR="00A80738" w:rsidRPr="00C37F3D" w:rsidRDefault="002B3D0F" w:rsidP="00C37F3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37F3D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D665F5" w:rsidRPr="00C37F3D" w:rsidRDefault="00D665F5" w:rsidP="00C37F3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37F3D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37F3D">
        <w:rPr>
          <w:rFonts w:ascii="Arial" w:hAnsi="Arial" w:cs="Arial"/>
          <w:sz w:val="24"/>
          <w:szCs w:val="24"/>
        </w:rPr>
        <w:t>2</w:t>
      </w:r>
      <w:r w:rsidRPr="00C37F3D">
        <w:rPr>
          <w:rFonts w:ascii="Arial" w:hAnsi="Arial" w:cs="Arial"/>
          <w:sz w:val="24"/>
          <w:szCs w:val="24"/>
        </w:rPr>
        <w:t xml:space="preserve"> ust. 5 </w:t>
      </w:r>
      <w:r w:rsidRPr="00C37F3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37F3D">
        <w:rPr>
          <w:rFonts w:ascii="Arial" w:hAnsi="Arial" w:cs="Arial"/>
          <w:sz w:val="24"/>
          <w:szCs w:val="24"/>
        </w:rPr>
        <w:t xml:space="preserve"> </w:t>
      </w:r>
      <w:r w:rsidR="002B3D0F" w:rsidRPr="00C37F3D">
        <w:rPr>
          <w:rFonts w:ascii="Arial" w:hAnsi="Arial" w:cs="Arial"/>
          <w:sz w:val="24"/>
          <w:szCs w:val="24"/>
        </w:rPr>
        <w:t>(</w:t>
      </w:r>
      <w:proofErr w:type="spellStart"/>
      <w:r w:rsidR="002B3D0F" w:rsidRPr="00C37F3D">
        <w:rPr>
          <w:rFonts w:ascii="Arial" w:hAnsi="Arial" w:cs="Arial"/>
          <w:sz w:val="24"/>
          <w:szCs w:val="24"/>
        </w:rPr>
        <w:t>t.j</w:t>
      </w:r>
      <w:proofErr w:type="spellEnd"/>
      <w:r w:rsidR="002B3D0F" w:rsidRPr="00C37F3D">
        <w:rPr>
          <w:rFonts w:ascii="Arial" w:hAnsi="Arial" w:cs="Arial"/>
          <w:sz w:val="24"/>
          <w:szCs w:val="24"/>
        </w:rPr>
        <w:t>. Dz. U. z 2022r. poz. 1710)</w:t>
      </w:r>
      <w:r w:rsidR="00490DC0" w:rsidRPr="00C37F3D">
        <w:rPr>
          <w:rFonts w:ascii="Arial" w:hAnsi="Arial" w:cs="Arial"/>
          <w:sz w:val="24"/>
          <w:szCs w:val="24"/>
        </w:rPr>
        <w:t xml:space="preserve"> </w:t>
      </w:r>
      <w:r w:rsidRPr="00C37F3D">
        <w:rPr>
          <w:rFonts w:ascii="Arial" w:hAnsi="Arial" w:cs="Arial"/>
          <w:sz w:val="24"/>
          <w:szCs w:val="24"/>
        </w:rPr>
        <w:t>udostępnia</w:t>
      </w:r>
      <w:r w:rsidR="00F95C33" w:rsidRPr="00C37F3D">
        <w:rPr>
          <w:rFonts w:ascii="Arial" w:hAnsi="Arial" w:cs="Arial"/>
          <w:sz w:val="24"/>
          <w:szCs w:val="24"/>
        </w:rPr>
        <w:t xml:space="preserve"> </w:t>
      </w:r>
      <w:r w:rsidR="004C7E9B" w:rsidRPr="00C37F3D">
        <w:rPr>
          <w:rFonts w:ascii="Arial" w:hAnsi="Arial" w:cs="Arial"/>
          <w:sz w:val="24"/>
          <w:szCs w:val="24"/>
        </w:rPr>
        <w:t>informacj</w:t>
      </w:r>
      <w:r w:rsidR="00577BC6" w:rsidRPr="00C37F3D">
        <w:rPr>
          <w:rFonts w:ascii="Arial" w:hAnsi="Arial" w:cs="Arial"/>
          <w:sz w:val="24"/>
          <w:szCs w:val="24"/>
        </w:rPr>
        <w:t>ę</w:t>
      </w:r>
      <w:r w:rsidR="00035488" w:rsidRPr="00C37F3D">
        <w:rPr>
          <w:rFonts w:ascii="Arial" w:hAnsi="Arial" w:cs="Arial"/>
          <w:sz w:val="24"/>
          <w:szCs w:val="24"/>
        </w:rPr>
        <w:t xml:space="preserve"> z otwarcia ofert</w:t>
      </w:r>
      <w:r w:rsidR="00577BC6" w:rsidRPr="00C37F3D">
        <w:rPr>
          <w:rFonts w:ascii="Arial" w:hAnsi="Arial" w:cs="Arial"/>
          <w:sz w:val="24"/>
          <w:szCs w:val="24"/>
        </w:rPr>
        <w:t>.</w:t>
      </w:r>
    </w:p>
    <w:p w:rsidR="00A80738" w:rsidRPr="00C37F3D" w:rsidRDefault="00D665F5" w:rsidP="00C37F3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37F3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37F3D">
        <w:rPr>
          <w:rFonts w:ascii="Arial" w:hAnsi="Arial" w:cs="Arial"/>
          <w:sz w:val="24"/>
          <w:szCs w:val="24"/>
        </w:rPr>
        <w:t xml:space="preserve"> w dniu </w:t>
      </w:r>
      <w:r w:rsidR="002B3D0F" w:rsidRPr="00C37F3D">
        <w:rPr>
          <w:rFonts w:ascii="Arial" w:hAnsi="Arial" w:cs="Arial"/>
          <w:sz w:val="24"/>
          <w:szCs w:val="24"/>
        </w:rPr>
        <w:t>27/10/2022</w:t>
      </w:r>
      <w:r w:rsidR="00FF4AB1" w:rsidRPr="00C37F3D">
        <w:rPr>
          <w:rFonts w:ascii="Arial" w:hAnsi="Arial" w:cs="Arial"/>
          <w:sz w:val="24"/>
          <w:szCs w:val="24"/>
        </w:rPr>
        <w:t xml:space="preserve"> o godz. </w:t>
      </w:r>
      <w:r w:rsidR="002B3D0F" w:rsidRPr="00C37F3D">
        <w:rPr>
          <w:rFonts w:ascii="Arial" w:hAnsi="Arial" w:cs="Arial"/>
          <w:sz w:val="24"/>
          <w:szCs w:val="24"/>
        </w:rPr>
        <w:t>11:00</w:t>
      </w:r>
      <w:r w:rsidRPr="00C37F3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37F3D" w:rsidTr="00C82837">
        <w:tc>
          <w:tcPr>
            <w:tcW w:w="993" w:type="dxa"/>
            <w:shd w:val="clear" w:color="auto" w:fill="auto"/>
            <w:vAlign w:val="center"/>
          </w:tcPr>
          <w:p w:rsidR="006B27ED" w:rsidRPr="00C37F3D" w:rsidRDefault="006B27ED" w:rsidP="00C37F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37F3D" w:rsidRDefault="006B27ED" w:rsidP="00C37F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37F3D" w:rsidRDefault="006B27ED" w:rsidP="00C37F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37F3D" w:rsidRDefault="006B27ED" w:rsidP="00C37F3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B3D0F" w:rsidRPr="00C37F3D" w:rsidTr="003233FD">
        <w:tc>
          <w:tcPr>
            <w:tcW w:w="993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B3D0F" w:rsidRPr="00C37F3D" w:rsidRDefault="00C37F3D" w:rsidP="00C37F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2B3D0F" w:rsidRPr="00C37F3D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2B3D0F" w:rsidRPr="00C37F3D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2B3D0F" w:rsidRPr="00C37F3D" w:rsidRDefault="002B3D0F" w:rsidP="00C37F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Grunwaldzka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3D0F" w:rsidRPr="00C37F3D" w:rsidRDefault="002B3D0F" w:rsidP="00C37F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82-300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73 800.00 zł</w:t>
            </w:r>
          </w:p>
        </w:tc>
      </w:tr>
      <w:tr w:rsidR="002B3D0F" w:rsidRPr="00C37F3D" w:rsidTr="003233FD">
        <w:tc>
          <w:tcPr>
            <w:tcW w:w="993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B3D0F" w:rsidRPr="00C37F3D" w:rsidRDefault="00C37F3D" w:rsidP="00C37F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2B3D0F" w:rsidRPr="00C37F3D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2B3D0F" w:rsidRPr="00C37F3D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2B3D0F" w:rsidRPr="00C37F3D" w:rsidRDefault="002B3D0F" w:rsidP="00C37F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Grunwaldzka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3D0F" w:rsidRPr="00C37F3D" w:rsidRDefault="002B3D0F" w:rsidP="00C37F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82-300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52 890.00 zł</w:t>
            </w:r>
          </w:p>
        </w:tc>
      </w:tr>
      <w:tr w:rsidR="002B3D0F" w:rsidRPr="00C37F3D" w:rsidTr="003233FD">
        <w:tc>
          <w:tcPr>
            <w:tcW w:w="993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B3D0F" w:rsidRPr="00C37F3D" w:rsidRDefault="002B3D0F" w:rsidP="00C37F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2B3D0F" w:rsidRPr="00C37F3D" w:rsidRDefault="002B3D0F" w:rsidP="00C37F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Podjazdowa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2/31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3D0F" w:rsidRPr="00C37F3D" w:rsidRDefault="002B3D0F" w:rsidP="00C37F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41-200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29 274.00 zł</w:t>
            </w:r>
          </w:p>
        </w:tc>
      </w:tr>
      <w:tr w:rsidR="002B3D0F" w:rsidRPr="00C37F3D" w:rsidTr="003233FD">
        <w:tc>
          <w:tcPr>
            <w:tcW w:w="993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B3D0F" w:rsidRPr="00C37F3D" w:rsidRDefault="002B3D0F" w:rsidP="00C37F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2B3D0F" w:rsidRPr="00C37F3D" w:rsidRDefault="002B3D0F" w:rsidP="00C37F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Podjazdowa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2/31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3D0F" w:rsidRPr="00C37F3D" w:rsidRDefault="002B3D0F" w:rsidP="00C37F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41-200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51 291.00 zł</w:t>
            </w:r>
          </w:p>
        </w:tc>
      </w:tr>
      <w:tr w:rsidR="002B3D0F" w:rsidRPr="00C37F3D" w:rsidTr="003233FD">
        <w:tc>
          <w:tcPr>
            <w:tcW w:w="993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B3D0F" w:rsidRPr="00C37F3D" w:rsidRDefault="002B3D0F" w:rsidP="00C37F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7F3D">
              <w:rPr>
                <w:rFonts w:ascii="Arial" w:hAnsi="Arial" w:cs="Arial"/>
                <w:sz w:val="24"/>
                <w:szCs w:val="24"/>
              </w:rPr>
              <w:t>Prestige</w:t>
            </w:r>
            <w:proofErr w:type="spellEnd"/>
            <w:r w:rsidRPr="00C37F3D">
              <w:rPr>
                <w:rFonts w:ascii="Arial" w:hAnsi="Arial" w:cs="Arial"/>
                <w:sz w:val="24"/>
                <w:szCs w:val="24"/>
              </w:rPr>
              <w:t xml:space="preserve"> Sara Błaszczyk</w:t>
            </w:r>
          </w:p>
          <w:p w:rsidR="002B3D0F" w:rsidRPr="00C37F3D" w:rsidRDefault="002B3D0F" w:rsidP="00C37F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Cybernetyki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19B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3D0F" w:rsidRPr="00C37F3D" w:rsidRDefault="002B3D0F" w:rsidP="00C37F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02-677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28 265.40 zł</w:t>
            </w:r>
          </w:p>
        </w:tc>
      </w:tr>
      <w:tr w:rsidR="002B3D0F" w:rsidRPr="00C37F3D" w:rsidTr="003233FD">
        <w:tc>
          <w:tcPr>
            <w:tcW w:w="993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B3D0F" w:rsidRPr="00C37F3D" w:rsidRDefault="002B3D0F" w:rsidP="00C37F3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37F3D">
              <w:rPr>
                <w:rFonts w:ascii="Arial" w:hAnsi="Arial" w:cs="Arial"/>
                <w:sz w:val="24"/>
                <w:szCs w:val="24"/>
              </w:rPr>
              <w:t>Prestige</w:t>
            </w:r>
            <w:proofErr w:type="spellEnd"/>
            <w:r w:rsidRPr="00C37F3D">
              <w:rPr>
                <w:rFonts w:ascii="Arial" w:hAnsi="Arial" w:cs="Arial"/>
                <w:sz w:val="24"/>
                <w:szCs w:val="24"/>
              </w:rPr>
              <w:t xml:space="preserve"> Sara Błaszczyk</w:t>
            </w:r>
          </w:p>
          <w:p w:rsidR="002B3D0F" w:rsidRPr="00C37F3D" w:rsidRDefault="002B3D0F" w:rsidP="00C37F3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Cybernetyki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19B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3D0F" w:rsidRPr="00C37F3D" w:rsidRDefault="002B3D0F" w:rsidP="00C37F3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02-677</w:t>
            </w:r>
            <w:r w:rsidRPr="00C37F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7F3D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3D0F" w:rsidRPr="00C37F3D" w:rsidRDefault="002B3D0F" w:rsidP="00C37F3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F3D">
              <w:rPr>
                <w:rFonts w:ascii="Arial" w:hAnsi="Arial" w:cs="Arial"/>
                <w:sz w:val="24"/>
                <w:szCs w:val="24"/>
              </w:rPr>
              <w:t>38 992.23 zł</w:t>
            </w:r>
          </w:p>
        </w:tc>
      </w:tr>
    </w:tbl>
    <w:p w:rsidR="00C236D3" w:rsidRPr="00C37F3D" w:rsidRDefault="00C236D3" w:rsidP="00C37F3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bookmarkStart w:id="1" w:name="_GoBack"/>
      <w:bookmarkEnd w:id="0"/>
      <w:bookmarkEnd w:id="1"/>
    </w:p>
    <w:sectPr w:rsidR="00C236D3" w:rsidRPr="00C37F3D" w:rsidSect="00C37F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7A" w:rsidRDefault="0068697A">
      <w:r>
        <w:separator/>
      </w:r>
    </w:p>
  </w:endnote>
  <w:endnote w:type="continuationSeparator" w:id="0">
    <w:p w:rsidR="0068697A" w:rsidRDefault="00686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D" w:rsidRDefault="00C37F3D" w:rsidP="00C37F3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7F3D" w:rsidTr="00C37F3D">
      <w:tc>
        <w:tcPr>
          <w:tcW w:w="0" w:type="auto"/>
          <w:vAlign w:val="center"/>
        </w:tcPr>
        <w:p w:rsidR="00C37F3D" w:rsidRDefault="00C37F3D" w:rsidP="00C37F3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37F3D" w:rsidRDefault="00C37F3D" w:rsidP="00C37F3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37F3D" w:rsidRDefault="00C37F3D" w:rsidP="00C37F3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7F3D" w:rsidRDefault="00C37F3D" w:rsidP="00C37F3D">
          <w:pPr>
            <w:pStyle w:val="Bezodstpw"/>
            <w:jc w:val="center"/>
            <w:rPr>
              <w:noProof/>
            </w:rPr>
          </w:pPr>
        </w:p>
      </w:tc>
    </w:tr>
  </w:tbl>
  <w:p w:rsidR="00C37F3D" w:rsidRDefault="00C37F3D" w:rsidP="00C37F3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37F3D" w:rsidRDefault="00C37F3D" w:rsidP="00C37F3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C37F3D" w:rsidRDefault="00C37F3D" w:rsidP="00C37F3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C37F3D" w:rsidRDefault="00C37F3D" w:rsidP="00C37F3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F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F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69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7A" w:rsidRDefault="0068697A">
      <w:r>
        <w:separator/>
      </w:r>
    </w:p>
  </w:footnote>
  <w:footnote w:type="continuationSeparator" w:id="0">
    <w:p w:rsidR="0068697A" w:rsidRDefault="00686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D0F" w:rsidRDefault="002B3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D" w:rsidRDefault="00C37F3D" w:rsidP="00C37F3D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C37F3D" w:rsidRDefault="00C37F3D" w:rsidP="00C37F3D"/>
  <w:p w:rsidR="002B3D0F" w:rsidRDefault="002B3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D0F" w:rsidRDefault="002B3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97A"/>
    <w:rsid w:val="00007727"/>
    <w:rsid w:val="00017720"/>
    <w:rsid w:val="00035488"/>
    <w:rsid w:val="000D7F25"/>
    <w:rsid w:val="000E00E5"/>
    <w:rsid w:val="00173B20"/>
    <w:rsid w:val="001C69FF"/>
    <w:rsid w:val="0023318D"/>
    <w:rsid w:val="002B3D0F"/>
    <w:rsid w:val="003D72FD"/>
    <w:rsid w:val="00423179"/>
    <w:rsid w:val="00490DC0"/>
    <w:rsid w:val="00493F8C"/>
    <w:rsid w:val="004C7E9B"/>
    <w:rsid w:val="005614F2"/>
    <w:rsid w:val="00577BC6"/>
    <w:rsid w:val="0068697A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37F3D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CA0EF11"/>
  <w15:chartTrackingRefBased/>
  <w15:docId w15:val="{B21C5764-75CF-4264-9840-2BF35F0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37F3D"/>
  </w:style>
  <w:style w:type="paragraph" w:styleId="Bezodstpw">
    <w:name w:val="No Spacing"/>
    <w:uiPriority w:val="1"/>
    <w:qFormat/>
    <w:rsid w:val="00C37F3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2022-10-27T10:04:00Z</dcterms:created>
  <dcterms:modified xsi:type="dcterms:W3CDTF">2022-10-27T10:04:00Z</dcterms:modified>
</cp:coreProperties>
</file>