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B6A43" w:rsidRPr="009B6A4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B6A4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B6A43">
        <w:rPr>
          <w:rFonts w:ascii="Arial" w:hAnsi="Arial" w:cs="Arial"/>
        </w:rPr>
        <w:t>Politechnika Częstochowska</w:t>
      </w:r>
    </w:p>
    <w:p w:rsidR="006676AE" w:rsidRPr="0012157F" w:rsidRDefault="009B6A4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6A4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B6A4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B6A4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6A4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B6A4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A43" w:rsidRPr="0012157F" w:rsidTr="00D10E69">
        <w:tc>
          <w:tcPr>
            <w:tcW w:w="9104" w:type="dxa"/>
            <w:shd w:val="clear" w:color="auto" w:fill="D9D9D9"/>
          </w:tcPr>
          <w:p w:rsidR="009B6A43" w:rsidRPr="0012157F" w:rsidRDefault="009B6A43" w:rsidP="00D10E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B6A43" w:rsidRPr="0012157F" w:rsidRDefault="009B6A43" w:rsidP="00D10E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B6A4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B6A43" w:rsidRPr="00612283" w:rsidRDefault="009B6A43" w:rsidP="00D10E6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B6A43" w:rsidRPr="0012157F" w:rsidRDefault="009B6A43" w:rsidP="00D10E6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B6A4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B6A43">
        <w:rPr>
          <w:rFonts w:ascii="Arial" w:hAnsi="Arial" w:cs="Arial"/>
          <w:b/>
          <w:sz w:val="24"/>
          <w:szCs w:val="24"/>
        </w:rPr>
        <w:t>Dostawa skanera 3 D- zestaw do inżynierii odwrotnej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6A43" w:rsidRPr="009B6A43">
        <w:rPr>
          <w:rFonts w:ascii="Arial" w:hAnsi="Arial" w:cs="Arial"/>
          <w:b/>
          <w:sz w:val="24"/>
          <w:szCs w:val="24"/>
        </w:rPr>
        <w:t>RK-NZ.261.89.2022.AR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6A43" w:rsidRPr="009B6A4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3B8" w:rsidRDefault="008353B8" w:rsidP="0038231F">
      <w:pPr>
        <w:spacing w:after="0" w:line="240" w:lineRule="auto"/>
      </w:pPr>
      <w:r>
        <w:separator/>
      </w:r>
    </w:p>
  </w:endnote>
  <w:endnote w:type="continuationSeparator" w:id="0">
    <w:p w:rsidR="008353B8" w:rsidRDefault="008353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43" w:rsidRDefault="009B6A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1D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1D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43" w:rsidRDefault="009B6A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3B8" w:rsidRDefault="008353B8" w:rsidP="0038231F">
      <w:pPr>
        <w:spacing w:after="0" w:line="240" w:lineRule="auto"/>
      </w:pPr>
      <w:r>
        <w:separator/>
      </w:r>
    </w:p>
  </w:footnote>
  <w:footnote w:type="continuationSeparator" w:id="0">
    <w:p w:rsidR="008353B8" w:rsidRDefault="008353B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43" w:rsidRDefault="009B6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43" w:rsidRDefault="009B6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43" w:rsidRDefault="009B6A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3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D8C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3B8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A4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CEFAEB-C62D-413C-963C-7877B1E2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D53D1-7797-4969-8EC9-21756433F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2022-10-19T09:15:00Z</cp:lastPrinted>
  <dcterms:created xsi:type="dcterms:W3CDTF">2022-10-19T09:15:00Z</dcterms:created>
  <dcterms:modified xsi:type="dcterms:W3CDTF">2022-10-19T09:15:00Z</dcterms:modified>
</cp:coreProperties>
</file>