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24383" w:rsidRPr="00424383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24383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424383">
        <w:rPr>
          <w:rFonts w:ascii="Arial" w:hAnsi="Arial" w:cs="Arial"/>
        </w:rPr>
        <w:t>Politechnika Częstochowska</w:t>
      </w:r>
    </w:p>
    <w:p w:rsidR="006676AE" w:rsidRPr="0012157F" w:rsidRDefault="00424383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24383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424383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2438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24383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424383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4383" w:rsidRPr="0012157F" w:rsidTr="00CE2F37">
        <w:tc>
          <w:tcPr>
            <w:tcW w:w="9104" w:type="dxa"/>
            <w:shd w:val="clear" w:color="auto" w:fill="D9D9D9"/>
          </w:tcPr>
          <w:p w:rsidR="00424383" w:rsidRPr="0012157F" w:rsidRDefault="00424383" w:rsidP="00CE2F3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24383" w:rsidRPr="0012157F" w:rsidRDefault="00424383" w:rsidP="00CE2F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24383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424383" w:rsidRPr="00612283" w:rsidRDefault="00424383" w:rsidP="00CE2F3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24383" w:rsidRPr="0012157F" w:rsidRDefault="00424383" w:rsidP="00CE2F3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24383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24383">
        <w:rPr>
          <w:rFonts w:ascii="Arial" w:hAnsi="Arial" w:cs="Arial"/>
          <w:b/>
          <w:sz w:val="24"/>
          <w:szCs w:val="24"/>
        </w:rPr>
        <w:t>Dostawa projektorów dla jednostek organizacyjnych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24383" w:rsidRPr="00424383">
        <w:rPr>
          <w:rFonts w:ascii="Arial" w:hAnsi="Arial" w:cs="Arial"/>
          <w:b/>
          <w:sz w:val="24"/>
          <w:szCs w:val="24"/>
        </w:rPr>
        <w:t>RK-NZ.261.90.2022.AR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24383" w:rsidRPr="00424383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051" w:rsidRDefault="006B1051" w:rsidP="0038231F">
      <w:pPr>
        <w:spacing w:after="0" w:line="240" w:lineRule="auto"/>
      </w:pPr>
      <w:r>
        <w:separator/>
      </w:r>
    </w:p>
  </w:endnote>
  <w:endnote w:type="continuationSeparator" w:id="0">
    <w:p w:rsidR="006B1051" w:rsidRDefault="006B10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383" w:rsidRDefault="004243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3622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3622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383" w:rsidRDefault="0042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051" w:rsidRDefault="006B1051" w:rsidP="0038231F">
      <w:pPr>
        <w:spacing w:after="0" w:line="240" w:lineRule="auto"/>
      </w:pPr>
      <w:r>
        <w:separator/>
      </w:r>
    </w:p>
  </w:footnote>
  <w:footnote w:type="continuationSeparator" w:id="0">
    <w:p w:rsidR="006B1051" w:rsidRDefault="006B105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383" w:rsidRDefault="004243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383" w:rsidRDefault="004243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383" w:rsidRDefault="004243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105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3622E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24383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1051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772A67-F219-4477-BB89-5DA68B676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7C85E-B28A-4CF0-B7CE-F96F1C368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2022-10-20T10:23:00Z</dcterms:created>
  <dcterms:modified xsi:type="dcterms:W3CDTF">2022-10-20T10:23:00Z</dcterms:modified>
</cp:coreProperties>
</file>