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70911" w:rsidRDefault="00706329" w:rsidP="006A5DF1">
      <w:pPr>
        <w:spacing w:after="240"/>
        <w:jc w:val="right"/>
      </w:pPr>
      <w:bookmarkStart w:id="0" w:name="_GoBack"/>
      <w:bookmarkEnd w:id="0"/>
      <w:r w:rsidRPr="00470911">
        <w:t>Łapanów</w:t>
      </w:r>
      <w:r w:rsidR="006A5DF1" w:rsidRPr="00470911">
        <w:t xml:space="preserve"> dnia: </w:t>
      </w:r>
      <w:r w:rsidRPr="00470911">
        <w:t>2022-10-24</w:t>
      </w:r>
    </w:p>
    <w:p w:rsidR="0029606A" w:rsidRPr="00470911" w:rsidRDefault="0029606A" w:rsidP="006A5DF1">
      <w:pPr>
        <w:spacing w:after="240"/>
        <w:jc w:val="right"/>
      </w:pPr>
    </w:p>
    <w:p w:rsidR="006A5DF1" w:rsidRPr="00470911" w:rsidRDefault="00706329" w:rsidP="006A5DF1">
      <w:pPr>
        <w:rPr>
          <w:b/>
          <w:bCs/>
        </w:rPr>
      </w:pPr>
      <w:r w:rsidRPr="00470911">
        <w:rPr>
          <w:b/>
          <w:bCs/>
        </w:rPr>
        <w:t>Gmina Łapanów</w:t>
      </w:r>
    </w:p>
    <w:p w:rsidR="006A5DF1" w:rsidRPr="00470911" w:rsidRDefault="00706329" w:rsidP="006A5DF1">
      <w:r w:rsidRPr="00470911">
        <w:t>Łapanów</w:t>
      </w:r>
      <w:r w:rsidR="006A5DF1" w:rsidRPr="00470911">
        <w:t xml:space="preserve"> </w:t>
      </w:r>
      <w:r w:rsidRPr="00470911">
        <w:t>34</w:t>
      </w:r>
    </w:p>
    <w:p w:rsidR="006A5DF1" w:rsidRPr="00470911" w:rsidRDefault="00706329" w:rsidP="006A5DF1">
      <w:r w:rsidRPr="00470911">
        <w:t>32-740</w:t>
      </w:r>
      <w:r w:rsidR="006A5DF1" w:rsidRPr="00470911">
        <w:t xml:space="preserve"> </w:t>
      </w:r>
      <w:r w:rsidRPr="00470911">
        <w:t>Łapanów</w:t>
      </w:r>
    </w:p>
    <w:p w:rsidR="006A5DF1" w:rsidRPr="00470911" w:rsidRDefault="006A5DF1" w:rsidP="006A5DF1">
      <w:pPr>
        <w:pStyle w:val="Nagwek"/>
        <w:tabs>
          <w:tab w:val="clear" w:pos="4536"/>
          <w:tab w:val="clear" w:pos="9072"/>
        </w:tabs>
      </w:pPr>
    </w:p>
    <w:p w:rsidR="00470911" w:rsidRPr="00470911" w:rsidRDefault="00470911" w:rsidP="006A5DF1">
      <w:pPr>
        <w:pStyle w:val="Nagwek"/>
        <w:tabs>
          <w:tab w:val="clear" w:pos="4536"/>
          <w:tab w:val="clear" w:pos="9072"/>
        </w:tabs>
      </w:pPr>
      <w:r w:rsidRPr="00470911">
        <w:t>Pismo: IBP.III.271.2.2022.1</w:t>
      </w:r>
    </w:p>
    <w:p w:rsidR="006A5DF1" w:rsidRPr="00470911" w:rsidRDefault="006A5DF1" w:rsidP="006A5DF1">
      <w:pPr>
        <w:pStyle w:val="Nagwek"/>
        <w:tabs>
          <w:tab w:val="clear" w:pos="4536"/>
        </w:tabs>
      </w:pPr>
      <w:r w:rsidRPr="00470911">
        <w:tab/>
        <w:t xml:space="preserve"> </w:t>
      </w:r>
    </w:p>
    <w:p w:rsidR="006A5DF1" w:rsidRPr="0047091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709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470911">
        <w:rPr>
          <w:b/>
        </w:rPr>
        <w:t>WYKONAWCY</w:t>
      </w:r>
    </w:p>
    <w:p w:rsidR="006A5DF1" w:rsidRPr="004709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470911">
        <w:t>ubiegający się o zamówienie publiczne</w:t>
      </w:r>
    </w:p>
    <w:p w:rsidR="006D4AB3" w:rsidRPr="00470911" w:rsidRDefault="006D4AB3">
      <w:pPr>
        <w:pStyle w:val="Nagwek"/>
        <w:tabs>
          <w:tab w:val="clear" w:pos="4536"/>
        </w:tabs>
      </w:pPr>
    </w:p>
    <w:p w:rsidR="006D4AB3" w:rsidRPr="00470911" w:rsidRDefault="006D4AB3">
      <w:pPr>
        <w:pStyle w:val="Nagwek"/>
        <w:tabs>
          <w:tab w:val="clear" w:pos="4536"/>
          <w:tab w:val="clear" w:pos="9072"/>
        </w:tabs>
      </w:pPr>
    </w:p>
    <w:p w:rsidR="006D4AB3" w:rsidRPr="00470911" w:rsidRDefault="006D4AB3">
      <w:pPr>
        <w:pStyle w:val="Nagwek"/>
        <w:tabs>
          <w:tab w:val="clear" w:pos="4536"/>
          <w:tab w:val="clear" w:pos="9072"/>
        </w:tabs>
      </w:pPr>
    </w:p>
    <w:p w:rsidR="00632C3C" w:rsidRPr="004709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470911">
        <w:rPr>
          <w:rFonts w:ascii="Times New Roman" w:hAnsi="Times New Roman"/>
          <w:sz w:val="20"/>
        </w:rPr>
        <w:t>WYJAŚNIENI</w:t>
      </w:r>
      <w:r w:rsidR="00520165" w:rsidRPr="00470911">
        <w:rPr>
          <w:rFonts w:ascii="Times New Roman" w:hAnsi="Times New Roman"/>
          <w:sz w:val="20"/>
        </w:rPr>
        <w:t>A</w:t>
      </w:r>
      <w:r w:rsidR="00632C3C" w:rsidRPr="00470911">
        <w:rPr>
          <w:rFonts w:ascii="Times New Roman" w:hAnsi="Times New Roman"/>
          <w:sz w:val="20"/>
        </w:rPr>
        <w:t xml:space="preserve"> TREŚCI</w:t>
      </w:r>
      <w:r w:rsidR="0029606A" w:rsidRPr="00470911">
        <w:rPr>
          <w:rFonts w:ascii="Times New Roman" w:hAnsi="Times New Roman"/>
          <w:sz w:val="20"/>
        </w:rPr>
        <w:t xml:space="preserve"> SWZ</w:t>
      </w:r>
    </w:p>
    <w:p w:rsidR="006D4AB3" w:rsidRPr="00470911" w:rsidRDefault="00632C3C" w:rsidP="00520165">
      <w:pPr>
        <w:spacing w:after="360" w:line="276" w:lineRule="auto"/>
        <w:jc w:val="both"/>
      </w:pPr>
      <w:r w:rsidRPr="00470911">
        <w:t xml:space="preserve">Dotyczy: </w:t>
      </w:r>
      <w:r w:rsidR="006A5DF1" w:rsidRPr="00470911">
        <w:t>p</w:t>
      </w:r>
      <w:r w:rsidRPr="00470911">
        <w:t>ostępowani</w:t>
      </w:r>
      <w:r w:rsidR="006A5DF1" w:rsidRPr="00470911">
        <w:t>a</w:t>
      </w:r>
      <w:r w:rsidRPr="00470911">
        <w:t xml:space="preserve"> o udzielenie zamówienia publicznego, prowadzone</w:t>
      </w:r>
      <w:r w:rsidR="006A5DF1" w:rsidRPr="00470911">
        <w:t>go</w:t>
      </w:r>
      <w:r w:rsidRPr="00470911">
        <w:t xml:space="preserve"> w trybie </w:t>
      </w:r>
      <w:r w:rsidR="00706329" w:rsidRPr="00470911">
        <w:t>przetarg nieograniczony</w:t>
      </w:r>
      <w:r w:rsidRPr="00470911">
        <w:rPr>
          <w:b/>
        </w:rPr>
        <w:t xml:space="preserve"> </w:t>
      </w:r>
      <w:r w:rsidRPr="00470911">
        <w:rPr>
          <w:bCs/>
        </w:rPr>
        <w:t>na</w:t>
      </w:r>
      <w:r w:rsidRPr="00470911">
        <w:rPr>
          <w:b/>
        </w:rPr>
        <w:t xml:space="preserve"> </w:t>
      </w:r>
      <w:r w:rsidR="00E72428" w:rsidRPr="00470911">
        <w:rPr>
          <w:bCs/>
        </w:rPr>
        <w:t>”</w:t>
      </w:r>
      <w:r w:rsidR="00706329" w:rsidRPr="00470911">
        <w:rPr>
          <w:b/>
          <w:bCs/>
        </w:rPr>
        <w:t>Odbiór i zagospodarowanie odpadów komunalnych od właścicieli nieruchomości zamieszkałych z terenu gminy Łapanów w roku 2023</w:t>
      </w:r>
      <w:r w:rsidR="00E72428" w:rsidRPr="00470911">
        <w:rPr>
          <w:bCs/>
        </w:rPr>
        <w:t>”</w:t>
      </w:r>
      <w:r w:rsidRPr="00470911">
        <w:rPr>
          <w:b/>
        </w:rPr>
        <w:t xml:space="preserve"> </w:t>
      </w:r>
      <w:r w:rsidRPr="00470911">
        <w:rPr>
          <w:bCs/>
        </w:rPr>
        <w:t>– znak sprawy</w:t>
      </w:r>
      <w:r w:rsidRPr="00470911">
        <w:rPr>
          <w:b/>
        </w:rPr>
        <w:t xml:space="preserve"> </w:t>
      </w:r>
      <w:r w:rsidR="00706329" w:rsidRPr="00470911">
        <w:rPr>
          <w:b/>
        </w:rPr>
        <w:t>IBP.III.271.2.2022</w:t>
      </w:r>
      <w:r w:rsidRPr="00470911">
        <w:rPr>
          <w:b/>
        </w:rPr>
        <w:t>.</w:t>
      </w:r>
    </w:p>
    <w:p w:rsidR="0012774F" w:rsidRPr="00470911" w:rsidRDefault="00520165" w:rsidP="00D8461B">
      <w:pPr>
        <w:spacing w:after="240" w:line="276" w:lineRule="auto"/>
        <w:jc w:val="both"/>
      </w:pPr>
      <w:r w:rsidRPr="00470911">
        <w:t xml:space="preserve">Zamawiający, </w:t>
      </w:r>
      <w:r w:rsidR="00706329" w:rsidRPr="00470911">
        <w:rPr>
          <w:b/>
        </w:rPr>
        <w:t>Gmina Łapanów</w:t>
      </w:r>
      <w:r w:rsidRPr="00470911">
        <w:t xml:space="preserve">, działając na podstawie art. </w:t>
      </w:r>
      <w:r w:rsidR="0029606A" w:rsidRPr="00470911">
        <w:t>1</w:t>
      </w:r>
      <w:r w:rsidRPr="00470911">
        <w:t>3</w:t>
      </w:r>
      <w:r w:rsidR="0029606A" w:rsidRPr="00470911">
        <w:t>5</w:t>
      </w:r>
      <w:r w:rsidRPr="00470911">
        <w:t xml:space="preserve"> ust</w:t>
      </w:r>
      <w:r w:rsidR="00D9049C" w:rsidRPr="00470911">
        <w:t xml:space="preserve">. </w:t>
      </w:r>
      <w:r w:rsidR="0029606A" w:rsidRPr="00470911">
        <w:t>6</w:t>
      </w:r>
      <w:r w:rsidRPr="00470911">
        <w:t xml:space="preserve"> ustawy z dnia </w:t>
      </w:r>
      <w:r w:rsidR="0029606A" w:rsidRPr="00470911">
        <w:t>11</w:t>
      </w:r>
      <w:r w:rsidRPr="00470911">
        <w:t xml:space="preserve"> </w:t>
      </w:r>
      <w:r w:rsidR="0029606A" w:rsidRPr="00470911">
        <w:t xml:space="preserve">września </w:t>
      </w:r>
      <w:r w:rsidRPr="00470911">
        <w:t>20</w:t>
      </w:r>
      <w:r w:rsidR="0029606A" w:rsidRPr="00470911">
        <w:t>19</w:t>
      </w:r>
      <w:r w:rsidRPr="00470911">
        <w:t xml:space="preserve"> r</w:t>
      </w:r>
      <w:r w:rsidR="0029606A" w:rsidRPr="00470911">
        <w:t>.</w:t>
      </w:r>
      <w:r w:rsidRPr="00470911">
        <w:t xml:space="preserve"> Prawo </w:t>
      </w:r>
      <w:r w:rsidR="0029606A" w:rsidRPr="00470911">
        <w:t>z</w:t>
      </w:r>
      <w:r w:rsidRPr="00470911">
        <w:t xml:space="preserve">amówień </w:t>
      </w:r>
      <w:r w:rsidR="0029606A" w:rsidRPr="00470911">
        <w:t>p</w:t>
      </w:r>
      <w:r w:rsidRPr="00470911">
        <w:t xml:space="preserve">ublicznych </w:t>
      </w:r>
      <w:r w:rsidR="00706329" w:rsidRPr="00470911">
        <w:t>(</w:t>
      </w:r>
      <w:proofErr w:type="spellStart"/>
      <w:r w:rsidR="00706329" w:rsidRPr="00470911">
        <w:t>t.j</w:t>
      </w:r>
      <w:proofErr w:type="spellEnd"/>
      <w:r w:rsidR="00706329" w:rsidRPr="00470911">
        <w:t>. Dz. U. z 2022r. poz. 1710)</w:t>
      </w:r>
      <w:r w:rsidR="00BE7BFD" w:rsidRPr="00470911">
        <w:t xml:space="preserve">, </w:t>
      </w:r>
      <w:r w:rsidR="00D9049C" w:rsidRPr="00470911">
        <w:t>udostępnia</w:t>
      </w:r>
      <w:r w:rsidR="00BE7BFD" w:rsidRPr="00470911">
        <w:t xml:space="preserve"> poniżej treść zapytań do S</w:t>
      </w:r>
      <w:r w:rsidR="0012774F" w:rsidRPr="00470911">
        <w:t>pecyfikacji Warunków Zamówienia (</w:t>
      </w:r>
      <w:r w:rsidR="0012774F" w:rsidRPr="00470911">
        <w:rPr>
          <w:lang w:eastAsia="ar-SA"/>
        </w:rPr>
        <w:t>zwanej dalej</w:t>
      </w:r>
      <w:r w:rsidR="0012774F" w:rsidRPr="00470911">
        <w:rPr>
          <w:b/>
          <w:lang w:eastAsia="ar-SA"/>
        </w:rPr>
        <w:t xml:space="preserve"> </w:t>
      </w:r>
      <w:r w:rsidR="0012774F" w:rsidRPr="00470911">
        <w:rPr>
          <w:bCs/>
          <w:lang w:eastAsia="ar-SA"/>
        </w:rPr>
        <w:t>”SWZ”)</w:t>
      </w:r>
      <w:r w:rsidR="00D9049C" w:rsidRPr="00470911">
        <w:rPr>
          <w:bCs/>
          <w:lang w:eastAsia="ar-SA"/>
        </w:rPr>
        <w:t xml:space="preserve"> </w:t>
      </w:r>
      <w:r w:rsidR="00D9049C" w:rsidRPr="00470911">
        <w:t>wraz z wyjaśnieniami</w:t>
      </w:r>
      <w:r w:rsidR="0012774F" w:rsidRPr="0047091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6329" w:rsidRPr="00470911" w:rsidTr="00490BDE">
        <w:tc>
          <w:tcPr>
            <w:tcW w:w="9356" w:type="dxa"/>
            <w:shd w:val="clear" w:color="auto" w:fill="auto"/>
          </w:tcPr>
          <w:p w:rsidR="00706329" w:rsidRPr="00470911" w:rsidRDefault="00706329" w:rsidP="00470911">
            <w:pPr>
              <w:spacing w:before="60" w:after="60"/>
              <w:ind w:right="-72"/>
              <w:rPr>
                <w:b/>
                <w:bCs/>
              </w:rPr>
            </w:pPr>
          </w:p>
          <w:p w:rsidR="00706329" w:rsidRDefault="00706329" w:rsidP="0047091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70911">
              <w:t>Zamawiający w Szczegółowym opisie przedmiotu zamówienia 6.1 wskazuje iż wykonawca jest zobowiązany do sporządzenia harmonogramów do 5 dni roboczych od momentu podpisania umowy.</w:t>
            </w:r>
            <w:r w:rsidR="00470911">
              <w:t xml:space="preserve"> </w:t>
            </w:r>
            <w:r w:rsidRPr="00470911">
              <w:t>Wnioskujemy wydłużenie terminu do 20 dni roboczych.</w:t>
            </w:r>
          </w:p>
          <w:p w:rsidR="00706329" w:rsidRDefault="00706329" w:rsidP="0047091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70911">
              <w:t>W Projekcie umowy (załącznik do SWZ nr 13) w § 8 pkt. 14 zamawiający pisze: " Wynagrodzenie należne wykonawcy z tytułu realizacji umowy za miesiąc grudzień 2023 r. zostanie wypłacone w terminie 30 dni od dnia przekazania przez Wykonawcę sprawozdania, o którym mowa w § 7 ust. 5 za II półrocze 2023r." W § 7 ust 5. Zamawiający powołuje się na "(…) art. 9n ustawy z dnia 13 września 1996r, o utrzymaniu czystości i porządku w gminach. Sprawozdanie sporządzone w sposób wymagany przez przepisy prawa".</w:t>
            </w:r>
            <w:r w:rsidR="00470911">
              <w:t xml:space="preserve"> </w:t>
            </w:r>
            <w:r w:rsidRPr="00470911">
              <w:t>Wg Ustawy z dnia 13 września 1996r, o Utrzymaniu czystości i porządku w gminach Art. 9n. mówi "Podmiot odbierający odpady komunalne od właścicieli nieruchomości jest obowiązany do sporządzania rocznych sprawozdań." Według powyższego Wykonawca powinien sporządzić sprawozdanie roczne za 2023r., a nie jak wskazał Zamawiający za II półrocze 2023r. Proszę o poprawę zapisu w Projekcie umowy.</w:t>
            </w:r>
          </w:p>
          <w:p w:rsidR="00706329" w:rsidRPr="00470911" w:rsidRDefault="00706329" w:rsidP="0047091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470911">
              <w:t>Proszę również o wyjaśnienie dlaczego za fakturę grudniową podstawą do jej wypłacenia jest przekazane sprawozdanie roczne za 2023r, a nie jak w przypadku pozostałych miesięcy - raport miesięczny o którym mowa w §7 pkt. 1.-4.</w:t>
            </w:r>
          </w:p>
          <w:p w:rsidR="00706329" w:rsidRPr="00470911" w:rsidRDefault="00706329" w:rsidP="00490BDE">
            <w:pPr>
              <w:spacing w:after="40"/>
              <w:ind w:left="30" w:right="-72"/>
              <w:rPr>
                <w:b/>
                <w:bCs/>
              </w:rPr>
            </w:pPr>
            <w:r w:rsidRPr="00470911">
              <w:rPr>
                <w:b/>
                <w:bCs/>
              </w:rPr>
              <w:t>Stanowisko (wyjaśnienie) Zamawiającego:</w:t>
            </w:r>
          </w:p>
          <w:p w:rsidR="00706329" w:rsidRPr="00470911" w:rsidRDefault="00706329" w:rsidP="00470911">
            <w:pPr>
              <w:spacing w:after="60"/>
              <w:ind w:left="30" w:right="-72"/>
              <w:jc w:val="both"/>
            </w:pPr>
            <w:r w:rsidRPr="00470911">
              <w:t xml:space="preserve">Ad.1. </w:t>
            </w:r>
            <w:r w:rsidR="00470911">
              <w:t xml:space="preserve"> </w:t>
            </w:r>
            <w:r w:rsidRPr="00470911">
              <w:t xml:space="preserve">Zamawiający zgadza się na wydłużenie terminu do </w:t>
            </w:r>
            <w:r w:rsidR="00470911">
              <w:t xml:space="preserve">jednak nie dłużej niż </w:t>
            </w:r>
            <w:r w:rsidRPr="00470911">
              <w:t xml:space="preserve">10 dni roboczych. </w:t>
            </w:r>
          </w:p>
          <w:p w:rsidR="00706329" w:rsidRPr="00470911" w:rsidRDefault="00706329" w:rsidP="00470911">
            <w:pPr>
              <w:spacing w:after="60"/>
              <w:ind w:left="30" w:right="-72"/>
              <w:jc w:val="both"/>
            </w:pPr>
            <w:r w:rsidRPr="00470911">
              <w:t>Ad.2.</w:t>
            </w:r>
            <w:r w:rsidR="00470911">
              <w:t xml:space="preserve"> </w:t>
            </w:r>
            <w:r w:rsidRPr="00470911">
              <w:t xml:space="preserve">Zamawiający dokonuje zmian w zapisie § 8 pkt. 14 Projektu umowy, który otrzymuje brzmienie: </w:t>
            </w:r>
          </w:p>
          <w:p w:rsidR="00706329" w:rsidRPr="00470911" w:rsidRDefault="00706329" w:rsidP="00490BDE">
            <w:pPr>
              <w:spacing w:after="60"/>
              <w:ind w:left="30" w:right="-72"/>
              <w:jc w:val="both"/>
            </w:pPr>
            <w:r w:rsidRPr="00470911">
              <w:t>"Wynagrodzenie należne Wykonawcy z tytułu realizacji umowy za miesiąc grudzień 2023 r. zostanie wypłacone w terminie 30 dni od dnia przekazania przez Wykonawcę prawidłowo wystawionej faktury VAT, wystawionej po zaakceptowaniu przez zamawiającego raportu, o którym mowa w § 7 ust. 1-4 umowy.</w:t>
            </w:r>
            <w:r w:rsidR="00470911">
              <w:t>”</w:t>
            </w:r>
          </w:p>
          <w:p w:rsidR="00706329" w:rsidRDefault="00706329" w:rsidP="00470911">
            <w:pPr>
              <w:spacing w:after="60"/>
              <w:ind w:left="30" w:right="-72"/>
              <w:jc w:val="both"/>
            </w:pPr>
            <w:r w:rsidRPr="00470911">
              <w:t xml:space="preserve">Ad.3. </w:t>
            </w:r>
            <w:r w:rsidR="00470911">
              <w:t xml:space="preserve"> </w:t>
            </w:r>
            <w:r w:rsidRPr="00470911">
              <w:t>Zamawiający dokonał zmian ww. zapisu</w:t>
            </w:r>
            <w:r w:rsidR="00470911">
              <w:t>.</w:t>
            </w:r>
          </w:p>
          <w:p w:rsidR="00470911" w:rsidRPr="00470911" w:rsidRDefault="00470911" w:rsidP="00470911">
            <w:pPr>
              <w:spacing w:after="60"/>
              <w:ind w:left="30" w:right="-72"/>
              <w:jc w:val="both"/>
            </w:pPr>
          </w:p>
        </w:tc>
      </w:tr>
    </w:tbl>
    <w:p w:rsidR="006D4AB3" w:rsidRPr="00470911" w:rsidRDefault="00470911" w:rsidP="00470911">
      <w:pPr>
        <w:spacing w:before="120" w:after="120" w:line="360" w:lineRule="auto"/>
        <w:jc w:val="right"/>
      </w:pPr>
      <w:r>
        <w:t>…………………………………….</w:t>
      </w:r>
    </w:p>
    <w:sectPr w:rsidR="006D4AB3" w:rsidRPr="004709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9AF" w:rsidRDefault="00FB19AF">
      <w:r>
        <w:separator/>
      </w:r>
    </w:p>
  </w:endnote>
  <w:endnote w:type="continuationSeparator" w:id="0">
    <w:p w:rsidR="00FB19AF" w:rsidRDefault="00FB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091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9AF" w:rsidRDefault="00FB19AF">
      <w:r>
        <w:separator/>
      </w:r>
    </w:p>
  </w:footnote>
  <w:footnote w:type="continuationSeparator" w:id="0">
    <w:p w:rsidR="00FB19AF" w:rsidRDefault="00FB1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329" w:rsidRDefault="00706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329" w:rsidRDefault="00706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329" w:rsidRDefault="00706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E71AD1"/>
    <w:multiLevelType w:val="hybridMultilevel"/>
    <w:tmpl w:val="2F66B072"/>
    <w:lvl w:ilvl="0" w:tplc="0D3E7F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9AF"/>
    <w:rsid w:val="00031374"/>
    <w:rsid w:val="000A1097"/>
    <w:rsid w:val="000E2A8F"/>
    <w:rsid w:val="0012774F"/>
    <w:rsid w:val="00144B7A"/>
    <w:rsid w:val="00180C6E"/>
    <w:rsid w:val="0029606A"/>
    <w:rsid w:val="0047091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329"/>
    <w:rsid w:val="00721A5A"/>
    <w:rsid w:val="007D504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19A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A99763B-9CF3-4617-BA6E-C4915719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382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2022-10-24T11:52:00Z</cp:lastPrinted>
  <dcterms:created xsi:type="dcterms:W3CDTF">2022-11-21T11:24:00Z</dcterms:created>
  <dcterms:modified xsi:type="dcterms:W3CDTF">2022-11-21T11:24:00Z</dcterms:modified>
</cp:coreProperties>
</file>