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92F66" w:rsidRPr="00F92F66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F92F66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F92F66">
        <w:rPr>
          <w:rFonts w:ascii="Arial" w:hAnsi="Arial" w:cs="Arial"/>
        </w:rPr>
        <w:t>Politechnika Częstochowska</w:t>
      </w:r>
    </w:p>
    <w:p w:rsidR="006676AE" w:rsidRPr="0012157F" w:rsidRDefault="00F92F66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92F66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F92F66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F92F66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92F66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F92F66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92F66" w:rsidRPr="0012157F" w:rsidTr="00AB1BE0">
        <w:tc>
          <w:tcPr>
            <w:tcW w:w="9104" w:type="dxa"/>
            <w:shd w:val="clear" w:color="auto" w:fill="D9D9D9"/>
          </w:tcPr>
          <w:p w:rsidR="00F92F66" w:rsidRPr="0012157F" w:rsidRDefault="00F92F66" w:rsidP="00AB1BE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92F66" w:rsidRPr="0012157F" w:rsidRDefault="00F92F66" w:rsidP="00AB1BE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F92F66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F92F66" w:rsidRPr="00612283" w:rsidRDefault="00F92F66" w:rsidP="00AB1BE0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F92F66" w:rsidRPr="0012157F" w:rsidRDefault="00F92F66" w:rsidP="00AB1BE0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F92F66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F92F66">
        <w:rPr>
          <w:rFonts w:ascii="Arial" w:hAnsi="Arial" w:cs="Arial"/>
          <w:b/>
          <w:sz w:val="24"/>
          <w:szCs w:val="24"/>
        </w:rPr>
        <w:t>Dostawa  młota udarowego dla Katedry Inżynierii Materiałowej Politechniki Częstochowskiej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F92F66" w:rsidRPr="00F92F66">
        <w:rPr>
          <w:rFonts w:ascii="Arial" w:hAnsi="Arial" w:cs="Arial"/>
          <w:b/>
          <w:sz w:val="24"/>
          <w:szCs w:val="24"/>
        </w:rPr>
        <w:t>RK-NZ.261.87.2022.AR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92F66" w:rsidRPr="00F92F66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BE7" w:rsidRDefault="00520BE7" w:rsidP="0038231F">
      <w:pPr>
        <w:spacing w:after="0" w:line="240" w:lineRule="auto"/>
      </w:pPr>
      <w:r>
        <w:separator/>
      </w:r>
    </w:p>
  </w:endnote>
  <w:endnote w:type="continuationSeparator" w:id="0">
    <w:p w:rsidR="00520BE7" w:rsidRDefault="00520BE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F66" w:rsidRDefault="00F92F6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7507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7507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F66" w:rsidRDefault="00F92F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BE7" w:rsidRDefault="00520BE7" w:rsidP="0038231F">
      <w:pPr>
        <w:spacing w:after="0" w:line="240" w:lineRule="auto"/>
      </w:pPr>
      <w:r>
        <w:separator/>
      </w:r>
    </w:p>
  </w:footnote>
  <w:footnote w:type="continuationSeparator" w:id="0">
    <w:p w:rsidR="00520BE7" w:rsidRDefault="00520BE7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F66" w:rsidRDefault="00F92F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F66" w:rsidRDefault="00F92F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F66" w:rsidRDefault="00F92F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0BE7"/>
    <w:rsid w:val="00023477"/>
    <w:rsid w:val="000247FF"/>
    <w:rsid w:val="00025C8D"/>
    <w:rsid w:val="000303EE"/>
    <w:rsid w:val="0005473D"/>
    <w:rsid w:val="000642B4"/>
    <w:rsid w:val="00073C3D"/>
    <w:rsid w:val="00075077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0BE7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F66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73262EA-FB7E-4F8E-8F02-ADAABB0B4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DDAE0D-8DE8-4B68-AE70-4885F4BBB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2022-10-11T08:46:00Z</dcterms:created>
  <dcterms:modified xsi:type="dcterms:W3CDTF">2022-10-11T08:46:00Z</dcterms:modified>
</cp:coreProperties>
</file>