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553C40" w:rsidP="00893368">
      <w:pPr>
        <w:spacing w:line="360" w:lineRule="auto"/>
        <w:jc w:val="right"/>
        <w:rPr>
          <w:rFonts w:ascii="Arial" w:hAnsi="Arial" w:cs="Arial"/>
          <w:b/>
        </w:rPr>
      </w:pPr>
      <w:r w:rsidRPr="00553C40">
        <w:rPr>
          <w:rFonts w:ascii="Arial" w:hAnsi="Arial" w:cs="Arial"/>
          <w:b/>
        </w:rPr>
        <w:t>Politechnika Częstochowska</w:t>
      </w:r>
    </w:p>
    <w:p w:rsidR="00E54E5A" w:rsidRPr="006C064D" w:rsidRDefault="00553C40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553C40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553C40">
        <w:rPr>
          <w:rFonts w:ascii="Arial" w:hAnsi="Arial" w:cs="Arial"/>
          <w:b/>
        </w:rPr>
        <w:t>69</w:t>
      </w:r>
    </w:p>
    <w:p w:rsidR="00E54E5A" w:rsidRPr="006C064D" w:rsidRDefault="00553C40" w:rsidP="00893368">
      <w:pPr>
        <w:spacing w:line="360" w:lineRule="auto"/>
        <w:jc w:val="right"/>
        <w:rPr>
          <w:rFonts w:ascii="Arial" w:hAnsi="Arial" w:cs="Arial"/>
          <w:b/>
        </w:rPr>
      </w:pPr>
      <w:r w:rsidRPr="00553C40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553C40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553C40" w:rsidRPr="00553C40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553C40" w:rsidRPr="00553C40">
        <w:rPr>
          <w:rFonts w:ascii="Arial" w:hAnsi="Arial" w:cs="Arial"/>
          <w:b/>
        </w:rPr>
        <w:t>Dostawa uniwersalnego tabletu (2 szt) dla Katedry Inteligentnych Systemów Informatycznych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553C40" w:rsidRPr="00553C40">
        <w:rPr>
          <w:rFonts w:ascii="Arial" w:hAnsi="Arial" w:cs="Arial"/>
          <w:b/>
        </w:rPr>
        <w:t>RK.NZ.261.84.2022.JP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bookmarkStart w:id="0" w:name="_GoBack"/>
      <w:bookmarkEnd w:id="0"/>
      <w:r w:rsidR="00354AC4" w:rsidRPr="006C064D">
        <w:rPr>
          <w:rFonts w:ascii="Arial" w:hAnsi="Arial" w:cs="Arial"/>
        </w:rPr>
        <w:t>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D825E4" w:rsidRPr="006C064D" w:rsidTr="00036A09">
        <w:trPr>
          <w:trHeight w:val="704"/>
        </w:trPr>
        <w:tc>
          <w:tcPr>
            <w:tcW w:w="8044" w:type="dxa"/>
            <w:vAlign w:val="center"/>
          </w:tcPr>
          <w:p w:rsidR="00D825E4" w:rsidRPr="006C064D" w:rsidRDefault="00D825E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D825E4" w:rsidRPr="006C064D" w:rsidTr="00227C75">
        <w:tc>
          <w:tcPr>
            <w:tcW w:w="8044" w:type="dxa"/>
          </w:tcPr>
          <w:p w:rsidR="00D825E4" w:rsidRPr="006C064D" w:rsidRDefault="00D825E4" w:rsidP="00227C7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553C40">
              <w:rPr>
                <w:rFonts w:ascii="Arial" w:hAnsi="Arial" w:cs="Arial"/>
              </w:rPr>
              <w:t>Dostawa uniwersalnego tabletu (2 szt) dla Katedry Inteligentnych Systemów Informatycznych</w:t>
            </w:r>
          </w:p>
          <w:p w:rsidR="00D825E4" w:rsidRPr="006C064D" w:rsidRDefault="00D825E4" w:rsidP="00227C75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D825E4" w:rsidRPr="006C064D" w:rsidRDefault="00D825E4" w:rsidP="00227C7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D825E4" w:rsidRPr="006C064D" w:rsidRDefault="00D825E4" w:rsidP="00227C7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553C40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D825E4" w:rsidRPr="006C064D" w:rsidRDefault="00D825E4" w:rsidP="00227C7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D825E4" w:rsidRPr="006C064D" w:rsidRDefault="00D825E4" w:rsidP="00227C7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D825E4" w:rsidRPr="006C064D" w:rsidRDefault="00D825E4" w:rsidP="00227C75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D825E4" w:rsidRPr="006C064D" w:rsidRDefault="00D825E4" w:rsidP="00227C75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D825E4" w:rsidRPr="006C064D" w:rsidRDefault="00D825E4" w:rsidP="00227C75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D825E4" w:rsidRPr="006C064D" w:rsidRDefault="00D825E4" w:rsidP="00227C7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07A" w:rsidRDefault="0070707A">
      <w:r>
        <w:separator/>
      </w:r>
    </w:p>
  </w:endnote>
  <w:endnote w:type="continuationSeparator" w:id="0">
    <w:p w:rsidR="0070707A" w:rsidRDefault="00707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40" w:rsidRDefault="00553C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D825E4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40" w:rsidRDefault="00553C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07A" w:rsidRDefault="0070707A">
      <w:r>
        <w:separator/>
      </w:r>
    </w:p>
  </w:footnote>
  <w:footnote w:type="continuationSeparator" w:id="0">
    <w:p w:rsidR="0070707A" w:rsidRDefault="0070707A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40" w:rsidRDefault="00553C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40" w:rsidRDefault="00553C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707A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53C40"/>
    <w:rsid w:val="00576E4F"/>
    <w:rsid w:val="005B0F6B"/>
    <w:rsid w:val="00637863"/>
    <w:rsid w:val="006703E0"/>
    <w:rsid w:val="00683C38"/>
    <w:rsid w:val="006C064D"/>
    <w:rsid w:val="00703495"/>
    <w:rsid w:val="0070707A"/>
    <w:rsid w:val="00710F28"/>
    <w:rsid w:val="00733F44"/>
    <w:rsid w:val="0075128F"/>
    <w:rsid w:val="007721A3"/>
    <w:rsid w:val="00834F16"/>
    <w:rsid w:val="00893368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25E4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453C323"/>
  <w15:chartTrackingRefBased/>
  <w15:docId w15:val="{0FCC3A07-DDE2-460C-908B-94789903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350EF46-1C4D-4615-8AC5-78056853F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331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2022-10-10T11:50:00Z</dcterms:created>
  <dcterms:modified xsi:type="dcterms:W3CDTF">2022-10-10T11:50:00Z</dcterms:modified>
</cp:coreProperties>
</file>