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616027" w:rsidRPr="00616027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16027" w:rsidRPr="00616027">
        <w:rPr>
          <w:rFonts w:ascii="Arial" w:hAnsi="Arial" w:cs="Arial"/>
          <w:b/>
          <w:sz w:val="24"/>
          <w:szCs w:val="24"/>
        </w:rPr>
        <w:t>RK.NZ.261.84.2022.JP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16027" w:rsidRPr="00616027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16027" w:rsidRPr="00616027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616027" w:rsidRPr="00616027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16027" w:rsidRPr="00616027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616027" w:rsidRPr="00616027">
        <w:rPr>
          <w:rFonts w:ascii="Arial" w:hAnsi="Arial" w:cs="Arial"/>
        </w:rPr>
        <w:t>Częstochowa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6027" w:rsidRPr="0012157F" w:rsidTr="00227C75">
        <w:tc>
          <w:tcPr>
            <w:tcW w:w="9104" w:type="dxa"/>
            <w:shd w:val="clear" w:color="auto" w:fill="D9D9D9"/>
          </w:tcPr>
          <w:p w:rsidR="00616027" w:rsidRPr="0012157F" w:rsidRDefault="00616027" w:rsidP="00227C7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16027" w:rsidRDefault="00616027" w:rsidP="00227C7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16027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16027" w:rsidRPr="00C86421" w:rsidRDefault="00616027" w:rsidP="00227C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16027" w:rsidRDefault="00616027" w:rsidP="00227C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16027" w:rsidRPr="00C86421" w:rsidRDefault="00616027" w:rsidP="00227C7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1602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16027">
        <w:rPr>
          <w:rFonts w:ascii="Arial" w:hAnsi="Arial" w:cs="Arial"/>
          <w:b/>
          <w:sz w:val="24"/>
          <w:szCs w:val="24"/>
        </w:rPr>
        <w:t>Dostawa uniwersalnego tabletu (2 szt) dla Katedry Inteligentnych Systemów Informatycznych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16027" w:rsidRPr="0061602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23C" w:rsidRDefault="007F123C" w:rsidP="0038231F">
      <w:pPr>
        <w:spacing w:after="0" w:line="240" w:lineRule="auto"/>
      </w:pPr>
      <w:r>
        <w:separator/>
      </w:r>
    </w:p>
  </w:endnote>
  <w:endnote w:type="continuationSeparator" w:id="0">
    <w:p w:rsidR="007F123C" w:rsidRDefault="007F12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27" w:rsidRDefault="006160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0A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0A0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27" w:rsidRDefault="006160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23C" w:rsidRDefault="007F123C" w:rsidP="0038231F">
      <w:pPr>
        <w:spacing w:after="0" w:line="240" w:lineRule="auto"/>
      </w:pPr>
      <w:r>
        <w:separator/>
      </w:r>
    </w:p>
  </w:footnote>
  <w:footnote w:type="continuationSeparator" w:id="0">
    <w:p w:rsidR="007F123C" w:rsidRDefault="007F123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27" w:rsidRDefault="00616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27" w:rsidRDefault="00616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27" w:rsidRDefault="006160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2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16027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123C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0A0E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E7D9D3-A86A-4DD8-9540-67D600C0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4DA6D-A929-4846-A770-8493DC13A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837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2022-10-10T11:50:00Z</dcterms:created>
  <dcterms:modified xsi:type="dcterms:W3CDTF">2022-10-10T11:50:00Z</dcterms:modified>
</cp:coreProperties>
</file>