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3E7055" w:rsidRPr="003E7055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E7055" w:rsidRPr="00C14101" w:rsidTr="00227C7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E7055" w:rsidRPr="00C14101" w:rsidRDefault="003E7055" w:rsidP="00227C75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E7055" w:rsidRPr="00C14101" w:rsidRDefault="003E7055" w:rsidP="00227C75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E7055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3E7055" w:rsidRPr="00C14101" w:rsidRDefault="003E7055" w:rsidP="00227C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E7055" w:rsidRPr="00C14101" w:rsidRDefault="003E7055" w:rsidP="00227C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3E7055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E7055">
        <w:rPr>
          <w:rFonts w:ascii="Arial" w:eastAsia="Times New Roman" w:hAnsi="Arial" w:cs="Arial"/>
          <w:b/>
          <w:sz w:val="24"/>
          <w:szCs w:val="24"/>
          <w:lang w:eastAsia="pl-PL"/>
        </w:rPr>
        <w:t>Dostawa uniwersalnego tabletu (2 szt) dla Katedry Inteligentnych Systemów Informatycznych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E7055" w:rsidRPr="003E7055">
        <w:rPr>
          <w:rFonts w:ascii="Arial" w:eastAsia="Times New Roman" w:hAnsi="Arial" w:cs="Arial"/>
          <w:b/>
          <w:sz w:val="24"/>
          <w:szCs w:val="24"/>
          <w:lang w:eastAsia="pl-PL"/>
        </w:rPr>
        <w:t>RK.NZ.261.84.2022.JP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3E7055" w:rsidRPr="003E7055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2.95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3E7055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22C" w:rsidRDefault="004C222C">
      <w:r>
        <w:separator/>
      </w:r>
    </w:p>
  </w:endnote>
  <w:endnote w:type="continuationSeparator" w:id="0">
    <w:p w:rsidR="004C222C" w:rsidRDefault="004C2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70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705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055" w:rsidRDefault="003E70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22C" w:rsidRDefault="004C222C">
      <w:r>
        <w:separator/>
      </w:r>
    </w:p>
  </w:footnote>
  <w:footnote w:type="continuationSeparator" w:id="0">
    <w:p w:rsidR="004C222C" w:rsidRDefault="004C2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055" w:rsidRDefault="003E70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055" w:rsidRDefault="003E70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055" w:rsidRDefault="003E70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222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E7055"/>
    <w:rsid w:val="003F6927"/>
    <w:rsid w:val="00415097"/>
    <w:rsid w:val="00422381"/>
    <w:rsid w:val="0043102D"/>
    <w:rsid w:val="00460820"/>
    <w:rsid w:val="004704CB"/>
    <w:rsid w:val="004B1027"/>
    <w:rsid w:val="004C222C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0318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32E0918-2B51-458D-AB8D-984D139D8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235AA4-804B-45CA-BA83-F4D0D01B6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2022-10-10T11:50:00Z</dcterms:created>
  <dcterms:modified xsi:type="dcterms:W3CDTF">2022-10-10T11:50:00Z</dcterms:modified>
</cp:coreProperties>
</file>