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F8EC0" w14:textId="77777777" w:rsidR="00FB7F50" w:rsidRPr="002245BE" w:rsidRDefault="00FB57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57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B57AF">
        <w:rPr>
          <w:sz w:val="22"/>
          <w:szCs w:val="22"/>
        </w:rPr>
        <w:t>2022-10-07</w:t>
      </w:r>
    </w:p>
    <w:p w14:paraId="6F1428A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6769E6" w14:textId="77777777" w:rsidR="00FB7F50" w:rsidRPr="002245BE" w:rsidRDefault="00FB57AF" w:rsidP="00FB7F50">
      <w:pPr>
        <w:spacing w:after="40"/>
        <w:rPr>
          <w:b/>
          <w:bCs/>
          <w:sz w:val="22"/>
          <w:szCs w:val="22"/>
        </w:rPr>
      </w:pPr>
      <w:r w:rsidRPr="00FB57A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1568C6C" w14:textId="77777777" w:rsidR="00FB7F50" w:rsidRPr="002245BE" w:rsidRDefault="00FB57AF" w:rsidP="00FB7F50">
      <w:pPr>
        <w:rPr>
          <w:sz w:val="22"/>
          <w:szCs w:val="22"/>
        </w:rPr>
      </w:pPr>
      <w:r w:rsidRPr="00FB57AF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B57AF">
        <w:rPr>
          <w:sz w:val="22"/>
          <w:szCs w:val="22"/>
        </w:rPr>
        <w:t>66</w:t>
      </w:r>
    </w:p>
    <w:p w14:paraId="5055EC6A" w14:textId="77777777" w:rsidR="00FB7F50" w:rsidRPr="002245BE" w:rsidRDefault="00FB57AF" w:rsidP="00FB7F50">
      <w:pPr>
        <w:rPr>
          <w:sz w:val="22"/>
          <w:szCs w:val="22"/>
        </w:rPr>
      </w:pPr>
      <w:r w:rsidRPr="00FB57AF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B57AF">
        <w:rPr>
          <w:sz w:val="22"/>
          <w:szCs w:val="22"/>
        </w:rPr>
        <w:t>Kraków</w:t>
      </w:r>
    </w:p>
    <w:p w14:paraId="0B5B8EE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285F913" w14:textId="7471BAB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A162454" w14:textId="4E7C7691" w:rsidR="00851CDF" w:rsidRDefault="00851CDF" w:rsidP="00FB7F50">
      <w:pPr>
        <w:jc w:val="both"/>
        <w:rPr>
          <w:bCs/>
          <w:sz w:val="18"/>
          <w:szCs w:val="18"/>
        </w:rPr>
      </w:pPr>
    </w:p>
    <w:p w14:paraId="17DD8087" w14:textId="0B62A8FD" w:rsidR="00851CDF" w:rsidRPr="00851CDF" w:rsidRDefault="00851CDF" w:rsidP="00FB7F50">
      <w:pPr>
        <w:jc w:val="both"/>
        <w:rPr>
          <w:bCs/>
        </w:rPr>
      </w:pPr>
      <w:r w:rsidRPr="00851CDF">
        <w:rPr>
          <w:bCs/>
        </w:rPr>
        <w:t>Znak: SZP.271.</w:t>
      </w:r>
      <w:r w:rsidR="00D3447F">
        <w:rPr>
          <w:bCs/>
        </w:rPr>
        <w:t>748/</w:t>
      </w:r>
      <w:r w:rsidRPr="00851CDF">
        <w:rPr>
          <w:bCs/>
        </w:rPr>
        <w:t xml:space="preserve"> 21/2022</w:t>
      </w:r>
    </w:p>
    <w:p w14:paraId="78B140D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3317B5" w14:textId="77777777" w:rsidR="006E6762" w:rsidRDefault="008642B3" w:rsidP="006E6762">
      <w:pPr>
        <w:spacing w:before="24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6E6762">
        <w:rPr>
          <w:b/>
          <w:sz w:val="28"/>
        </w:rPr>
        <w:t xml:space="preserve"> </w:t>
      </w:r>
    </w:p>
    <w:p w14:paraId="43116A5F" w14:textId="24E1964F" w:rsidR="008642B3" w:rsidRDefault="006E6762" w:rsidP="006E6762">
      <w:pPr>
        <w:spacing w:before="240"/>
        <w:jc w:val="center"/>
        <w:rPr>
          <w:b/>
          <w:sz w:val="28"/>
        </w:rPr>
      </w:pPr>
      <w:r>
        <w:rPr>
          <w:b/>
          <w:sz w:val="28"/>
        </w:rPr>
        <w:t>dotyczy grupy 1, 2, 3, 9, 10, 12, 13, 15, 16, 18, 19</w:t>
      </w:r>
    </w:p>
    <w:p w14:paraId="7D502432" w14:textId="77777777" w:rsidR="006E6762" w:rsidRDefault="006E6762" w:rsidP="006E6762">
      <w:pPr>
        <w:spacing w:before="24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B57AF" w:rsidRPr="00607F9B" w14:paraId="31737152" w14:textId="77777777" w:rsidTr="00377CDE">
        <w:trPr>
          <w:trHeight w:val="638"/>
        </w:trPr>
        <w:tc>
          <w:tcPr>
            <w:tcW w:w="959" w:type="dxa"/>
            <w:shd w:val="clear" w:color="auto" w:fill="auto"/>
          </w:tcPr>
          <w:p w14:paraId="0E2A9881" w14:textId="77777777" w:rsidR="00FB57AF" w:rsidRPr="00607F9B" w:rsidRDefault="00FB57AF" w:rsidP="00377C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29461D" w14:textId="77777777" w:rsidR="00FB57AF" w:rsidRPr="00607F9B" w:rsidRDefault="00FB57AF" w:rsidP="00377C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57A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57AF">
              <w:rPr>
                <w:b/>
                <w:bCs/>
                <w:sz w:val="22"/>
                <w:szCs w:val="22"/>
              </w:rPr>
              <w:t>Zakup, dostawa, uruchomienie lub uruchomienie i montaż sprzętu medycznego wraz ze szkoleniem personelu dla potrzeb Oddziałów Szpitala w ramach 20 grup asortymentowych, zgodnie z opisem przedmiotu zamówienia w zał. nr 1 do SWZ.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ZP/21/2022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CF25C4" w14:textId="068987A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B57AF" w:rsidRPr="00FB57AF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B57AF" w:rsidRPr="00FB57AF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B57AF" w14:paraId="1653A967" w14:textId="77777777" w:rsidTr="00377CDE">
        <w:trPr>
          <w:cantSplit/>
        </w:trPr>
        <w:tc>
          <w:tcPr>
            <w:tcW w:w="9498" w:type="dxa"/>
          </w:tcPr>
          <w:p w14:paraId="09E894EA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B57AF">
              <w:rPr>
                <w:b/>
                <w:sz w:val="22"/>
                <w:szCs w:val="22"/>
              </w:rPr>
              <w:t>Medicom Sp. z o.o.</w:t>
            </w:r>
          </w:p>
          <w:p w14:paraId="3AA59E23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M. Skłodowskiej - 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EB08957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41-819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Zabrze</w:t>
            </w:r>
          </w:p>
          <w:p w14:paraId="5591CCA2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6450C5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wraz z uruchomieniem 1 szt stołu operacyjnego wraz z przeszkoleniem pracowników Zamawiającego zgodnie z zestawieniem warunków i parametrów wymaganych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211 532.04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7B8151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1CBB8C" w14:textId="6F716C11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74B3CD08" w14:textId="77777777" w:rsidTr="00377CDE">
        <w:trPr>
          <w:cantSplit/>
        </w:trPr>
        <w:tc>
          <w:tcPr>
            <w:tcW w:w="9498" w:type="dxa"/>
          </w:tcPr>
          <w:p w14:paraId="22968918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FB57AF">
              <w:rPr>
                <w:b/>
                <w:sz w:val="22"/>
                <w:szCs w:val="22"/>
              </w:rPr>
              <w:t>Medicom Sp. z o.o.</w:t>
            </w:r>
          </w:p>
          <w:p w14:paraId="04162BCC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M. Skłodowskiej - 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9AEEEC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41-819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Zabrze</w:t>
            </w:r>
          </w:p>
          <w:p w14:paraId="0FCCCE52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13D98F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wraz z montażem i uruchomieniem 1 szt lampy operacyjnej wraz 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92 880.00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8E1E82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356015" w14:textId="59655168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672ABCA0" w14:textId="77777777" w:rsidTr="00377CDE">
        <w:trPr>
          <w:cantSplit/>
        </w:trPr>
        <w:tc>
          <w:tcPr>
            <w:tcW w:w="9498" w:type="dxa"/>
          </w:tcPr>
          <w:p w14:paraId="30CDB015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Pol-Med Plus Lidia Kuśnierz</w:t>
            </w:r>
          </w:p>
          <w:p w14:paraId="5DE8D8FD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Czarnochowice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67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8D94710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Wieliczka</w:t>
            </w:r>
          </w:p>
          <w:p w14:paraId="528812E5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49AC1D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wraz z uruchomieniem 1 szt aparatu do elektrokoagulacji wraz 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14 812.20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A5CB4F8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975F2B" w14:textId="2DD2AE06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27D16C11" w14:textId="77777777" w:rsidTr="00377CDE">
        <w:trPr>
          <w:cantSplit/>
        </w:trPr>
        <w:tc>
          <w:tcPr>
            <w:tcW w:w="9498" w:type="dxa"/>
          </w:tcPr>
          <w:p w14:paraId="6D933551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Usługi Branży Metalowej Katarzyna Kotasińska</w:t>
            </w:r>
          </w:p>
          <w:p w14:paraId="4371538B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Kresowa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9EE3B8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46-100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Namysłów</w:t>
            </w:r>
          </w:p>
          <w:p w14:paraId="0392FD16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03F68E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1 szt. kozetki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675.00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167CF3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C46E8A" w14:textId="3AC0C342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6EEB8C57" w14:textId="77777777" w:rsidTr="00377CDE">
        <w:trPr>
          <w:cantSplit/>
        </w:trPr>
        <w:tc>
          <w:tcPr>
            <w:tcW w:w="9498" w:type="dxa"/>
          </w:tcPr>
          <w:p w14:paraId="282B8A0A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P.H.U. ProMedical</w:t>
            </w:r>
          </w:p>
          <w:p w14:paraId="295B6E83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Sopotnia Mała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59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AB5901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34-340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Jeleśnia</w:t>
            </w:r>
          </w:p>
          <w:p w14:paraId="4F8244CB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95F9E2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wraz z uruchomieniem 1 szt. fotela ginekologicznego wraz 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10 999.80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A040A6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DCE937" w14:textId="70953AFA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12EBAD9B" w14:textId="77777777" w:rsidTr="00377CDE">
        <w:trPr>
          <w:cantSplit/>
        </w:trPr>
        <w:tc>
          <w:tcPr>
            <w:tcW w:w="9498" w:type="dxa"/>
          </w:tcPr>
          <w:p w14:paraId="5D73C9A2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FB57AF">
              <w:rPr>
                <w:b/>
                <w:sz w:val="22"/>
                <w:szCs w:val="22"/>
              </w:rPr>
              <w:t>MES Spółka z ograniczoną odpowiedzialnością</w:t>
            </w:r>
          </w:p>
          <w:p w14:paraId="3E0B3893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Zawiła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56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F862862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30-390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Kraków</w:t>
            </w:r>
          </w:p>
          <w:p w14:paraId="68C80E4B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D93327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wraz z uruchomieniem 1 szt. spirometru wraz z końcówką wraz 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8 942.40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8C4C30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153B24A" w14:textId="29F80C41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02330CC7" w14:textId="77777777" w:rsidTr="00377CDE">
        <w:trPr>
          <w:cantSplit/>
        </w:trPr>
        <w:tc>
          <w:tcPr>
            <w:tcW w:w="9498" w:type="dxa"/>
          </w:tcPr>
          <w:p w14:paraId="766FDC49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P.H.U. ProMedical</w:t>
            </w:r>
          </w:p>
          <w:p w14:paraId="3C62D993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Sopotnia Mała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59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41BC63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34-340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Jeleśnia</w:t>
            </w:r>
          </w:p>
          <w:p w14:paraId="6FE4EF97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C85497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wraz z uruchomieniem 1 szt.lampy zabiegowej wraz 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7 560.00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C61EB83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94E573" w14:textId="5EE73729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1D4ABE39" w14:textId="77777777" w:rsidTr="00377CDE">
        <w:trPr>
          <w:cantSplit/>
        </w:trPr>
        <w:tc>
          <w:tcPr>
            <w:tcW w:w="9498" w:type="dxa"/>
          </w:tcPr>
          <w:p w14:paraId="7B7DD0E8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Usługi Branży Metalowej Katarzyna Kotasińska</w:t>
            </w:r>
          </w:p>
          <w:p w14:paraId="24C45157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Kresowa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714728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46-100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Namysłów</w:t>
            </w:r>
          </w:p>
          <w:p w14:paraId="06C38720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2395F1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2 szt. wózków zabiegowych wraz 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1 682.64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3C04AE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8C8804" w14:textId="789D5DDB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686CAD09" w14:textId="77777777" w:rsidTr="00377CDE">
        <w:trPr>
          <w:cantSplit/>
        </w:trPr>
        <w:tc>
          <w:tcPr>
            <w:tcW w:w="9498" w:type="dxa"/>
          </w:tcPr>
          <w:p w14:paraId="57705018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Usługi Branży Metalowej Katarzyna Kotasińska</w:t>
            </w:r>
          </w:p>
          <w:p w14:paraId="0ABD9C30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Kresowa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1D8D65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46-100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Namysłów</w:t>
            </w:r>
          </w:p>
          <w:p w14:paraId="33C618C2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B0A5BD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6 szt. kozetek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4 050.00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D326A5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F7E3965" w14:textId="7DC1B79A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2711A853" w14:textId="77777777" w:rsidTr="00377CDE">
        <w:trPr>
          <w:cantSplit/>
        </w:trPr>
        <w:tc>
          <w:tcPr>
            <w:tcW w:w="9498" w:type="dxa"/>
          </w:tcPr>
          <w:p w14:paraId="2C37134E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r w:rsidRPr="00FB57AF">
              <w:rPr>
                <w:b/>
                <w:sz w:val="22"/>
                <w:szCs w:val="22"/>
              </w:rPr>
              <w:t>Sklep Medyczny Marta Kadzewicz</w:t>
            </w:r>
          </w:p>
          <w:p w14:paraId="57EC536D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Popiełuszki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49705D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10-693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Olsztyn</w:t>
            </w:r>
          </w:p>
          <w:p w14:paraId="3C686B9D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F538FC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3 szt. wag niemowlęcych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2 096.99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97D1F2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95E05CE" w14:textId="6087B843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  <w:tr w:rsidR="00FB57AF" w14:paraId="07E2451D" w14:textId="77777777" w:rsidTr="00377CDE">
        <w:trPr>
          <w:cantSplit/>
        </w:trPr>
        <w:tc>
          <w:tcPr>
            <w:tcW w:w="9498" w:type="dxa"/>
          </w:tcPr>
          <w:p w14:paraId="6B732E9F" w14:textId="77777777" w:rsidR="00FB57AF" w:rsidRPr="00D26ED6" w:rsidRDefault="00FB57AF" w:rsidP="00377C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Usługi Branży Metalowej Katarzyna Kotasińska</w:t>
            </w:r>
          </w:p>
          <w:p w14:paraId="3CD08BFD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Kresowa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973710" w14:textId="77777777" w:rsidR="00FB57AF" w:rsidRPr="009F0E5C" w:rsidRDefault="00FB57AF" w:rsidP="00377CDE">
            <w:pPr>
              <w:jc w:val="both"/>
              <w:rPr>
                <w:bCs/>
                <w:sz w:val="22"/>
                <w:szCs w:val="22"/>
              </w:rPr>
            </w:pPr>
            <w:r w:rsidRPr="00FB57AF">
              <w:rPr>
                <w:bCs/>
                <w:sz w:val="22"/>
                <w:szCs w:val="22"/>
              </w:rPr>
              <w:t>46-100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57AF">
              <w:rPr>
                <w:bCs/>
                <w:sz w:val="22"/>
                <w:szCs w:val="22"/>
              </w:rPr>
              <w:t>Namysłów</w:t>
            </w:r>
          </w:p>
          <w:p w14:paraId="6F282598" w14:textId="77777777" w:rsidR="00FB57AF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372EAD" w14:textId="77777777" w:rsidR="00FB57AF" w:rsidRPr="00211A34" w:rsidRDefault="00FB57AF" w:rsidP="00377C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B57AF">
              <w:rPr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B57AF">
              <w:rPr>
                <w:sz w:val="22"/>
                <w:szCs w:val="22"/>
              </w:rPr>
              <w:t>Zakup i dostawa 3 szt. przewijaków wolnostąjących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B57AF">
              <w:rPr>
                <w:b/>
                <w:sz w:val="22"/>
                <w:szCs w:val="22"/>
              </w:rPr>
              <w:t>4 455.00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06A9CB" w14:textId="77777777" w:rsidR="00FB57AF" w:rsidRPr="00D26ED6" w:rsidRDefault="00FB57AF" w:rsidP="00377CD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CACAFD4" w14:textId="463C60FB" w:rsidR="00FB57AF" w:rsidRPr="00FB57AF" w:rsidRDefault="009A5E86" w:rsidP="00377C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kryteriach określonych w SWZ</w:t>
            </w:r>
          </w:p>
        </w:tc>
      </w:tr>
    </w:tbl>
    <w:p w14:paraId="0E822EFF" w14:textId="77777777" w:rsidR="003A0AFC" w:rsidRPr="00756CDA" w:rsidRDefault="00FB57A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407BE54" w14:textId="77777777" w:rsidTr="00596EA3">
        <w:tc>
          <w:tcPr>
            <w:tcW w:w="2169" w:type="dxa"/>
            <w:shd w:val="clear" w:color="auto" w:fill="F3F3F3"/>
          </w:tcPr>
          <w:p w14:paraId="3351AEB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FA8D0F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A66555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2E41BB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B57AF" w:rsidRPr="00834EF4" w14:paraId="2D583070" w14:textId="77777777" w:rsidTr="00377CDE">
        <w:tc>
          <w:tcPr>
            <w:tcW w:w="2169" w:type="dxa"/>
            <w:shd w:val="clear" w:color="auto" w:fill="auto"/>
          </w:tcPr>
          <w:p w14:paraId="281D72C3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wraz z uruchomieniem 1 szt stołu operacyjnego wraz 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CC858F1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Medicom Sp. z o.o.</w:t>
            </w:r>
          </w:p>
          <w:p w14:paraId="7D08CE91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M. Skłodowskiej - 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34</w:t>
            </w:r>
          </w:p>
          <w:p w14:paraId="55E999A5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41-819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7DB82A47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1D3ACFBE" w14:textId="5246C98C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AC2CB6">
              <w:rPr>
                <w:sz w:val="20"/>
                <w:szCs w:val="20"/>
              </w:rPr>
              <w:t>1</w:t>
            </w:r>
            <w:r w:rsidRPr="00FB57AF">
              <w:rPr>
                <w:sz w:val="20"/>
                <w:szCs w:val="20"/>
              </w:rPr>
              <w:t>0.00</w:t>
            </w:r>
          </w:p>
          <w:p w14:paraId="74407FDE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3 - termin dostawy - 0.00</w:t>
            </w:r>
          </w:p>
          <w:p w14:paraId="69764B4D" w14:textId="76E6B4C8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4 - </w:t>
            </w:r>
            <w:r w:rsidRPr="00AC2CB6">
              <w:rPr>
                <w:sz w:val="20"/>
                <w:szCs w:val="20"/>
              </w:rPr>
              <w:t xml:space="preserve">parametry techniczne sprzętu - </w:t>
            </w:r>
            <w:r w:rsidR="00AC2CB6">
              <w:rPr>
                <w:sz w:val="20"/>
                <w:szCs w:val="20"/>
              </w:rPr>
              <w:t>2</w:t>
            </w:r>
            <w:r w:rsidRPr="00AC2CB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33B949" w14:textId="29AA0979" w:rsidR="00FB57AF" w:rsidRPr="00AC2CB6" w:rsidRDefault="00FB57AF" w:rsidP="00377CDE">
            <w:pPr>
              <w:jc w:val="center"/>
              <w:rPr>
                <w:sz w:val="20"/>
                <w:szCs w:val="20"/>
              </w:rPr>
            </w:pPr>
            <w:r w:rsidRPr="00AC2CB6">
              <w:rPr>
                <w:sz w:val="20"/>
                <w:szCs w:val="20"/>
              </w:rPr>
              <w:t xml:space="preserve">  </w:t>
            </w:r>
            <w:r w:rsidR="00AC2CB6">
              <w:rPr>
                <w:sz w:val="20"/>
                <w:szCs w:val="20"/>
              </w:rPr>
              <w:t>9</w:t>
            </w:r>
            <w:r w:rsidRPr="00AC2CB6">
              <w:rPr>
                <w:sz w:val="20"/>
                <w:szCs w:val="20"/>
              </w:rPr>
              <w:t>0,00</w:t>
            </w:r>
          </w:p>
        </w:tc>
      </w:tr>
    </w:tbl>
    <w:p w14:paraId="2B470989" w14:textId="77777777" w:rsidR="00FB57AF" w:rsidRPr="004229DE" w:rsidRDefault="00FB57AF" w:rsidP="006E6762">
      <w:pPr>
        <w:spacing w:before="480" w:after="480" w:line="360" w:lineRule="auto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73D7AF8B" w14:textId="77777777" w:rsidTr="00377CDE">
        <w:tc>
          <w:tcPr>
            <w:tcW w:w="2169" w:type="dxa"/>
            <w:shd w:val="clear" w:color="auto" w:fill="auto"/>
          </w:tcPr>
          <w:p w14:paraId="5F45A63B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 xml:space="preserve">Zakup i dostawa wraz z montażem i uruchomieniem 1 szt lampy operacyjnej wraz z przeszkoleniem pracowników Zamawiającego zgodnie z zestawieniem warunków i parametrów wymaganych  </w:t>
            </w:r>
            <w:r w:rsidRPr="00FB57AF">
              <w:rPr>
                <w:sz w:val="20"/>
                <w:szCs w:val="20"/>
              </w:rPr>
              <w:lastRenderedPageBreak/>
              <w:t>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E0720FE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lastRenderedPageBreak/>
              <w:t>Medicom Sp. z o.o.</w:t>
            </w:r>
          </w:p>
          <w:p w14:paraId="428977E8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M. Skłodowskiej - 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34</w:t>
            </w:r>
          </w:p>
          <w:p w14:paraId="2EC9CBA2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41-819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0E95E337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273A74E5" w14:textId="496404E3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08A34CB6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C29B95" w14:textId="657F6A1F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8</w:t>
            </w:r>
            <w:r w:rsidRPr="00FB57AF">
              <w:rPr>
                <w:sz w:val="20"/>
                <w:szCs w:val="20"/>
              </w:rPr>
              <w:t>0,00</w:t>
            </w:r>
          </w:p>
        </w:tc>
      </w:tr>
    </w:tbl>
    <w:p w14:paraId="3476509F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235D2274" w14:textId="77777777" w:rsidTr="00377CDE">
        <w:tc>
          <w:tcPr>
            <w:tcW w:w="2169" w:type="dxa"/>
            <w:shd w:val="clear" w:color="auto" w:fill="auto"/>
          </w:tcPr>
          <w:p w14:paraId="39FFB79B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wraz z uruchomieniem 1 szt aparatu do elektrokoagulacji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23398F7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Pol-Med Plus Lidia Kuśnierz</w:t>
            </w:r>
          </w:p>
          <w:p w14:paraId="30800589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Czarnochowice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67</w:t>
            </w:r>
          </w:p>
          <w:p w14:paraId="3A612F63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Wieliczka</w:t>
            </w:r>
          </w:p>
        </w:tc>
        <w:tc>
          <w:tcPr>
            <w:tcW w:w="2976" w:type="dxa"/>
            <w:shd w:val="clear" w:color="auto" w:fill="auto"/>
          </w:tcPr>
          <w:p w14:paraId="3D63C1E8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3712AC10" w14:textId="64172178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625F9FED" w14:textId="666BDC3F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873732" w14:textId="68391A54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10</w:t>
            </w:r>
            <w:r w:rsidRPr="00FB57AF">
              <w:rPr>
                <w:sz w:val="20"/>
                <w:szCs w:val="20"/>
              </w:rPr>
              <w:t>0,00</w:t>
            </w:r>
          </w:p>
        </w:tc>
      </w:tr>
    </w:tbl>
    <w:p w14:paraId="46FF72D7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3952FD45" w14:textId="77777777" w:rsidTr="00377CDE">
        <w:tc>
          <w:tcPr>
            <w:tcW w:w="2169" w:type="dxa"/>
            <w:shd w:val="clear" w:color="auto" w:fill="auto"/>
          </w:tcPr>
          <w:p w14:paraId="50E56C82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1 szt. kozetki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C809F3B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Usługi Branży Metalowej Katarzyna Kotasińska</w:t>
            </w:r>
          </w:p>
          <w:p w14:paraId="3D695268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</w:t>
            </w:r>
          </w:p>
          <w:p w14:paraId="0C8B2D8F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46-100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Namysłów</w:t>
            </w:r>
          </w:p>
        </w:tc>
        <w:tc>
          <w:tcPr>
            <w:tcW w:w="2976" w:type="dxa"/>
            <w:shd w:val="clear" w:color="auto" w:fill="auto"/>
          </w:tcPr>
          <w:p w14:paraId="525F8F41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37079551" w14:textId="71B3F9BB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38F82310" w14:textId="20806662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65E01A" w14:textId="45B6070C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10</w:t>
            </w:r>
            <w:r w:rsidRPr="00FB57AF">
              <w:rPr>
                <w:sz w:val="20"/>
                <w:szCs w:val="20"/>
              </w:rPr>
              <w:t>0,00</w:t>
            </w:r>
          </w:p>
        </w:tc>
      </w:tr>
    </w:tbl>
    <w:p w14:paraId="3FCAFFE8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66830A00" w14:textId="77777777" w:rsidTr="00377CDE">
        <w:tc>
          <w:tcPr>
            <w:tcW w:w="2169" w:type="dxa"/>
            <w:shd w:val="clear" w:color="auto" w:fill="auto"/>
          </w:tcPr>
          <w:p w14:paraId="69C837D4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1 szt. kozetki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112A3F8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Sklep Medyczny Marta Kadzewicz</w:t>
            </w:r>
          </w:p>
          <w:p w14:paraId="032946C7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Popiełuszki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15</w:t>
            </w:r>
          </w:p>
          <w:p w14:paraId="618CE010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10-693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14:paraId="747CA040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- 0.00</w:t>
            </w:r>
          </w:p>
          <w:p w14:paraId="6C1CB14E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2 - wydłużenie terminu gwarancji - 0.00</w:t>
            </w:r>
          </w:p>
          <w:p w14:paraId="23CAF97F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D22FDD" w14:textId="77777777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0,00</w:t>
            </w:r>
          </w:p>
        </w:tc>
      </w:tr>
    </w:tbl>
    <w:p w14:paraId="4C237E3C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018E6405" w14:textId="77777777" w:rsidTr="00377CDE">
        <w:tc>
          <w:tcPr>
            <w:tcW w:w="2169" w:type="dxa"/>
            <w:shd w:val="clear" w:color="auto" w:fill="auto"/>
          </w:tcPr>
          <w:p w14:paraId="08AEB4A5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 xml:space="preserve">Zakup i dostawa wraz z uruchomieniem 1 szt. fotela ginekologicznego wraz z przeszkoleniem pracowników </w:t>
            </w:r>
            <w:r w:rsidRPr="00FB57AF">
              <w:rPr>
                <w:sz w:val="20"/>
                <w:szCs w:val="20"/>
              </w:rPr>
              <w:lastRenderedPageBreak/>
              <w:t>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3154C02F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lastRenderedPageBreak/>
              <w:t>P.H.U. ProMedical</w:t>
            </w:r>
          </w:p>
          <w:p w14:paraId="1B5DA54A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Sopotnia Mała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59</w:t>
            </w:r>
          </w:p>
          <w:p w14:paraId="729AD608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34-340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Jeleśnia</w:t>
            </w:r>
          </w:p>
        </w:tc>
        <w:tc>
          <w:tcPr>
            <w:tcW w:w="2976" w:type="dxa"/>
            <w:shd w:val="clear" w:color="auto" w:fill="auto"/>
          </w:tcPr>
          <w:p w14:paraId="3911DC0E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7D33D555" w14:textId="7339424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488C0C53" w14:textId="76B0A5B6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C19C1A" w14:textId="00808232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10</w:t>
            </w:r>
            <w:r w:rsidRPr="00FB57AF">
              <w:rPr>
                <w:sz w:val="20"/>
                <w:szCs w:val="20"/>
              </w:rPr>
              <w:t>0,00</w:t>
            </w:r>
          </w:p>
        </w:tc>
      </w:tr>
    </w:tbl>
    <w:p w14:paraId="4E9FCDBC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1425366C" w14:textId="77777777" w:rsidTr="00377CDE">
        <w:tc>
          <w:tcPr>
            <w:tcW w:w="2169" w:type="dxa"/>
            <w:shd w:val="clear" w:color="auto" w:fill="auto"/>
          </w:tcPr>
          <w:p w14:paraId="63A48ECC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wraz z uruchomieniem 1 szt. fotela ginekologicznego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3B0703D2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Usługi Branży Metalowej Katarzyna Kotasińska</w:t>
            </w:r>
          </w:p>
          <w:p w14:paraId="172A75B8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</w:t>
            </w:r>
          </w:p>
          <w:p w14:paraId="52F2D2EF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46-100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Namysłów</w:t>
            </w:r>
          </w:p>
        </w:tc>
        <w:tc>
          <w:tcPr>
            <w:tcW w:w="2976" w:type="dxa"/>
            <w:shd w:val="clear" w:color="auto" w:fill="auto"/>
          </w:tcPr>
          <w:p w14:paraId="4892F26A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- 50.77</w:t>
            </w:r>
          </w:p>
          <w:p w14:paraId="486AB34F" w14:textId="5D0F760E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406DBFA1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5D6CD6" w14:textId="2CFFAEE8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7</w:t>
            </w:r>
            <w:r w:rsidRPr="00FB57AF">
              <w:rPr>
                <w:sz w:val="20"/>
                <w:szCs w:val="20"/>
              </w:rPr>
              <w:t>0,77</w:t>
            </w:r>
          </w:p>
        </w:tc>
      </w:tr>
    </w:tbl>
    <w:p w14:paraId="72A57731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04B17A18" w14:textId="77777777" w:rsidTr="00377CDE">
        <w:tc>
          <w:tcPr>
            <w:tcW w:w="2169" w:type="dxa"/>
            <w:shd w:val="clear" w:color="auto" w:fill="auto"/>
          </w:tcPr>
          <w:p w14:paraId="50DA8836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wraz z uruchomieniem 1 szt. fotela ginekologicznego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6AA871BB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F.H.U. Euro-Medical Maciej Świda</w:t>
            </w:r>
          </w:p>
          <w:p w14:paraId="5B200546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Ogrodowa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3b</w:t>
            </w:r>
          </w:p>
          <w:p w14:paraId="76772F4F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555EE495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- 0.00</w:t>
            </w:r>
          </w:p>
          <w:p w14:paraId="3473FDC6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2 - wydłużenie terminu gwarancji - 0.00</w:t>
            </w:r>
          </w:p>
          <w:p w14:paraId="60DB6002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FF06B7" w14:textId="77777777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0,00</w:t>
            </w:r>
          </w:p>
        </w:tc>
      </w:tr>
    </w:tbl>
    <w:p w14:paraId="27A59581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33F79BF1" w14:textId="77777777" w:rsidTr="00377CDE">
        <w:tc>
          <w:tcPr>
            <w:tcW w:w="2169" w:type="dxa"/>
            <w:shd w:val="clear" w:color="auto" w:fill="auto"/>
          </w:tcPr>
          <w:p w14:paraId="166544D7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 xml:space="preserve">Zakup i dostawa wraz z uruchomieniem 1 szt. spirometru wraz z końcówką wraz z przeszkoleniem pracowników Zamawiającego zgodnie z zestawieniem warunków i parametrów </w:t>
            </w:r>
            <w:r w:rsidRPr="00FB57AF">
              <w:rPr>
                <w:sz w:val="20"/>
                <w:szCs w:val="20"/>
              </w:rPr>
              <w:lastRenderedPageBreak/>
              <w:t>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60EB0D1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lastRenderedPageBreak/>
              <w:t>MES Spółka z ograniczoną odpowiedzialnością</w:t>
            </w:r>
          </w:p>
          <w:p w14:paraId="3CA20B0E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Zawiła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56</w:t>
            </w:r>
          </w:p>
          <w:p w14:paraId="2F8EFCB7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30-390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B81D026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5E1B0936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2 - wydłużenie terminu gwarancji - 0.00</w:t>
            </w:r>
          </w:p>
          <w:p w14:paraId="4E3D3A6D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F75153" w14:textId="77777777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60,00</w:t>
            </w:r>
          </w:p>
        </w:tc>
      </w:tr>
    </w:tbl>
    <w:p w14:paraId="3D264EA2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3D229948" w14:textId="77777777" w:rsidTr="00377CDE">
        <w:tc>
          <w:tcPr>
            <w:tcW w:w="2169" w:type="dxa"/>
            <w:shd w:val="clear" w:color="auto" w:fill="auto"/>
          </w:tcPr>
          <w:p w14:paraId="01A36DC7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wraz z uruchomieniem 1 szt.lampy zabiegowej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75B7255C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P.H.U. ProMedical</w:t>
            </w:r>
          </w:p>
          <w:p w14:paraId="0E2131DD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Sopotnia Mała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59</w:t>
            </w:r>
          </w:p>
          <w:p w14:paraId="2A829878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34-340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Jeleśnia</w:t>
            </w:r>
          </w:p>
        </w:tc>
        <w:tc>
          <w:tcPr>
            <w:tcW w:w="2976" w:type="dxa"/>
            <w:shd w:val="clear" w:color="auto" w:fill="auto"/>
          </w:tcPr>
          <w:p w14:paraId="6F1FFB5F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38FB6C2A" w14:textId="67E5CE33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20715C74" w14:textId="76246526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F495C6" w14:textId="5B123EAC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10</w:t>
            </w:r>
            <w:r w:rsidRPr="00FB57AF">
              <w:rPr>
                <w:sz w:val="20"/>
                <w:szCs w:val="20"/>
              </w:rPr>
              <w:t>0,00</w:t>
            </w:r>
          </w:p>
        </w:tc>
      </w:tr>
    </w:tbl>
    <w:p w14:paraId="735F3C84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6713C874" w14:textId="77777777" w:rsidTr="00377CDE">
        <w:tc>
          <w:tcPr>
            <w:tcW w:w="2169" w:type="dxa"/>
            <w:shd w:val="clear" w:color="auto" w:fill="auto"/>
          </w:tcPr>
          <w:p w14:paraId="27A17A3B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wraz z uruchomieniem 1 szt.lampy zabiegowej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78DB0106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Usługi Branży Metalowej Katarzyna Kotasińska</w:t>
            </w:r>
          </w:p>
          <w:p w14:paraId="04C329FC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</w:t>
            </w:r>
          </w:p>
          <w:p w14:paraId="4E2E641D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46-100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Namysłów</w:t>
            </w:r>
          </w:p>
        </w:tc>
        <w:tc>
          <w:tcPr>
            <w:tcW w:w="2976" w:type="dxa"/>
            <w:shd w:val="clear" w:color="auto" w:fill="auto"/>
          </w:tcPr>
          <w:p w14:paraId="64C395E2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- 58.74</w:t>
            </w:r>
          </w:p>
          <w:p w14:paraId="3E59E7C7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2 - wydłużenie terminu gwarancji - 0.00</w:t>
            </w:r>
          </w:p>
          <w:p w14:paraId="1A1D8D9E" w14:textId="65FB27BF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CEB572" w14:textId="3977C6F7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7</w:t>
            </w:r>
            <w:r w:rsidRPr="00FB57AF">
              <w:rPr>
                <w:sz w:val="20"/>
                <w:szCs w:val="20"/>
              </w:rPr>
              <w:t>8,74</w:t>
            </w:r>
          </w:p>
        </w:tc>
      </w:tr>
    </w:tbl>
    <w:p w14:paraId="7CFDF5A9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3382F22B" w14:textId="77777777" w:rsidTr="00377CDE">
        <w:tc>
          <w:tcPr>
            <w:tcW w:w="2169" w:type="dxa"/>
            <w:shd w:val="clear" w:color="auto" w:fill="auto"/>
          </w:tcPr>
          <w:p w14:paraId="35C64756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2 szt. wózków zabiegowych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2AB7A4C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Usługi Branży Metalowej Katarzyna Kotasińska</w:t>
            </w:r>
          </w:p>
          <w:p w14:paraId="577F7718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</w:t>
            </w:r>
          </w:p>
          <w:p w14:paraId="5008CA7B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46-100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Namysłów</w:t>
            </w:r>
          </w:p>
        </w:tc>
        <w:tc>
          <w:tcPr>
            <w:tcW w:w="2976" w:type="dxa"/>
            <w:shd w:val="clear" w:color="auto" w:fill="auto"/>
          </w:tcPr>
          <w:p w14:paraId="7C4CA6B3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23A40EF3" w14:textId="4318C713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67DE45BC" w14:textId="2899F979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2625BF" w14:textId="3F07C4C1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10</w:t>
            </w:r>
            <w:r w:rsidRPr="00FB57AF">
              <w:rPr>
                <w:sz w:val="20"/>
                <w:szCs w:val="20"/>
              </w:rPr>
              <w:t>0,00</w:t>
            </w:r>
          </w:p>
        </w:tc>
      </w:tr>
    </w:tbl>
    <w:p w14:paraId="41913709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08CB5433" w14:textId="77777777" w:rsidTr="00377CDE">
        <w:tc>
          <w:tcPr>
            <w:tcW w:w="2169" w:type="dxa"/>
            <w:shd w:val="clear" w:color="auto" w:fill="auto"/>
          </w:tcPr>
          <w:p w14:paraId="7AF91ED2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lastRenderedPageBreak/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2 szt. wózków zabiegowych wraz 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220543A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Sklep Medyczny Marta Kadzewicz</w:t>
            </w:r>
          </w:p>
          <w:p w14:paraId="6D4C0B4F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Popiełuszki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15</w:t>
            </w:r>
          </w:p>
          <w:p w14:paraId="195AD887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10-693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14:paraId="4D316C36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- 0.00</w:t>
            </w:r>
          </w:p>
          <w:p w14:paraId="7C114428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2 - wydłużenie terminu gwarancji - 0.00</w:t>
            </w:r>
          </w:p>
          <w:p w14:paraId="3D70ABFE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82F3AF" w14:textId="77777777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0,00</w:t>
            </w:r>
          </w:p>
        </w:tc>
      </w:tr>
    </w:tbl>
    <w:p w14:paraId="7B69D0E9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5AE85404" w14:textId="77777777" w:rsidTr="00377CDE">
        <w:tc>
          <w:tcPr>
            <w:tcW w:w="2169" w:type="dxa"/>
            <w:shd w:val="clear" w:color="auto" w:fill="auto"/>
          </w:tcPr>
          <w:p w14:paraId="2580772D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6 szt. kozetek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4C68CEFE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Usługi Branży Metalowej Katarzyna Kotasińska</w:t>
            </w:r>
          </w:p>
          <w:p w14:paraId="6BD9B159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</w:t>
            </w:r>
          </w:p>
          <w:p w14:paraId="1975A3B0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46-100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Namysłów</w:t>
            </w:r>
          </w:p>
        </w:tc>
        <w:tc>
          <w:tcPr>
            <w:tcW w:w="2976" w:type="dxa"/>
            <w:shd w:val="clear" w:color="auto" w:fill="auto"/>
          </w:tcPr>
          <w:p w14:paraId="51155042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39B4CC18" w14:textId="2813F4C9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68067F92" w14:textId="20A2803D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58EF7C" w14:textId="315A7E71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10</w:t>
            </w:r>
            <w:r w:rsidRPr="00FB57AF">
              <w:rPr>
                <w:sz w:val="20"/>
                <w:szCs w:val="20"/>
              </w:rPr>
              <w:t>0,00</w:t>
            </w:r>
          </w:p>
        </w:tc>
      </w:tr>
    </w:tbl>
    <w:p w14:paraId="1DEC13D8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120F3DB6" w14:textId="77777777" w:rsidTr="00377CDE">
        <w:tc>
          <w:tcPr>
            <w:tcW w:w="2169" w:type="dxa"/>
            <w:shd w:val="clear" w:color="auto" w:fill="auto"/>
          </w:tcPr>
          <w:p w14:paraId="04C1F8A6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6 szt. kozetek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06CAE1B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Sklep Medyczny Marta Kadzewicz</w:t>
            </w:r>
          </w:p>
          <w:p w14:paraId="04600553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Popiełuszki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15</w:t>
            </w:r>
          </w:p>
          <w:p w14:paraId="72B8E783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10-693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14:paraId="3A968CCB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- 0.00</w:t>
            </w:r>
          </w:p>
          <w:p w14:paraId="3CA4197E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2 - wydłużenie terminu gwarancji - 0.00</w:t>
            </w:r>
          </w:p>
          <w:p w14:paraId="7E72D721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B3FD75" w14:textId="77777777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0,00</w:t>
            </w:r>
          </w:p>
        </w:tc>
      </w:tr>
    </w:tbl>
    <w:p w14:paraId="6DBF182D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5A41DF7A" w14:textId="77777777" w:rsidTr="00377CDE">
        <w:tc>
          <w:tcPr>
            <w:tcW w:w="2169" w:type="dxa"/>
            <w:shd w:val="clear" w:color="auto" w:fill="auto"/>
          </w:tcPr>
          <w:p w14:paraId="570F64DE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3 szt. wag niemowlęcych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49D6F7F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Sklep Medyczny Marta Kadzewicz</w:t>
            </w:r>
          </w:p>
          <w:p w14:paraId="26CAFC42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Popiełuszki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15</w:t>
            </w:r>
          </w:p>
          <w:p w14:paraId="543C2E64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10-693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14:paraId="23CC97EF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7AED6AFC" w14:textId="77B18359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012E4A79" w14:textId="7008E66A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EBC06C" w14:textId="7A8903E1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10</w:t>
            </w:r>
            <w:r w:rsidRPr="00FB57AF">
              <w:rPr>
                <w:sz w:val="20"/>
                <w:szCs w:val="20"/>
              </w:rPr>
              <w:t>0,00</w:t>
            </w:r>
          </w:p>
        </w:tc>
      </w:tr>
    </w:tbl>
    <w:p w14:paraId="2C27345F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105BA4F2" w14:textId="77777777" w:rsidTr="00377CDE">
        <w:tc>
          <w:tcPr>
            <w:tcW w:w="2169" w:type="dxa"/>
            <w:shd w:val="clear" w:color="auto" w:fill="auto"/>
          </w:tcPr>
          <w:p w14:paraId="7710ED4F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lastRenderedPageBreak/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3 szt. wag niemowlęcych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5F6CF6DE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Przedsiębiorstwo Zaopatrzenia Lecznictwa Cezal Lublin Sp. z o.o.</w:t>
            </w:r>
          </w:p>
          <w:p w14:paraId="7247968F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Al. Spółdzielczości Pracy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38</w:t>
            </w:r>
          </w:p>
          <w:p w14:paraId="3F67EC14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20-147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10D8861F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- 48.54</w:t>
            </w:r>
          </w:p>
          <w:p w14:paraId="5D9E1858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2 - wydłużenie terminu gwarancji - 0.00</w:t>
            </w:r>
          </w:p>
          <w:p w14:paraId="1518D3F2" w14:textId="7566D861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879492" w14:textId="4BCEF344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6</w:t>
            </w:r>
            <w:r w:rsidRPr="00FB57AF">
              <w:rPr>
                <w:sz w:val="20"/>
                <w:szCs w:val="20"/>
              </w:rPr>
              <w:t>8,54</w:t>
            </w:r>
          </w:p>
        </w:tc>
      </w:tr>
    </w:tbl>
    <w:p w14:paraId="26D38DCA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05F253B9" w14:textId="77777777" w:rsidTr="00377CDE">
        <w:tc>
          <w:tcPr>
            <w:tcW w:w="2169" w:type="dxa"/>
            <w:shd w:val="clear" w:color="auto" w:fill="auto"/>
          </w:tcPr>
          <w:p w14:paraId="1CF348DD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3 szt. wag niemowlęcych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3C3F0EE4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P.H.U. ProMedical</w:t>
            </w:r>
          </w:p>
          <w:p w14:paraId="5A2B1B0A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Sopotnia Mała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59</w:t>
            </w:r>
          </w:p>
          <w:p w14:paraId="42B94325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34-340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Jeleśnia</w:t>
            </w:r>
          </w:p>
        </w:tc>
        <w:tc>
          <w:tcPr>
            <w:tcW w:w="2976" w:type="dxa"/>
            <w:shd w:val="clear" w:color="auto" w:fill="auto"/>
          </w:tcPr>
          <w:p w14:paraId="5851CD96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- 0.00</w:t>
            </w:r>
          </w:p>
          <w:p w14:paraId="5548E9F4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2 - wydłużenie terminu gwarancji - 0.00</w:t>
            </w:r>
          </w:p>
          <w:p w14:paraId="69441625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1287D8" w14:textId="77777777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0,00</w:t>
            </w:r>
          </w:p>
        </w:tc>
      </w:tr>
    </w:tbl>
    <w:p w14:paraId="3C828333" w14:textId="77777777" w:rsidR="00FB57AF" w:rsidRPr="004229DE" w:rsidRDefault="00FB57AF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B57AF" w:rsidRPr="00834EF4" w14:paraId="7E8660B0" w14:textId="77777777" w:rsidTr="00377CDE">
        <w:tc>
          <w:tcPr>
            <w:tcW w:w="2169" w:type="dxa"/>
            <w:shd w:val="clear" w:color="auto" w:fill="auto"/>
          </w:tcPr>
          <w:p w14:paraId="75F00EB2" w14:textId="77777777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B57AF">
              <w:rPr>
                <w:sz w:val="20"/>
                <w:szCs w:val="20"/>
              </w:rPr>
              <w:t>Zakup i dostawa 3 szt. przewijaków wolnostąjących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570B455" w14:textId="77777777" w:rsidR="00FB57AF" w:rsidRPr="00211A34" w:rsidRDefault="00FB57AF" w:rsidP="00377CD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B57AF">
              <w:rPr>
                <w:b/>
                <w:bCs/>
                <w:sz w:val="20"/>
                <w:szCs w:val="20"/>
              </w:rPr>
              <w:t>Usługi Branży Metalowej Katarzyna Kotasińska</w:t>
            </w:r>
          </w:p>
          <w:p w14:paraId="1FC2E97D" w14:textId="77777777" w:rsidR="00FB57AF" w:rsidRPr="00211A34" w:rsidRDefault="00FB57AF" w:rsidP="00377CDE">
            <w:pPr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5</w:t>
            </w:r>
          </w:p>
          <w:p w14:paraId="13841443" w14:textId="77777777" w:rsidR="00FB57AF" w:rsidRPr="00211A34" w:rsidRDefault="00FB57AF" w:rsidP="00377CDE">
            <w:pPr>
              <w:spacing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46-100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B57AF">
              <w:rPr>
                <w:sz w:val="20"/>
                <w:szCs w:val="20"/>
              </w:rPr>
              <w:t>Namysłów</w:t>
            </w:r>
          </w:p>
        </w:tc>
        <w:tc>
          <w:tcPr>
            <w:tcW w:w="2976" w:type="dxa"/>
            <w:shd w:val="clear" w:color="auto" w:fill="auto"/>
          </w:tcPr>
          <w:p w14:paraId="4D0A1C7D" w14:textId="77777777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>1 - Cena - 60.00</w:t>
            </w:r>
          </w:p>
          <w:p w14:paraId="17F3D28F" w14:textId="5D57519E" w:rsidR="00FB57AF" w:rsidRPr="00FB57AF" w:rsidRDefault="00FB57AF" w:rsidP="00377CDE">
            <w:pPr>
              <w:spacing w:before="40" w:after="40"/>
              <w:rPr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2 - wydłużenie terminu gwarancji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  <w:p w14:paraId="7FE1880B" w14:textId="79E2F309" w:rsidR="00FB57AF" w:rsidRPr="00211A34" w:rsidRDefault="00FB57AF" w:rsidP="00377CD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3 - termin dostawy - </w:t>
            </w:r>
            <w:r w:rsidR="009A5E86">
              <w:rPr>
                <w:sz w:val="20"/>
                <w:szCs w:val="20"/>
              </w:rPr>
              <w:t>2</w:t>
            </w:r>
            <w:r w:rsidRPr="00FB57A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2D14DF" w14:textId="7BF36549" w:rsidR="00FB57AF" w:rsidRPr="00211A34" w:rsidRDefault="00FB57AF" w:rsidP="00377CDE">
            <w:pPr>
              <w:jc w:val="center"/>
              <w:rPr>
                <w:color w:val="000000"/>
                <w:sz w:val="20"/>
                <w:szCs w:val="20"/>
              </w:rPr>
            </w:pPr>
            <w:r w:rsidRPr="00FB57AF">
              <w:rPr>
                <w:sz w:val="20"/>
                <w:szCs w:val="20"/>
              </w:rPr>
              <w:t xml:space="preserve">  </w:t>
            </w:r>
            <w:r w:rsidR="009A5E86">
              <w:rPr>
                <w:sz w:val="20"/>
                <w:szCs w:val="20"/>
              </w:rPr>
              <w:t>10</w:t>
            </w:r>
            <w:r w:rsidRPr="00FB57AF">
              <w:rPr>
                <w:sz w:val="20"/>
                <w:szCs w:val="20"/>
              </w:rPr>
              <w:t>0,00</w:t>
            </w:r>
          </w:p>
        </w:tc>
      </w:tr>
    </w:tbl>
    <w:p w14:paraId="283C56BE" w14:textId="77777777" w:rsidR="006E6762" w:rsidRDefault="006E6762" w:rsidP="006E6762">
      <w:pPr>
        <w:spacing w:after="40" w:line="276" w:lineRule="auto"/>
        <w:jc w:val="both"/>
      </w:pPr>
    </w:p>
    <w:p w14:paraId="28EA20BB" w14:textId="42573FEE" w:rsidR="006E6762" w:rsidRDefault="006E6762" w:rsidP="006E6762">
      <w:pPr>
        <w:spacing w:after="40" w:line="276" w:lineRule="auto"/>
        <w:jc w:val="both"/>
      </w:pPr>
      <w:r>
        <w:t>Informacja o terminie zawarcia umowy:</w:t>
      </w:r>
    </w:p>
    <w:p w14:paraId="38F67296" w14:textId="77777777" w:rsidR="006E6762" w:rsidRDefault="006E6762" w:rsidP="006E676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Umowa w sprawie zamówienia publicznego, zgodnie z art. 264 ust. 1 ustawy Pzp, zostanie zawarta, z uwzględnieniem art. 577 ustawy Pzp, w terminie nie krótszym niż 15 dni od dnia przesłania niniejszego zawiadomienia o wyborze najkorzystniejszej oferty.</w:t>
      </w:r>
    </w:p>
    <w:p w14:paraId="6196B75C" w14:textId="77777777" w:rsidR="006E6762" w:rsidRDefault="006E6762" w:rsidP="006E676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Umowa w sprawie zamówienia publicznego może być zawarta przed upływem terminu, o którym mowa powyżej, jeżeli zachodzą okoliczności wymienione w art. 264 ust. 2 ustawy Pzp.</w:t>
      </w:r>
    </w:p>
    <w:p w14:paraId="6E054093" w14:textId="77777777" w:rsidR="006E6762" w:rsidRDefault="006E6762" w:rsidP="006E6762">
      <w:pPr>
        <w:spacing w:line="360" w:lineRule="auto"/>
        <w:jc w:val="both"/>
        <w:rPr>
          <w:bCs/>
        </w:rPr>
      </w:pPr>
    </w:p>
    <w:p w14:paraId="04382A31" w14:textId="7E44E31F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5A40AEC" w14:textId="373B566F" w:rsidR="008642B3" w:rsidRPr="00B464D3" w:rsidRDefault="00FB57AF" w:rsidP="009A5E86">
      <w:pPr>
        <w:jc w:val="right"/>
        <w:rPr>
          <w:bCs/>
          <w:sz w:val="22"/>
          <w:szCs w:val="22"/>
        </w:rPr>
      </w:pPr>
      <w:r w:rsidRPr="00FB57AF">
        <w:rPr>
          <w:sz w:val="22"/>
          <w:szCs w:val="22"/>
        </w:rPr>
        <w:t xml:space="preserve">  </w:t>
      </w:r>
      <w:bookmarkEnd w:id="0"/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1F6C9" w14:textId="77777777" w:rsidR="00EE262A" w:rsidRDefault="00EE262A">
      <w:r>
        <w:separator/>
      </w:r>
    </w:p>
  </w:endnote>
  <w:endnote w:type="continuationSeparator" w:id="0">
    <w:p w14:paraId="0DE5A429" w14:textId="77777777" w:rsidR="00EE262A" w:rsidRDefault="00EE2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5466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138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0C02C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D27E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4E8A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7F8F4" w14:textId="77777777" w:rsidR="00EE262A" w:rsidRDefault="00EE262A">
      <w:r>
        <w:separator/>
      </w:r>
    </w:p>
  </w:footnote>
  <w:footnote w:type="continuationSeparator" w:id="0">
    <w:p w14:paraId="761A6BDE" w14:textId="77777777" w:rsidR="00EE262A" w:rsidRDefault="00EE2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5A5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28B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DD0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62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6762"/>
    <w:rsid w:val="00712C39"/>
    <w:rsid w:val="00756CDA"/>
    <w:rsid w:val="007E2ACC"/>
    <w:rsid w:val="007E68C5"/>
    <w:rsid w:val="00832144"/>
    <w:rsid w:val="00836DAF"/>
    <w:rsid w:val="00851CDF"/>
    <w:rsid w:val="008567C7"/>
    <w:rsid w:val="008642B3"/>
    <w:rsid w:val="008A6C10"/>
    <w:rsid w:val="008E5102"/>
    <w:rsid w:val="00915B9E"/>
    <w:rsid w:val="00952256"/>
    <w:rsid w:val="0097748A"/>
    <w:rsid w:val="009A5E86"/>
    <w:rsid w:val="009F0E5C"/>
    <w:rsid w:val="00A029B8"/>
    <w:rsid w:val="00A91321"/>
    <w:rsid w:val="00AA02AC"/>
    <w:rsid w:val="00AC2CB6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447F"/>
    <w:rsid w:val="00D42C90"/>
    <w:rsid w:val="00D8427E"/>
    <w:rsid w:val="00E30B2D"/>
    <w:rsid w:val="00E62859"/>
    <w:rsid w:val="00E85D70"/>
    <w:rsid w:val="00EE262A"/>
    <w:rsid w:val="00F33C66"/>
    <w:rsid w:val="00F960D7"/>
    <w:rsid w:val="00FB57AF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4ABEF"/>
  <w15:chartTrackingRefBased/>
  <w15:docId w15:val="{B72DD9E1-CCFE-4331-8853-3F6A6D14E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02E60-D31B-4DCA-8341-0373E3FDE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9</Pages>
  <Words>2151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1899-12-31T23:00:00Z</cp:lastPrinted>
  <dcterms:created xsi:type="dcterms:W3CDTF">2022-10-07T09:07:00Z</dcterms:created>
  <dcterms:modified xsi:type="dcterms:W3CDTF">2022-10-07T10:10:00Z</dcterms:modified>
</cp:coreProperties>
</file>