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1189E" w:rsidRPr="00A1189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1189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A1189E">
        <w:rPr>
          <w:rFonts w:ascii="Arial" w:hAnsi="Arial" w:cs="Arial"/>
        </w:rPr>
        <w:t>Politechnika Częstochowska</w:t>
      </w:r>
    </w:p>
    <w:p w:rsidR="006676AE" w:rsidRPr="0012157F" w:rsidRDefault="00A1189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1189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A1189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1189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1189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A1189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1189E" w:rsidRPr="0012157F" w:rsidTr="00F960B7">
        <w:tc>
          <w:tcPr>
            <w:tcW w:w="9104" w:type="dxa"/>
            <w:shd w:val="clear" w:color="auto" w:fill="D9D9D9"/>
          </w:tcPr>
          <w:p w:rsidR="00A1189E" w:rsidRPr="0012157F" w:rsidRDefault="00A1189E" w:rsidP="00F960B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1189E" w:rsidRPr="0012157F" w:rsidRDefault="00A1189E" w:rsidP="00F960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1189E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A1189E" w:rsidRPr="00612283" w:rsidRDefault="00A1189E" w:rsidP="00F960B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1189E" w:rsidRPr="0012157F" w:rsidRDefault="00A1189E" w:rsidP="00F960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1189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1189E">
        <w:rPr>
          <w:rFonts w:ascii="Arial" w:hAnsi="Arial" w:cs="Arial"/>
          <w:b/>
          <w:sz w:val="24"/>
          <w:szCs w:val="24"/>
        </w:rPr>
        <w:t>Dostawa projektorów dla jednostek organizacyjnych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1189E" w:rsidRPr="00A1189E">
        <w:rPr>
          <w:rFonts w:ascii="Arial" w:hAnsi="Arial" w:cs="Arial"/>
          <w:b/>
          <w:sz w:val="24"/>
          <w:szCs w:val="24"/>
        </w:rPr>
        <w:t>RK-NZ.261.83.2022.AR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1189E" w:rsidRPr="00A1189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B2D" w:rsidRDefault="00993B2D" w:rsidP="0038231F">
      <w:pPr>
        <w:spacing w:after="0" w:line="240" w:lineRule="auto"/>
      </w:pPr>
      <w:r>
        <w:separator/>
      </w:r>
    </w:p>
  </w:endnote>
  <w:endnote w:type="continuationSeparator" w:id="0">
    <w:p w:rsidR="00993B2D" w:rsidRDefault="00993B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89E" w:rsidRDefault="00A118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5656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5656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89E" w:rsidRDefault="00A118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B2D" w:rsidRDefault="00993B2D" w:rsidP="0038231F">
      <w:pPr>
        <w:spacing w:after="0" w:line="240" w:lineRule="auto"/>
      </w:pPr>
      <w:r>
        <w:separator/>
      </w:r>
    </w:p>
  </w:footnote>
  <w:footnote w:type="continuationSeparator" w:id="0">
    <w:p w:rsidR="00993B2D" w:rsidRDefault="00993B2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89E" w:rsidRDefault="00A118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89E" w:rsidRDefault="00A118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89E" w:rsidRDefault="00A118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B2D"/>
    <w:rsid w:val="00023477"/>
    <w:rsid w:val="000247FF"/>
    <w:rsid w:val="00025C8D"/>
    <w:rsid w:val="000303EE"/>
    <w:rsid w:val="0005473D"/>
    <w:rsid w:val="0005656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3B2D"/>
    <w:rsid w:val="00997D0F"/>
    <w:rsid w:val="009C7756"/>
    <w:rsid w:val="00A1189E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5827FD-838C-4AC3-8779-FACA6E05D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F889F-C432-49BA-B102-33075E282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2022-10-05T09:58:00Z</dcterms:created>
  <dcterms:modified xsi:type="dcterms:W3CDTF">2022-10-05T09:58:00Z</dcterms:modified>
</cp:coreProperties>
</file>