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E2790" w14:textId="2D84C412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B61BE8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09507B2F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6F927291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455E9" w:rsidRPr="00C455E9">
        <w:rPr>
          <w:rFonts w:ascii="Arial" w:hAnsi="Arial" w:cs="Arial"/>
          <w:b/>
          <w:sz w:val="24"/>
          <w:szCs w:val="24"/>
        </w:rPr>
        <w:t>CRZP/141/2022/AZP</w:t>
      </w:r>
    </w:p>
    <w:p w14:paraId="6042233A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44E6054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455E9" w:rsidRPr="00C455E9">
        <w:rPr>
          <w:rFonts w:ascii="Arial" w:hAnsi="Arial" w:cs="Arial"/>
        </w:rPr>
        <w:t>Uniwersytet Morski w Gdyni</w:t>
      </w:r>
    </w:p>
    <w:p w14:paraId="2DD264D0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455E9" w:rsidRPr="00C455E9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C455E9" w:rsidRPr="00C455E9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14:paraId="7B72416C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455E9" w:rsidRPr="00C455E9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C455E9" w:rsidRPr="00C455E9">
        <w:rPr>
          <w:rFonts w:ascii="Arial" w:hAnsi="Arial" w:cs="Arial"/>
        </w:rPr>
        <w:t>Gdynia</w:t>
      </w:r>
    </w:p>
    <w:p w14:paraId="6944BF79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D726CE3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79C7F177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06875A7F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1A75BC8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5C78D07C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1E3142B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F89776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7B6BD0D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455E9" w:rsidRPr="0012157F" w14:paraId="65D687C4" w14:textId="77777777" w:rsidTr="00281A7D">
        <w:tc>
          <w:tcPr>
            <w:tcW w:w="9104" w:type="dxa"/>
            <w:shd w:val="clear" w:color="auto" w:fill="D9D9D9"/>
          </w:tcPr>
          <w:p w14:paraId="387F879F" w14:textId="77777777" w:rsidR="00C455E9" w:rsidRPr="0012157F" w:rsidRDefault="00C455E9" w:rsidP="00281A7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F82A7D2" w14:textId="77777777" w:rsidR="00C455E9" w:rsidRDefault="00C455E9" w:rsidP="00281A7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455E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455E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455E9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C455E9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C455E9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26CDA97" w14:textId="77777777" w:rsidR="00C455E9" w:rsidRPr="00C86421" w:rsidRDefault="00C455E9" w:rsidP="00281A7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450A8848" w14:textId="77777777" w:rsidR="00C455E9" w:rsidRDefault="00C455E9" w:rsidP="00281A7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01AF930" w14:textId="77777777" w:rsidR="00C455E9" w:rsidRPr="00C86421" w:rsidRDefault="00C455E9" w:rsidP="00281A7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72236888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36E0CAF" w14:textId="77777777" w:rsidR="00E50194" w:rsidRDefault="00C455E9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C455E9">
        <w:rPr>
          <w:rFonts w:ascii="Arial" w:hAnsi="Arial" w:cs="Arial"/>
          <w:b/>
          <w:sz w:val="24"/>
          <w:szCs w:val="24"/>
        </w:rPr>
        <w:t xml:space="preserve">Dostawa poprawek na urządzenie POS MV firmy </w:t>
      </w:r>
      <w:proofErr w:type="spellStart"/>
      <w:r w:rsidRPr="00C455E9">
        <w:rPr>
          <w:rFonts w:ascii="Arial" w:hAnsi="Arial" w:cs="Arial"/>
          <w:b/>
          <w:sz w:val="24"/>
          <w:szCs w:val="24"/>
        </w:rPr>
        <w:t>Applanix</w:t>
      </w:r>
      <w:proofErr w:type="spellEnd"/>
    </w:p>
    <w:p w14:paraId="3FE98957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455E9" w:rsidRPr="00C455E9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89F6746" w14:textId="77777777" w:rsidTr="00650D6C">
        <w:tc>
          <w:tcPr>
            <w:tcW w:w="9104" w:type="dxa"/>
            <w:shd w:val="clear" w:color="auto" w:fill="D9D9D9"/>
          </w:tcPr>
          <w:p w14:paraId="7D469A6E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36499EE7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161DFC8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4B8F0F3E" w14:textId="77777777" w:rsidTr="00CD4DD1">
        <w:tc>
          <w:tcPr>
            <w:tcW w:w="9104" w:type="dxa"/>
            <w:shd w:val="clear" w:color="auto" w:fill="D9D9D9"/>
          </w:tcPr>
          <w:p w14:paraId="62D2C9A8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4A4895DD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5DAA1F0B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80D793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5C814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9945C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455E9" w:rsidRPr="0012157F" w14:paraId="607B79F4" w14:textId="77777777" w:rsidTr="00281A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127F9" w14:textId="77777777" w:rsidR="00C455E9" w:rsidRPr="0012157F" w:rsidRDefault="00C455E9" w:rsidP="00281A7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55E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75D3E" w14:textId="77777777" w:rsidR="00C455E9" w:rsidRPr="0012157F" w:rsidRDefault="00C455E9" w:rsidP="00281A7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455E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0EE0C893" w14:textId="77777777" w:rsidR="00C455E9" w:rsidRPr="0012157F" w:rsidRDefault="00C455E9" w:rsidP="00281A7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55E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C455E9" w:rsidRPr="0012157F" w14:paraId="67FE8CE9" w14:textId="77777777" w:rsidTr="00281A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27B93" w14:textId="77777777" w:rsidR="00C455E9" w:rsidRPr="0012157F" w:rsidRDefault="00C455E9" w:rsidP="00281A7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55E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BB2DD" w14:textId="77777777" w:rsidR="00C455E9" w:rsidRPr="0012157F" w:rsidRDefault="00C455E9" w:rsidP="00281A7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455E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1197086" w14:textId="77777777" w:rsidR="00C455E9" w:rsidRPr="0012157F" w:rsidRDefault="00C455E9" w:rsidP="00281A7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55E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C455E9" w:rsidRPr="0012157F" w14:paraId="6E758890" w14:textId="77777777" w:rsidTr="00281A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0A462" w14:textId="77777777" w:rsidR="00C455E9" w:rsidRPr="0012157F" w:rsidRDefault="00C455E9" w:rsidP="00281A7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55E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EFFFF" w14:textId="77777777" w:rsidR="00C455E9" w:rsidRPr="0012157F" w:rsidRDefault="00C455E9" w:rsidP="00281A7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455E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268F9C8D" w14:textId="77777777" w:rsidR="00C455E9" w:rsidRPr="0012157F" w:rsidRDefault="00C455E9" w:rsidP="00281A7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55E9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C455E9" w:rsidRPr="0012157F" w14:paraId="73292578" w14:textId="77777777" w:rsidTr="00281A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4F71F" w14:textId="77777777" w:rsidR="00C455E9" w:rsidRPr="0012157F" w:rsidRDefault="00C455E9" w:rsidP="00281A7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55E9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92F04" w14:textId="77777777" w:rsidR="00C455E9" w:rsidRPr="0012157F" w:rsidRDefault="00C455E9" w:rsidP="00281A7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455E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CDD5C43" w14:textId="77777777" w:rsidR="00C455E9" w:rsidRPr="0012157F" w:rsidRDefault="00C455E9" w:rsidP="00281A7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55E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14:paraId="0C8F501A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7100B14F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429F28EC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EF1BE13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B15BEA9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C4038A2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6C94D28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035FAA60" w14:textId="77777777" w:rsidTr="0061040C">
        <w:tc>
          <w:tcPr>
            <w:tcW w:w="9104" w:type="dxa"/>
            <w:shd w:val="clear" w:color="auto" w:fill="D9D9D9"/>
          </w:tcPr>
          <w:p w14:paraId="53A1DB1C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0817D941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15F644D1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23BAD43A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16C87CA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BA23E9A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39AB4AE4" w14:textId="77777777" w:rsidTr="0061040C">
        <w:tc>
          <w:tcPr>
            <w:tcW w:w="9104" w:type="dxa"/>
            <w:shd w:val="clear" w:color="auto" w:fill="D9D9D9"/>
          </w:tcPr>
          <w:p w14:paraId="2A487B34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7B64CDDD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653A8A99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11E3FE67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2A381B1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5B3600F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31BEC30F" w14:textId="77777777" w:rsidTr="00CD4DD1">
        <w:tc>
          <w:tcPr>
            <w:tcW w:w="9104" w:type="dxa"/>
            <w:shd w:val="clear" w:color="auto" w:fill="D9D9D9"/>
          </w:tcPr>
          <w:p w14:paraId="4D78E38F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14:paraId="7E4DF5AE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4870A141" w14:textId="77777777" w:rsidTr="00847232">
        <w:tc>
          <w:tcPr>
            <w:tcW w:w="9104" w:type="dxa"/>
            <w:shd w:val="clear" w:color="auto" w:fill="D9D9D9"/>
          </w:tcPr>
          <w:p w14:paraId="0FD70F3F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3E70B63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1ACA775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7A1332F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E355955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FB0E1C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FD174B7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17774F5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ECECB2B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E552D9B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4C345E2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25CE03F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40138F27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5FB0B" w14:textId="77777777" w:rsidR="00DA758D" w:rsidRDefault="00DA758D" w:rsidP="0038231F">
      <w:pPr>
        <w:spacing w:after="0" w:line="240" w:lineRule="auto"/>
      </w:pPr>
      <w:r>
        <w:separator/>
      </w:r>
    </w:p>
  </w:endnote>
  <w:endnote w:type="continuationSeparator" w:id="0">
    <w:p w14:paraId="46C53568" w14:textId="77777777" w:rsidR="00DA758D" w:rsidRDefault="00DA75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AC27D" w14:textId="77777777" w:rsidR="00C455E9" w:rsidRDefault="00C455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E32D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600CF9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06DE7" w14:textId="77777777" w:rsidR="00C455E9" w:rsidRDefault="00C455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2F953" w14:textId="77777777" w:rsidR="00DA758D" w:rsidRDefault="00DA758D" w:rsidP="0038231F">
      <w:pPr>
        <w:spacing w:after="0" w:line="240" w:lineRule="auto"/>
      </w:pPr>
      <w:r>
        <w:separator/>
      </w:r>
    </w:p>
  </w:footnote>
  <w:footnote w:type="continuationSeparator" w:id="0">
    <w:p w14:paraId="746B9C5C" w14:textId="77777777" w:rsidR="00DA758D" w:rsidRDefault="00DA758D" w:rsidP="0038231F">
      <w:pPr>
        <w:spacing w:after="0" w:line="240" w:lineRule="auto"/>
      </w:pPr>
      <w:r>
        <w:continuationSeparator/>
      </w:r>
    </w:p>
  </w:footnote>
  <w:footnote w:id="1">
    <w:p w14:paraId="1513C79B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DD54F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011181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AD50E9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A9D2BD7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3AA7BC69" w14:textId="77777777" w:rsidR="0032618A" w:rsidRDefault="0032618A" w:rsidP="0032618A">
      <w:pPr>
        <w:pStyle w:val="Tekstprzypisudolnego"/>
      </w:pPr>
    </w:p>
  </w:footnote>
  <w:footnote w:id="2">
    <w:p w14:paraId="4FF3D1C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7C46E2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5C2AF5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8CDD9BA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66BEF" w14:textId="77777777" w:rsidR="00C455E9" w:rsidRDefault="00C455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1636E" w14:textId="77777777" w:rsidR="00C455E9" w:rsidRDefault="00C455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509DB" w14:textId="77777777" w:rsidR="00C455E9" w:rsidRDefault="00C455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3546239">
    <w:abstractNumId w:val="11"/>
  </w:num>
  <w:num w:numId="2" w16cid:durableId="1367606147">
    <w:abstractNumId w:val="0"/>
  </w:num>
  <w:num w:numId="3" w16cid:durableId="1506356056">
    <w:abstractNumId w:val="10"/>
  </w:num>
  <w:num w:numId="4" w16cid:durableId="178352474">
    <w:abstractNumId w:val="13"/>
  </w:num>
  <w:num w:numId="5" w16cid:durableId="1493327577">
    <w:abstractNumId w:val="12"/>
  </w:num>
  <w:num w:numId="6" w16cid:durableId="1808815750">
    <w:abstractNumId w:val="9"/>
  </w:num>
  <w:num w:numId="7" w16cid:durableId="416022905">
    <w:abstractNumId w:val="1"/>
  </w:num>
  <w:num w:numId="8" w16cid:durableId="1073820136">
    <w:abstractNumId w:val="6"/>
  </w:num>
  <w:num w:numId="9" w16cid:durableId="1499690483">
    <w:abstractNumId w:val="4"/>
  </w:num>
  <w:num w:numId="10" w16cid:durableId="718357352">
    <w:abstractNumId w:val="7"/>
  </w:num>
  <w:num w:numId="11" w16cid:durableId="804813006">
    <w:abstractNumId w:val="5"/>
  </w:num>
  <w:num w:numId="12" w16cid:durableId="1050768260">
    <w:abstractNumId w:val="8"/>
  </w:num>
  <w:num w:numId="13" w16cid:durableId="1469788336">
    <w:abstractNumId w:val="3"/>
  </w:num>
  <w:num w:numId="14" w16cid:durableId="17439578">
    <w:abstractNumId w:val="2"/>
  </w:num>
  <w:num w:numId="15" w16cid:durableId="197440820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758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61BE8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455E9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A758D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AAB87F"/>
  <w15:docId w15:val="{02D8E287-0A81-4098-9358-907E0827B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909</Words>
  <Characters>5458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A</cp:lastModifiedBy>
  <cp:revision>2</cp:revision>
  <cp:lastPrinted>2016-07-26T10:32:00Z</cp:lastPrinted>
  <dcterms:created xsi:type="dcterms:W3CDTF">2022-10-04T09:07:00Z</dcterms:created>
  <dcterms:modified xsi:type="dcterms:W3CDTF">2022-10-04T09:07:00Z</dcterms:modified>
</cp:coreProperties>
</file>