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E7353" w14:textId="1A89F0C5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4482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5EFB2452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63AD5094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131BA" w:rsidRPr="00F131BA">
        <w:rPr>
          <w:b/>
        </w:rPr>
        <w:t>CRZP/141/2022/AZP</w:t>
      </w:r>
    </w:p>
    <w:p w14:paraId="0AF92219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129DD4E1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4BFC6D44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2DF8A604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3705B8E7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131BA" w:rsidRPr="004A5DB6" w14:paraId="129F177A" w14:textId="77777777" w:rsidTr="00281A7D">
        <w:tc>
          <w:tcPr>
            <w:tcW w:w="9212" w:type="dxa"/>
            <w:shd w:val="clear" w:color="auto" w:fill="auto"/>
          </w:tcPr>
          <w:p w14:paraId="71933A66" w14:textId="77777777" w:rsidR="00F131BA" w:rsidRPr="004A5DB6" w:rsidRDefault="00F131BA" w:rsidP="00281A7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38345C02" w14:textId="77777777" w:rsidR="00F131BA" w:rsidRPr="004A5DB6" w:rsidRDefault="00F131BA" w:rsidP="00281A7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131BA">
              <w:t>(</w:t>
            </w:r>
            <w:proofErr w:type="spellStart"/>
            <w:r w:rsidRPr="00F131BA">
              <w:t>t.j</w:t>
            </w:r>
            <w:proofErr w:type="spellEnd"/>
            <w:r w:rsidRPr="00F131BA">
              <w:t xml:space="preserve">. Dz.U. z 2021r. poz. 1129 z </w:t>
            </w:r>
            <w:proofErr w:type="spellStart"/>
            <w:r w:rsidRPr="00F131BA">
              <w:t>późn</w:t>
            </w:r>
            <w:proofErr w:type="spellEnd"/>
            <w:r w:rsidRPr="00F131B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4BBA836E" w14:textId="77777777" w:rsidR="00F131BA" w:rsidRPr="004A5DB6" w:rsidRDefault="00F131BA" w:rsidP="00281A7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50F079" w14:textId="77777777" w:rsidR="00F131BA" w:rsidRPr="004A5DB6" w:rsidRDefault="00F131BA" w:rsidP="00281A7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35261FCF" w14:textId="77777777" w:rsidR="00F131BA" w:rsidRPr="004A5DB6" w:rsidRDefault="00F131BA" w:rsidP="00281A7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C545D89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4B955624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3B168935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131BA" w:rsidRPr="00F131B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6A9A7FD5" w14:textId="77777777" w:rsidR="005434B3" w:rsidRPr="004A5DB6" w:rsidRDefault="00F131BA" w:rsidP="005434B3">
      <w:pPr>
        <w:spacing w:after="240" w:line="276" w:lineRule="auto"/>
        <w:jc w:val="center"/>
      </w:pPr>
      <w:r w:rsidRPr="00F131BA">
        <w:rPr>
          <w:b/>
        </w:rPr>
        <w:t xml:space="preserve">Dostawa poprawek na urządzenie POS MV firmy </w:t>
      </w:r>
      <w:proofErr w:type="spellStart"/>
      <w:r w:rsidRPr="00F131BA">
        <w:rPr>
          <w:b/>
        </w:rPr>
        <w:t>Applanix</w:t>
      </w:r>
      <w:proofErr w:type="spellEnd"/>
    </w:p>
    <w:p w14:paraId="4426F674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25C9A572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43DCD012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09270B39" w14:textId="77777777" w:rsidR="00710937" w:rsidRPr="004A5DB6" w:rsidRDefault="00710937" w:rsidP="005E24AA"/>
    <w:p w14:paraId="39E64487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51DFB912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0ECBD311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3C6CD964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36DC9D3B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4888BA59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4061C0F9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0134E5BB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655DDF2B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5D47633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16B61E2F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63B0A572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0AC80559" w14:textId="77777777" w:rsidR="00D2702A" w:rsidRPr="00920DC7" w:rsidRDefault="004F23F7" w:rsidP="000857C0">
      <w:pPr>
        <w:spacing w:after="120" w:line="276" w:lineRule="auto"/>
        <w:jc w:val="both"/>
      </w:pPr>
      <w:r w:rsidRPr="00920DC7">
        <w:t>Oświadczam,</w:t>
      </w:r>
      <w:r w:rsidR="00313417" w:rsidRPr="00920DC7">
        <w:t xml:space="preserve"> że spełniam</w:t>
      </w:r>
      <w:r w:rsidR="004541F9" w:rsidRPr="00920DC7">
        <w:t>, określone przez Zamawiającego,</w:t>
      </w:r>
      <w:r w:rsidR="00313417" w:rsidRPr="00920DC7">
        <w:t xml:space="preserve"> warunki udziału </w:t>
      </w:r>
      <w:r w:rsidR="004541F9" w:rsidRPr="00920DC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20DC7" w14:paraId="7569793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CF45" w14:textId="77777777" w:rsidR="00D2702A" w:rsidRPr="00920DC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20DC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5CCA" w14:textId="77777777" w:rsidR="00D2702A" w:rsidRPr="00920DC7" w:rsidRDefault="00D2702A" w:rsidP="00D2702A">
            <w:pPr>
              <w:spacing w:before="60" w:after="120"/>
            </w:pPr>
            <w:r w:rsidRPr="00920DC7">
              <w:rPr>
                <w:b/>
              </w:rPr>
              <w:t>Warunki udziału w postępowaniu</w:t>
            </w:r>
          </w:p>
        </w:tc>
      </w:tr>
      <w:tr w:rsidR="00D2702A" w:rsidRPr="00920DC7" w14:paraId="73E5D27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CFA6A" w14:textId="77777777" w:rsidR="00D2702A" w:rsidRPr="00920DC7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AC06" w14:textId="5FA7DEE4" w:rsidR="00D2702A" w:rsidRPr="00920DC7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461ECC3C" w14:textId="0261569E" w:rsidR="00920DC7" w:rsidRPr="00920DC7" w:rsidRDefault="00920DC7" w:rsidP="00D2702A">
            <w:pPr>
              <w:spacing w:before="60" w:after="120"/>
              <w:jc w:val="both"/>
              <w:rPr>
                <w:b/>
                <w:bCs/>
              </w:rPr>
            </w:pPr>
            <w:r w:rsidRPr="00920DC7">
              <w:rPr>
                <w:b/>
                <w:bCs/>
              </w:rPr>
              <w:t>Zamawiający nie określa szczegółowego warunku w tym zakresie.</w:t>
            </w:r>
          </w:p>
          <w:p w14:paraId="6B449F65" w14:textId="77777777" w:rsidR="00920DC7" w:rsidRPr="00920DC7" w:rsidRDefault="00920DC7" w:rsidP="00D2702A">
            <w:pPr>
              <w:spacing w:before="60" w:after="120"/>
              <w:jc w:val="both"/>
              <w:rPr>
                <w:b/>
                <w:bCs/>
              </w:rPr>
            </w:pPr>
          </w:p>
          <w:p w14:paraId="6A770ACA" w14:textId="77777777" w:rsidR="00D2702A" w:rsidRPr="00920DC7" w:rsidRDefault="00D2702A" w:rsidP="00D2702A">
            <w:pPr>
              <w:spacing w:before="60" w:after="120"/>
              <w:jc w:val="both"/>
            </w:pPr>
          </w:p>
        </w:tc>
      </w:tr>
    </w:tbl>
    <w:p w14:paraId="52C79BA2" w14:textId="77777777" w:rsidR="00D2702A" w:rsidRPr="00920DC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4EAA7A7B" w14:textId="77777777" w:rsidR="00025C8D" w:rsidRPr="00920DC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20DC7">
        <w:rPr>
          <w:sz w:val="20"/>
          <w:szCs w:val="20"/>
        </w:rPr>
        <w:t xml:space="preserve">…………….……. </w:t>
      </w:r>
      <w:r w:rsidRPr="00920DC7">
        <w:rPr>
          <w:i/>
          <w:sz w:val="16"/>
          <w:szCs w:val="16"/>
        </w:rPr>
        <w:t>(miejscowość),</w:t>
      </w:r>
      <w:r w:rsidRPr="00920DC7">
        <w:rPr>
          <w:i/>
          <w:sz w:val="18"/>
          <w:szCs w:val="18"/>
        </w:rPr>
        <w:t xml:space="preserve"> </w:t>
      </w:r>
      <w:r w:rsidRPr="00920DC7">
        <w:rPr>
          <w:sz w:val="20"/>
          <w:szCs w:val="20"/>
        </w:rPr>
        <w:t xml:space="preserve">dnia ………….……. r. </w:t>
      </w:r>
    </w:p>
    <w:p w14:paraId="7D299859" w14:textId="77777777" w:rsidR="00025C8D" w:rsidRPr="00920DC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20DC7">
        <w:rPr>
          <w:sz w:val="20"/>
          <w:szCs w:val="20"/>
        </w:rPr>
        <w:tab/>
      </w:r>
      <w:r w:rsidRPr="00920DC7">
        <w:rPr>
          <w:sz w:val="20"/>
          <w:szCs w:val="20"/>
        </w:rPr>
        <w:tab/>
      </w:r>
      <w:r w:rsidRPr="00920DC7">
        <w:rPr>
          <w:sz w:val="20"/>
          <w:szCs w:val="20"/>
        </w:rPr>
        <w:tab/>
      </w:r>
      <w:r w:rsidRPr="00920DC7">
        <w:rPr>
          <w:sz w:val="20"/>
          <w:szCs w:val="20"/>
        </w:rPr>
        <w:tab/>
      </w:r>
      <w:r w:rsidRPr="00920DC7">
        <w:rPr>
          <w:sz w:val="20"/>
          <w:szCs w:val="20"/>
        </w:rPr>
        <w:tab/>
      </w:r>
      <w:r w:rsidRPr="00920DC7">
        <w:rPr>
          <w:sz w:val="20"/>
          <w:szCs w:val="20"/>
        </w:rPr>
        <w:tab/>
      </w:r>
      <w:r w:rsidRPr="00920DC7">
        <w:rPr>
          <w:sz w:val="20"/>
          <w:szCs w:val="20"/>
        </w:rPr>
        <w:tab/>
        <w:t>…………………………………………</w:t>
      </w:r>
    </w:p>
    <w:p w14:paraId="3FC67C1A" w14:textId="77777777" w:rsidR="00F8042D" w:rsidRPr="00920DC7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20DC7">
        <w:rPr>
          <w:i/>
          <w:sz w:val="16"/>
          <w:szCs w:val="16"/>
        </w:rPr>
        <w:t>(podpis)</w:t>
      </w:r>
    </w:p>
    <w:p w14:paraId="3C93CF55" w14:textId="77777777" w:rsidR="00D23F3D" w:rsidRPr="004A5DB6" w:rsidRDefault="00D23F3D" w:rsidP="00D2702A">
      <w:pPr>
        <w:spacing w:before="120" w:line="276" w:lineRule="auto"/>
        <w:jc w:val="both"/>
      </w:pPr>
      <w:r w:rsidRPr="00920DC7">
        <w:t>Oświadczam</w:t>
      </w:r>
      <w:r w:rsidRPr="004A5DB6">
        <w:t xml:space="preserve">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0D85BA36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5E456449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272526FA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57551238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AF6A7" w14:textId="77777777" w:rsidR="00622E79" w:rsidRDefault="00622E79" w:rsidP="0038231F">
      <w:pPr>
        <w:spacing w:after="0" w:line="240" w:lineRule="auto"/>
      </w:pPr>
      <w:r>
        <w:separator/>
      </w:r>
    </w:p>
  </w:endnote>
  <w:endnote w:type="continuationSeparator" w:id="0">
    <w:p w14:paraId="553B4C1E" w14:textId="77777777" w:rsidR="00622E79" w:rsidRDefault="00622E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B438" w14:textId="77777777" w:rsidR="00F131BA" w:rsidRDefault="00F13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11D3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4D3B285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BA66" w14:textId="77777777" w:rsidR="00F131BA" w:rsidRDefault="00F13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1491F" w14:textId="77777777" w:rsidR="00622E79" w:rsidRDefault="00622E79" w:rsidP="0038231F">
      <w:pPr>
        <w:spacing w:after="0" w:line="240" w:lineRule="auto"/>
      </w:pPr>
      <w:r>
        <w:separator/>
      </w:r>
    </w:p>
  </w:footnote>
  <w:footnote w:type="continuationSeparator" w:id="0">
    <w:p w14:paraId="05F35896" w14:textId="77777777" w:rsidR="00622E79" w:rsidRDefault="00622E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EC99" w14:textId="77777777" w:rsidR="00F131BA" w:rsidRDefault="00F13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55499" w14:textId="77777777" w:rsidR="00F131BA" w:rsidRDefault="00F13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81FF8" w14:textId="77777777" w:rsidR="00F131BA" w:rsidRDefault="00F131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218512">
    <w:abstractNumId w:val="8"/>
  </w:num>
  <w:num w:numId="2" w16cid:durableId="172653187">
    <w:abstractNumId w:val="0"/>
  </w:num>
  <w:num w:numId="3" w16cid:durableId="1303463015">
    <w:abstractNumId w:val="7"/>
  </w:num>
  <w:num w:numId="4" w16cid:durableId="1888175791">
    <w:abstractNumId w:val="10"/>
  </w:num>
  <w:num w:numId="5" w16cid:durableId="1724670228">
    <w:abstractNumId w:val="9"/>
  </w:num>
  <w:num w:numId="6" w16cid:durableId="244268128">
    <w:abstractNumId w:val="6"/>
  </w:num>
  <w:num w:numId="7" w16cid:durableId="2054576157">
    <w:abstractNumId w:val="1"/>
  </w:num>
  <w:num w:numId="8" w16cid:durableId="405803923">
    <w:abstractNumId w:val="4"/>
  </w:num>
  <w:num w:numId="9" w16cid:durableId="814687855">
    <w:abstractNumId w:val="2"/>
  </w:num>
  <w:num w:numId="10" w16cid:durableId="756903887">
    <w:abstractNumId w:val="5"/>
  </w:num>
  <w:num w:numId="11" w16cid:durableId="8199297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E7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22E7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0DC7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482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31BA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D8D95"/>
  <w15:chartTrackingRefBased/>
  <w15:docId w15:val="{66D4DD1D-752B-4F6B-9F24-FF0E41653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2022-10-04T09:06:00Z</dcterms:created>
  <dcterms:modified xsi:type="dcterms:W3CDTF">2022-10-04T09:06:00Z</dcterms:modified>
</cp:coreProperties>
</file>