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693AC9" w:rsidRDefault="00657A47" w:rsidP="00693AC9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693AC9">
        <w:rPr>
          <w:rFonts w:ascii="Arial" w:hAnsi="Arial" w:cs="Arial"/>
          <w:bCs/>
          <w:i w:val="0"/>
          <w:szCs w:val="24"/>
        </w:rPr>
        <w:t xml:space="preserve">Załącznik nr </w:t>
      </w:r>
      <w:r w:rsidR="00076386" w:rsidRPr="00693AC9">
        <w:rPr>
          <w:rFonts w:ascii="Arial" w:hAnsi="Arial" w:cs="Arial"/>
          <w:bCs/>
          <w:i w:val="0"/>
          <w:szCs w:val="24"/>
        </w:rPr>
        <w:t>2</w:t>
      </w:r>
      <w:r w:rsidR="007666D6" w:rsidRPr="00693AC9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93AC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693AC9" w:rsidRDefault="008D442B" w:rsidP="00693AC9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93AC9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693AC9" w:rsidRDefault="008D442B" w:rsidP="00693AC9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93AC9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693AC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693AC9" w:rsidRDefault="00053927" w:rsidP="00693AC9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93AC9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693AC9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693AC9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693AC9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693AC9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693AC9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693AC9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693AC9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693AC9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693AC9" w:rsidRDefault="008D442B" w:rsidP="00693AC9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3AC9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693AC9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693AC9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693AC9" w:rsidTr="0087706D">
        <w:tc>
          <w:tcPr>
            <w:tcW w:w="550" w:type="dxa"/>
            <w:shd w:val="clear" w:color="auto" w:fill="auto"/>
            <w:vAlign w:val="center"/>
          </w:tcPr>
          <w:p w:rsidR="003A486D" w:rsidRPr="00693AC9" w:rsidRDefault="003A486D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693AC9" w:rsidRDefault="003A486D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693AC9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693AC9" w:rsidRDefault="003A486D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693AC9" w:rsidTr="0087706D">
        <w:tc>
          <w:tcPr>
            <w:tcW w:w="550" w:type="dxa"/>
            <w:shd w:val="clear" w:color="auto" w:fill="auto"/>
            <w:vAlign w:val="center"/>
          </w:tcPr>
          <w:p w:rsidR="003A486D" w:rsidRPr="00693AC9" w:rsidRDefault="003A486D" w:rsidP="00693AC9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693AC9" w:rsidRDefault="003A486D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93AC9" w:rsidRDefault="003A486D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693AC9" w:rsidTr="0087706D">
        <w:tc>
          <w:tcPr>
            <w:tcW w:w="550" w:type="dxa"/>
            <w:shd w:val="clear" w:color="auto" w:fill="auto"/>
            <w:vAlign w:val="center"/>
          </w:tcPr>
          <w:p w:rsidR="003A486D" w:rsidRPr="00693AC9" w:rsidRDefault="003A486D" w:rsidP="00693AC9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693AC9" w:rsidRDefault="003A486D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93AC9" w:rsidRDefault="003A486D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693AC9" w:rsidRDefault="0024648D" w:rsidP="00693AC9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3AC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693AC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693AC9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93AC9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76386" w:rsidRPr="00693AC9">
        <w:rPr>
          <w:rFonts w:ascii="Arial" w:hAnsi="Arial" w:cs="Arial"/>
          <w:sz w:val="24"/>
          <w:szCs w:val="24"/>
        </w:rPr>
        <w:t>(</w:t>
      </w:r>
      <w:proofErr w:type="spellStart"/>
      <w:r w:rsidR="00076386" w:rsidRPr="00693AC9">
        <w:rPr>
          <w:rFonts w:ascii="Arial" w:hAnsi="Arial" w:cs="Arial"/>
          <w:sz w:val="24"/>
          <w:szCs w:val="24"/>
        </w:rPr>
        <w:t>t.j</w:t>
      </w:r>
      <w:proofErr w:type="spellEnd"/>
      <w:r w:rsidR="00076386" w:rsidRPr="00693AC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76386" w:rsidRPr="00693AC9">
        <w:rPr>
          <w:rFonts w:ascii="Arial" w:hAnsi="Arial" w:cs="Arial"/>
          <w:sz w:val="24"/>
          <w:szCs w:val="24"/>
        </w:rPr>
        <w:t>późn</w:t>
      </w:r>
      <w:proofErr w:type="spellEnd"/>
      <w:r w:rsidR="00076386" w:rsidRPr="00693AC9">
        <w:rPr>
          <w:rFonts w:ascii="Arial" w:hAnsi="Arial" w:cs="Arial"/>
          <w:sz w:val="24"/>
          <w:szCs w:val="24"/>
        </w:rPr>
        <w:t>. zm.)</w:t>
      </w:r>
      <w:r w:rsidRPr="00693AC9">
        <w:rPr>
          <w:rFonts w:ascii="Arial" w:hAnsi="Arial" w:cs="Arial"/>
          <w:sz w:val="24"/>
          <w:szCs w:val="24"/>
        </w:rPr>
        <w:t>, że w ramach zamówienia</w:t>
      </w:r>
      <w:r w:rsidR="00BE3BCE" w:rsidRPr="00693AC9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693AC9" w:rsidRDefault="00076386" w:rsidP="00693AC9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3AC9">
        <w:rPr>
          <w:rFonts w:ascii="Arial" w:eastAsia="Times New Roman" w:hAnsi="Arial" w:cs="Arial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693AC9">
        <w:rPr>
          <w:rFonts w:ascii="Arial" w:eastAsia="Times New Roman" w:hAnsi="Arial" w:cs="Arial"/>
          <w:b/>
          <w:sz w:val="24"/>
          <w:szCs w:val="24"/>
          <w:lang w:eastAsia="pl-PL"/>
        </w:rPr>
        <w:t>ek</w:t>
      </w:r>
      <w:proofErr w:type="spellEnd"/>
      <w:r w:rsidRPr="00693AC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Wydziału Infrastruktury i Środowiska </w:t>
      </w:r>
      <w:r w:rsidR="007101ED" w:rsidRPr="00693AC9">
        <w:rPr>
          <w:rFonts w:ascii="Arial" w:eastAsia="Times New Roman" w:hAnsi="Arial" w:cs="Arial"/>
          <w:b/>
          <w:sz w:val="24"/>
          <w:szCs w:val="24"/>
          <w:lang w:eastAsia="pl-PL"/>
        </w:rPr>
        <w:t>PCz</w:t>
      </w:r>
      <w:r w:rsidRPr="00693AC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ramach projektu " Zintegrowany Program Rozwoju Politechniki Częstochowskiej"</w:t>
      </w:r>
    </w:p>
    <w:p w:rsidR="00EC10EE" w:rsidRPr="00693AC9" w:rsidRDefault="00EC10EE" w:rsidP="00693AC9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3AC9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76386" w:rsidRPr="00693AC9">
        <w:rPr>
          <w:rFonts w:ascii="Arial" w:eastAsia="Times New Roman" w:hAnsi="Arial" w:cs="Arial"/>
          <w:b/>
          <w:sz w:val="24"/>
          <w:szCs w:val="24"/>
          <w:lang w:eastAsia="pl-PL"/>
        </w:rPr>
        <w:t>RK-NZ.262.41.2022.MT</w:t>
      </w:r>
    </w:p>
    <w:p w:rsidR="00DC652A" w:rsidRDefault="0024648D" w:rsidP="00693AC9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3AC9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693AC9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693AC9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693AC9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693AC9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693AC9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693AC9" w:rsidRPr="00693AC9" w:rsidRDefault="00693AC9" w:rsidP="00693AC9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693AC9" w:rsidTr="0087706D">
        <w:tc>
          <w:tcPr>
            <w:tcW w:w="617" w:type="dxa"/>
            <w:shd w:val="clear" w:color="auto" w:fill="auto"/>
            <w:vAlign w:val="center"/>
          </w:tcPr>
          <w:p w:rsidR="00B641BE" w:rsidRPr="00693AC9" w:rsidRDefault="00B641BE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693AC9" w:rsidRDefault="00B641BE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693AC9" w:rsidRDefault="00B641BE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693AC9" w:rsidTr="0087706D">
        <w:tc>
          <w:tcPr>
            <w:tcW w:w="617" w:type="dxa"/>
            <w:shd w:val="clear" w:color="auto" w:fill="auto"/>
            <w:vAlign w:val="center"/>
          </w:tcPr>
          <w:p w:rsidR="00B641BE" w:rsidRPr="00693AC9" w:rsidRDefault="00B641BE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693AC9" w:rsidRDefault="00B641BE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693AC9" w:rsidRDefault="00B641BE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693AC9" w:rsidTr="0087706D">
        <w:tc>
          <w:tcPr>
            <w:tcW w:w="617" w:type="dxa"/>
            <w:shd w:val="clear" w:color="auto" w:fill="auto"/>
            <w:vAlign w:val="center"/>
          </w:tcPr>
          <w:p w:rsidR="00B641BE" w:rsidRPr="00693AC9" w:rsidRDefault="00B641BE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693AC9" w:rsidRDefault="00B641BE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693AC9" w:rsidRDefault="00B641BE" w:rsidP="00693AC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693AC9" w:rsidRDefault="007A2C38" w:rsidP="00693AC9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693AC9" w:rsidRDefault="00E27ABB" w:rsidP="00693AC9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93AC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693AC9" w:rsidRDefault="00053927" w:rsidP="00693AC9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</w:t>
            </w:r>
          </w:p>
          <w:p w:rsidR="00053927" w:rsidRPr="00693AC9" w:rsidRDefault="00053927" w:rsidP="00693AC9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693AC9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693AC9" w:rsidRDefault="00693AC9" w:rsidP="00693AC9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3AC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693AC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693AC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693AC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693AC9" w:rsidRDefault="007A2C38" w:rsidP="00693A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93AC9" w:rsidRDefault="007A2C38" w:rsidP="00693A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93AC9" w:rsidRDefault="007A2C38" w:rsidP="00693A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93AC9" w:rsidRDefault="007A2C38" w:rsidP="00693A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93AC9" w:rsidRDefault="007A2C38" w:rsidP="00693A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93AC9" w:rsidRDefault="007A2C38" w:rsidP="00693A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93AC9" w:rsidRDefault="007A2C38" w:rsidP="00693A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693AC9" w:rsidRDefault="007A2C38" w:rsidP="00693A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693AC9" w:rsidRDefault="004A0686" w:rsidP="00693A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693AC9" w:rsidRDefault="004A0686" w:rsidP="00693AC9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693AC9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693AC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40F" w:rsidRDefault="0024740F" w:rsidP="00025386">
      <w:pPr>
        <w:spacing w:after="0" w:line="240" w:lineRule="auto"/>
      </w:pPr>
      <w:r>
        <w:separator/>
      </w:r>
    </w:p>
  </w:endnote>
  <w:endnote w:type="continuationSeparator" w:id="0">
    <w:p w:rsidR="0024740F" w:rsidRDefault="002474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3A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3A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693AC9">
    <w:pPr>
      <w:pStyle w:val="Stopka"/>
    </w:pPr>
    <w:r>
      <w:rPr>
        <w:noProof/>
        <w:lang w:eastAsia="pl-PL"/>
      </w:rPr>
    </w:r>
    <w:r>
      <w:pict w14:anchorId="369E7A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40F" w:rsidRDefault="0024740F" w:rsidP="00025386">
      <w:pPr>
        <w:spacing w:after="0" w:line="240" w:lineRule="auto"/>
      </w:pPr>
      <w:r>
        <w:separator/>
      </w:r>
    </w:p>
  </w:footnote>
  <w:footnote w:type="continuationSeparator" w:id="0">
    <w:p w:rsidR="0024740F" w:rsidRDefault="002474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Default="00EC10EE" w:rsidP="00693AC9">
    <w:pPr>
      <w:pStyle w:val="Nagwek"/>
    </w:pPr>
  </w:p>
  <w:p w:rsidR="00693AC9" w:rsidRDefault="00693AC9" w:rsidP="00693AC9">
    <w:pPr>
      <w:pStyle w:val="Nagwek"/>
    </w:pPr>
  </w:p>
  <w:p w:rsidR="00693AC9" w:rsidRDefault="00693AC9" w:rsidP="00693AC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693AC9" w:rsidRDefault="00693AC9" w:rsidP="00693AC9">
    <w:pPr>
      <w:pStyle w:val="Nagwek"/>
    </w:pPr>
  </w:p>
  <w:p w:rsidR="00693AC9" w:rsidRDefault="00693AC9" w:rsidP="00693AC9">
    <w:pPr>
      <w:pStyle w:val="Nagwek"/>
    </w:pPr>
  </w:p>
  <w:p w:rsidR="00693AC9" w:rsidRDefault="00693AC9" w:rsidP="00693AC9">
    <w:pPr>
      <w:pStyle w:val="Nagwek"/>
    </w:pPr>
  </w:p>
  <w:p w:rsidR="00693AC9" w:rsidRPr="00693AC9" w:rsidRDefault="00693AC9" w:rsidP="00693A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40F"/>
    <w:rsid w:val="00025386"/>
    <w:rsid w:val="000423B9"/>
    <w:rsid w:val="00053927"/>
    <w:rsid w:val="00076386"/>
    <w:rsid w:val="00084786"/>
    <w:rsid w:val="0016158F"/>
    <w:rsid w:val="001C2314"/>
    <w:rsid w:val="00213980"/>
    <w:rsid w:val="0024648D"/>
    <w:rsid w:val="0024740F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93AC9"/>
    <w:rsid w:val="007101ED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2EB931B6"/>
  <w15:chartTrackingRefBased/>
  <w15:docId w15:val="{2A1A7452-BE9F-4528-A273-915FD689D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2022-09-30T08:20:00Z</dcterms:created>
  <dcterms:modified xsi:type="dcterms:W3CDTF">2022-09-30T08:20:00Z</dcterms:modified>
</cp:coreProperties>
</file>