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373575" w:rsidP="00893368">
      <w:pPr>
        <w:spacing w:line="360" w:lineRule="auto"/>
        <w:jc w:val="right"/>
        <w:rPr>
          <w:rFonts w:ascii="Arial" w:hAnsi="Arial" w:cs="Arial"/>
          <w:b/>
        </w:rPr>
      </w:pPr>
      <w:r w:rsidRPr="00373575">
        <w:rPr>
          <w:rFonts w:ascii="Arial" w:hAnsi="Arial" w:cs="Arial"/>
          <w:b/>
        </w:rPr>
        <w:t>Politechnika Częstochowska</w:t>
      </w:r>
    </w:p>
    <w:p w:rsidR="00E54E5A" w:rsidRPr="006C064D" w:rsidRDefault="00373575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373575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373575">
        <w:rPr>
          <w:rFonts w:ascii="Arial" w:hAnsi="Arial" w:cs="Arial"/>
          <w:b/>
        </w:rPr>
        <w:t>69</w:t>
      </w:r>
    </w:p>
    <w:p w:rsidR="00E54E5A" w:rsidRPr="006C064D" w:rsidRDefault="00373575" w:rsidP="00893368">
      <w:pPr>
        <w:spacing w:line="360" w:lineRule="auto"/>
        <w:jc w:val="right"/>
        <w:rPr>
          <w:rFonts w:ascii="Arial" w:hAnsi="Arial" w:cs="Arial"/>
          <w:b/>
        </w:rPr>
      </w:pPr>
      <w:r w:rsidRPr="00373575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373575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373575" w:rsidRPr="00373575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373575" w:rsidRPr="00373575">
        <w:rPr>
          <w:rFonts w:ascii="Arial" w:hAnsi="Arial" w:cs="Arial"/>
          <w:b/>
        </w:rPr>
        <w:t>Dostawa serwera z urządzeniami oraz oprogramowaniem i licencjami dla Katedry Inteligentnych Systemów Informatycznych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373575" w:rsidRPr="00373575">
        <w:rPr>
          <w:rFonts w:ascii="Arial" w:hAnsi="Arial" w:cs="Arial"/>
          <w:b/>
        </w:rPr>
        <w:t>RK-NZ.261.79.2022.JP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AB5646" w:rsidRPr="006C064D" w:rsidTr="00036A09">
        <w:trPr>
          <w:trHeight w:val="704"/>
        </w:trPr>
        <w:tc>
          <w:tcPr>
            <w:tcW w:w="8044" w:type="dxa"/>
            <w:vAlign w:val="center"/>
          </w:tcPr>
          <w:p w:rsidR="00AB5646" w:rsidRPr="006C064D" w:rsidRDefault="00AB5646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AB5646" w:rsidRPr="006C064D" w:rsidTr="005C69E0">
        <w:tc>
          <w:tcPr>
            <w:tcW w:w="8044" w:type="dxa"/>
          </w:tcPr>
          <w:p w:rsidR="00AB5646" w:rsidRPr="006C064D" w:rsidRDefault="00AB5646" w:rsidP="005C69E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373575">
              <w:rPr>
                <w:rFonts w:ascii="Arial" w:hAnsi="Arial" w:cs="Arial"/>
              </w:rPr>
              <w:t>Dostawa serwera z urządzeniami oraz oprogramowaniem i licencjami dla Katedry Inteligentnych Systemów Informat</w:t>
            </w:r>
            <w:bookmarkStart w:id="0" w:name="_GoBack"/>
            <w:bookmarkEnd w:id="0"/>
            <w:r w:rsidRPr="00373575">
              <w:rPr>
                <w:rFonts w:ascii="Arial" w:hAnsi="Arial" w:cs="Arial"/>
              </w:rPr>
              <w:t>ycznych</w:t>
            </w:r>
          </w:p>
          <w:p w:rsidR="00AB5646" w:rsidRPr="006C064D" w:rsidRDefault="00AB5646" w:rsidP="005C69E0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AB5646" w:rsidRPr="006C064D" w:rsidRDefault="00AB5646" w:rsidP="005C69E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AB5646" w:rsidRPr="006C064D" w:rsidRDefault="00AB5646" w:rsidP="005C69E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373575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B5646" w:rsidRPr="006C064D" w:rsidRDefault="00AB5646" w:rsidP="005C69E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B5646" w:rsidRPr="006C064D" w:rsidRDefault="00AB5646" w:rsidP="005C69E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AB5646" w:rsidRPr="006C064D" w:rsidRDefault="00AB5646" w:rsidP="005C69E0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AB5646" w:rsidRPr="006C064D" w:rsidRDefault="00AB5646" w:rsidP="005C69E0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AB5646" w:rsidRPr="006C064D" w:rsidRDefault="00AB5646" w:rsidP="005C69E0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AB5646" w:rsidRPr="006C064D" w:rsidRDefault="00AB5646" w:rsidP="005C69E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97B" w:rsidRDefault="00BD397B">
      <w:r>
        <w:separator/>
      </w:r>
    </w:p>
  </w:endnote>
  <w:endnote w:type="continuationSeparator" w:id="0">
    <w:p w:rsidR="00BD397B" w:rsidRDefault="00BD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75" w:rsidRDefault="00373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B5646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75" w:rsidRDefault="00373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97B" w:rsidRDefault="00BD397B">
      <w:r>
        <w:separator/>
      </w:r>
    </w:p>
  </w:footnote>
  <w:footnote w:type="continuationSeparator" w:id="0">
    <w:p w:rsidR="00BD397B" w:rsidRDefault="00BD397B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75" w:rsidRDefault="00373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75" w:rsidRDefault="00373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97B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73575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B5646"/>
    <w:rsid w:val="00AF2CA7"/>
    <w:rsid w:val="00B21345"/>
    <w:rsid w:val="00B80988"/>
    <w:rsid w:val="00B87BB6"/>
    <w:rsid w:val="00BD397B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D62A17"/>
  <w15:chartTrackingRefBased/>
  <w15:docId w15:val="{57AB36E9-3D43-4E4E-B3CB-6BE37AC1D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927CA13-2148-40EB-BE60-0AA4C5597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337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2022-09-27T08:55:00Z</dcterms:created>
  <dcterms:modified xsi:type="dcterms:W3CDTF">2022-09-27T08:55:00Z</dcterms:modified>
</cp:coreProperties>
</file>