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97042A" w:rsidRPr="0097042A">
        <w:rPr>
          <w:rFonts w:ascii="Arial" w:hAnsi="Arial" w:cs="Arial"/>
          <w:bCs/>
          <w:i w:val="0"/>
          <w:szCs w:val="24"/>
        </w:rPr>
        <w:t>3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97042A" w:rsidRPr="0097042A">
        <w:rPr>
          <w:rFonts w:ascii="Arial" w:hAnsi="Arial" w:cs="Arial"/>
          <w:b/>
          <w:sz w:val="24"/>
          <w:szCs w:val="24"/>
        </w:rPr>
        <w:t>RK-NZ.261.79.2022.JP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7042A" w:rsidRPr="004B1027" w:rsidTr="00BD1D4D">
        <w:tc>
          <w:tcPr>
            <w:tcW w:w="9104" w:type="dxa"/>
            <w:shd w:val="clear" w:color="auto" w:fill="D9D9D9"/>
          </w:tcPr>
          <w:p w:rsidR="0097042A" w:rsidRPr="004B1027" w:rsidRDefault="0097042A" w:rsidP="00BD1D4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7042A" w:rsidRPr="004B1027" w:rsidRDefault="0097042A" w:rsidP="00BD1D4D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97042A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97042A" w:rsidRPr="004B1027" w:rsidRDefault="0097042A" w:rsidP="00BD1D4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7042A" w:rsidRPr="004B1027" w:rsidRDefault="0097042A" w:rsidP="00BD1D4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97042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97042A">
        <w:rPr>
          <w:rFonts w:ascii="Arial" w:hAnsi="Arial" w:cs="Arial"/>
          <w:b/>
          <w:sz w:val="24"/>
          <w:szCs w:val="24"/>
        </w:rPr>
        <w:t>Dostawa serwera z urządzeniami oraz oprogramowaniem i licencjami dla Katedry Inteligentnych Systemów Informatycznych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lastRenderedPageBreak/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0F0" w:rsidRDefault="002C50F0">
      <w:r>
        <w:separator/>
      </w:r>
    </w:p>
  </w:endnote>
  <w:endnote w:type="continuationSeparator" w:id="0">
    <w:p w:rsidR="002C50F0" w:rsidRDefault="002C5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04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042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42A" w:rsidRDefault="009704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0F0" w:rsidRDefault="002C50F0">
      <w:r>
        <w:separator/>
      </w:r>
    </w:p>
  </w:footnote>
  <w:footnote w:type="continuationSeparator" w:id="0">
    <w:p w:rsidR="002C50F0" w:rsidRDefault="002C50F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42A" w:rsidRDefault="009704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42A" w:rsidRDefault="009704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42A" w:rsidRDefault="009704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50F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C50F0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042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BFAF91-308F-44EB-8C63-CCE27872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65999-C0C7-4745-AB14-6AA17D129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2022-10-03T07:22:00Z</dcterms:created>
  <dcterms:modified xsi:type="dcterms:W3CDTF">2022-10-03T07:22:00Z</dcterms:modified>
</cp:coreProperties>
</file>