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8C35C2" w14:textId="72EA0C7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51515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7F6F9D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8DB86F3" w14:textId="27E0BAEB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6319" w:rsidRPr="00746319">
        <w:rPr>
          <w:rFonts w:ascii="Arial" w:hAnsi="Arial" w:cs="Arial"/>
          <w:b/>
          <w:sz w:val="24"/>
          <w:szCs w:val="24"/>
        </w:rPr>
        <w:t>CRZP/</w:t>
      </w:r>
      <w:r w:rsidR="00CC077D">
        <w:rPr>
          <w:rFonts w:ascii="Arial" w:hAnsi="Arial" w:cs="Arial"/>
          <w:b/>
          <w:sz w:val="24"/>
          <w:szCs w:val="24"/>
        </w:rPr>
        <w:t>211</w:t>
      </w:r>
      <w:r w:rsidR="00746319" w:rsidRPr="00746319">
        <w:rPr>
          <w:rFonts w:ascii="Arial" w:hAnsi="Arial" w:cs="Arial"/>
          <w:b/>
          <w:sz w:val="24"/>
          <w:szCs w:val="24"/>
        </w:rPr>
        <w:t>/2022/AZP</w:t>
      </w:r>
    </w:p>
    <w:p w14:paraId="0D3E9A5F" w14:textId="77777777" w:rsidR="00551515" w:rsidRDefault="0055151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C860962" w14:textId="17ED7F70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22BFA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920503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7B1942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28CD3D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8944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6319" w:rsidRPr="0012157F" w14:paraId="76704681" w14:textId="77777777" w:rsidTr="00DD5477">
        <w:tc>
          <w:tcPr>
            <w:tcW w:w="9104" w:type="dxa"/>
            <w:shd w:val="clear" w:color="auto" w:fill="D9D9D9"/>
          </w:tcPr>
          <w:p w14:paraId="014C930E" w14:textId="77777777" w:rsidR="00746319" w:rsidRPr="0012157F" w:rsidRDefault="00746319" w:rsidP="00DD547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B222ED" w14:textId="77777777" w:rsidR="00746319" w:rsidRDefault="00746319" w:rsidP="00DD54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6319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F2C9B2" w14:textId="77777777" w:rsidR="00746319" w:rsidRPr="00C86421" w:rsidRDefault="00746319" w:rsidP="00DD54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23090BF" w14:textId="77777777" w:rsidR="00746319" w:rsidRDefault="00746319" w:rsidP="00DD54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C2DDC7C" w14:textId="77777777" w:rsidR="00746319" w:rsidRPr="00C86421" w:rsidRDefault="00746319" w:rsidP="00DD54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C4DAB5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B5B3F57" w14:textId="4D4D32BC" w:rsidR="00CC077D" w:rsidRDefault="00CC077D" w:rsidP="00CC077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077D">
        <w:rPr>
          <w:rFonts w:ascii="Arial" w:hAnsi="Arial" w:cs="Arial"/>
          <w:b/>
          <w:sz w:val="24"/>
          <w:szCs w:val="24"/>
        </w:rPr>
        <w:t>Dostawa gadżetów reklamow</w:t>
      </w:r>
      <w:bookmarkStart w:id="0" w:name="_GoBack"/>
      <w:bookmarkEnd w:id="0"/>
      <w:r w:rsidRPr="00CC077D">
        <w:rPr>
          <w:rFonts w:ascii="Arial" w:hAnsi="Arial" w:cs="Arial"/>
          <w:b/>
          <w:sz w:val="24"/>
          <w:szCs w:val="24"/>
        </w:rPr>
        <w:t xml:space="preserve">ych dla UMG </w:t>
      </w:r>
      <w:r>
        <w:rPr>
          <w:rFonts w:ascii="Arial" w:hAnsi="Arial" w:cs="Arial"/>
          <w:b/>
          <w:sz w:val="24"/>
          <w:szCs w:val="24"/>
        </w:rPr>
        <w:t>–</w:t>
      </w:r>
      <w:r w:rsidRPr="00CC077D">
        <w:rPr>
          <w:rFonts w:ascii="Arial" w:hAnsi="Arial" w:cs="Arial"/>
          <w:b/>
          <w:sz w:val="24"/>
          <w:szCs w:val="24"/>
        </w:rPr>
        <w:t xml:space="preserve"> 11</w:t>
      </w:r>
    </w:p>
    <w:p w14:paraId="7969E29F" w14:textId="46999D16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6319" w:rsidRPr="0074631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95A5717" w14:textId="77777777" w:rsidTr="00650D6C">
        <w:tc>
          <w:tcPr>
            <w:tcW w:w="9104" w:type="dxa"/>
            <w:shd w:val="clear" w:color="auto" w:fill="D9D9D9"/>
          </w:tcPr>
          <w:p w14:paraId="6E27D66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9CBBD1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21C38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C75BD9F" w14:textId="77777777" w:rsidTr="00CD4DD1">
        <w:tc>
          <w:tcPr>
            <w:tcW w:w="9104" w:type="dxa"/>
            <w:shd w:val="clear" w:color="auto" w:fill="D9D9D9"/>
          </w:tcPr>
          <w:p w14:paraId="5256869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F85F2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266D4D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4CDC06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655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F3C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6319" w:rsidRPr="0012157F" w14:paraId="64C76E48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4EAC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E923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5F6B697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2D5B6B2B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BF89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BC84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55AF450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7EE5EACC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1CC0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BA35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CC64F89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19" w:rsidRPr="0012157F" w14:paraId="5B607628" w14:textId="77777777" w:rsidTr="00DD54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7E82" w14:textId="77777777" w:rsidR="00746319" w:rsidRPr="0012157F" w:rsidRDefault="00746319" w:rsidP="00DD54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185E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1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D02B181" w14:textId="77777777" w:rsidR="00746319" w:rsidRPr="0012157F" w:rsidRDefault="00746319" w:rsidP="00DD54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19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14:paraId="1EA1C3A3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EDAF54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101171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1E0775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4F53A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48B14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C54CC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A8157C1" w14:textId="77777777" w:rsidTr="0061040C">
        <w:tc>
          <w:tcPr>
            <w:tcW w:w="9104" w:type="dxa"/>
            <w:shd w:val="clear" w:color="auto" w:fill="D9D9D9"/>
          </w:tcPr>
          <w:p w14:paraId="141E53C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F106C1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4108F0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A4C723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C74E7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965EC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838423D" w14:textId="77777777" w:rsidTr="0061040C">
        <w:tc>
          <w:tcPr>
            <w:tcW w:w="9104" w:type="dxa"/>
            <w:shd w:val="clear" w:color="auto" w:fill="D9D9D9"/>
          </w:tcPr>
          <w:p w14:paraId="0767E7E7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51F64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61CCA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2F4C16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ABDEE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946D35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F76FCC5" w14:textId="77777777" w:rsidTr="00CD4DD1">
        <w:tc>
          <w:tcPr>
            <w:tcW w:w="9104" w:type="dxa"/>
            <w:shd w:val="clear" w:color="auto" w:fill="D9D9D9"/>
          </w:tcPr>
          <w:p w14:paraId="372E8A2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CBDC0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0F15DF2" w14:textId="77777777" w:rsidTr="00847232">
        <w:tc>
          <w:tcPr>
            <w:tcW w:w="9104" w:type="dxa"/>
            <w:shd w:val="clear" w:color="auto" w:fill="D9D9D9"/>
          </w:tcPr>
          <w:p w14:paraId="41C580F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ADDB1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B9DFF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3D1B07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6BA5B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2C21BB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AD8C4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EB490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5C4A3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8B35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C24FEC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4DE63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184A27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31562" w14:textId="77777777" w:rsidR="00705B08" w:rsidRDefault="00705B08" w:rsidP="0038231F">
      <w:pPr>
        <w:spacing w:after="0" w:line="240" w:lineRule="auto"/>
      </w:pPr>
      <w:r>
        <w:separator/>
      </w:r>
    </w:p>
  </w:endnote>
  <w:endnote w:type="continuationSeparator" w:id="0">
    <w:p w14:paraId="2DBB4922" w14:textId="77777777" w:rsidR="00705B08" w:rsidRDefault="00705B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6A658" w14:textId="77777777" w:rsidR="00746319" w:rsidRDefault="007463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E8E0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07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07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5604EB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B8E96" w14:textId="77777777" w:rsidR="00746319" w:rsidRDefault="00746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55ACBD" w14:textId="77777777" w:rsidR="00705B08" w:rsidRDefault="00705B08" w:rsidP="0038231F">
      <w:pPr>
        <w:spacing w:after="0" w:line="240" w:lineRule="auto"/>
      </w:pPr>
      <w:r>
        <w:separator/>
      </w:r>
    </w:p>
  </w:footnote>
  <w:footnote w:type="continuationSeparator" w:id="0">
    <w:p w14:paraId="1D81E5DD" w14:textId="77777777" w:rsidR="00705B08" w:rsidRDefault="00705B08" w:rsidP="0038231F">
      <w:pPr>
        <w:spacing w:after="0" w:line="240" w:lineRule="auto"/>
      </w:pPr>
      <w:r>
        <w:continuationSeparator/>
      </w:r>
    </w:p>
  </w:footnote>
  <w:footnote w:id="1">
    <w:p w14:paraId="413DE56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975C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FB1E1F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6378D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3601B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EEBE142" w14:textId="77777777" w:rsidR="0032618A" w:rsidRDefault="0032618A" w:rsidP="0032618A">
      <w:pPr>
        <w:pStyle w:val="Tekstprzypisudolnego"/>
      </w:pPr>
    </w:p>
  </w:footnote>
  <w:footnote w:id="2">
    <w:p w14:paraId="0A2D616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FF017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E70F0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38B4F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56B1C" w14:textId="77777777" w:rsidR="00746319" w:rsidRDefault="007463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265A" w14:textId="77777777" w:rsidR="00746319" w:rsidRDefault="007463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E42830" w14:textId="77777777" w:rsidR="00746319" w:rsidRDefault="007463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5F6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515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4F05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5B08"/>
    <w:rsid w:val="00710937"/>
    <w:rsid w:val="007118F0"/>
    <w:rsid w:val="00721D87"/>
    <w:rsid w:val="0072560B"/>
    <w:rsid w:val="00746319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077D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2862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3B26-6646-466F-B71C-EB55561A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cp:lastPrinted>2016-07-26T10:32:00Z</cp:lastPrinted>
  <dcterms:created xsi:type="dcterms:W3CDTF">2022-09-30T08:37:00Z</dcterms:created>
  <dcterms:modified xsi:type="dcterms:W3CDTF">2022-09-30T08:37:00Z</dcterms:modified>
</cp:coreProperties>
</file>