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621191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F74FF" w:rsidRPr="004F74FF">
        <w:rPr>
          <w:rFonts w:ascii="Arial" w:hAnsi="Arial" w:cs="Arial"/>
          <w:b/>
          <w:sz w:val="24"/>
          <w:szCs w:val="24"/>
        </w:rPr>
        <w:t>CRZP/210/2022/AZP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F74FF" w:rsidRPr="004F74FF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F74FF" w:rsidRPr="004F74FF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4F74FF" w:rsidRPr="004F74FF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F74FF" w:rsidRPr="004F74FF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4F74FF" w:rsidRPr="004F74FF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F74FF" w:rsidRPr="0012157F" w:rsidTr="00122B34">
        <w:tc>
          <w:tcPr>
            <w:tcW w:w="9104" w:type="dxa"/>
            <w:shd w:val="clear" w:color="auto" w:fill="D9D9D9"/>
          </w:tcPr>
          <w:p w:rsidR="004F74FF" w:rsidRPr="0012157F" w:rsidRDefault="004F74FF" w:rsidP="00122B3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F74FF" w:rsidRDefault="004F74FF" w:rsidP="00122B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F74F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F74F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F74FF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4F74F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4F74F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4F74FF" w:rsidRPr="00C86421" w:rsidRDefault="004F74FF" w:rsidP="00122B3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F74FF" w:rsidRDefault="004F74FF" w:rsidP="00122B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F74FF" w:rsidRPr="00C86421" w:rsidRDefault="004F74FF" w:rsidP="00122B3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F74FF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F74FF">
        <w:rPr>
          <w:rFonts w:ascii="Arial" w:hAnsi="Arial" w:cs="Arial"/>
          <w:b/>
          <w:sz w:val="24"/>
          <w:szCs w:val="24"/>
        </w:rPr>
        <w:t>Usługa drukowania publikacji uczelnianych 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F74FF" w:rsidRPr="004F74FF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F74FF" w:rsidRPr="0012157F" w:rsidTr="00122B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4FF" w:rsidRPr="0012157F" w:rsidRDefault="004F74FF" w:rsidP="00122B3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4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4FF" w:rsidRPr="0012157F" w:rsidRDefault="004F74FF" w:rsidP="00122B3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74F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F74FF" w:rsidRPr="0012157F" w:rsidRDefault="004F74FF" w:rsidP="00122B3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4F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F74FF" w:rsidRPr="0012157F" w:rsidTr="00122B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4FF" w:rsidRPr="0012157F" w:rsidRDefault="004F74FF" w:rsidP="00122B3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4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4FF" w:rsidRPr="0012157F" w:rsidRDefault="004F74FF" w:rsidP="00122B3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74F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F74FF" w:rsidRPr="0012157F" w:rsidRDefault="004F74FF" w:rsidP="00122B3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4F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F74FF" w:rsidRPr="0012157F" w:rsidTr="00122B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4FF" w:rsidRPr="0012157F" w:rsidRDefault="004F74FF" w:rsidP="00122B3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4F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4FF" w:rsidRPr="0012157F" w:rsidRDefault="004F74FF" w:rsidP="00122B3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74F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F74FF" w:rsidRPr="0012157F" w:rsidRDefault="004F74FF" w:rsidP="00122B3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4FF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4F74FF" w:rsidRPr="0012157F" w:rsidTr="00122B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4FF" w:rsidRPr="0012157F" w:rsidRDefault="004F74FF" w:rsidP="00122B3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4FF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4FF" w:rsidRPr="0012157F" w:rsidRDefault="004F74FF" w:rsidP="00122B3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74F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F74FF" w:rsidRPr="0012157F" w:rsidRDefault="004F74FF" w:rsidP="00122B3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4F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5BE" w:rsidRDefault="004B15BE" w:rsidP="0038231F">
      <w:pPr>
        <w:spacing w:after="0" w:line="240" w:lineRule="auto"/>
      </w:pPr>
      <w:r>
        <w:separator/>
      </w:r>
    </w:p>
  </w:endnote>
  <w:endnote w:type="continuationSeparator" w:id="0">
    <w:p w:rsidR="004B15BE" w:rsidRDefault="004B15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4FF" w:rsidRDefault="004F74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4FF" w:rsidRDefault="004F74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5BE" w:rsidRDefault="004B15BE" w:rsidP="0038231F">
      <w:pPr>
        <w:spacing w:after="0" w:line="240" w:lineRule="auto"/>
      </w:pPr>
      <w:r>
        <w:separator/>
      </w:r>
    </w:p>
  </w:footnote>
  <w:footnote w:type="continuationSeparator" w:id="0">
    <w:p w:rsidR="004B15BE" w:rsidRDefault="004B15B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4FF" w:rsidRDefault="004F74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4FF" w:rsidRDefault="004F74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4FF" w:rsidRDefault="004F74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15B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B15BE"/>
    <w:rsid w:val="004C4854"/>
    <w:rsid w:val="004D7E48"/>
    <w:rsid w:val="004F23F7"/>
    <w:rsid w:val="004F40EF"/>
    <w:rsid w:val="004F74F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21191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EE2FB1"/>
  <w15:docId w15:val="{90034415-5C86-4039-B369-7AB2C8101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3F9A9-F4F7-44C9-AB33-A5D7634E9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908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2022-09-30T06:52:00Z</cp:lastPrinted>
  <dcterms:created xsi:type="dcterms:W3CDTF">2022-09-30T06:52:00Z</dcterms:created>
  <dcterms:modified xsi:type="dcterms:W3CDTF">2022-09-30T06:52:00Z</dcterms:modified>
</cp:coreProperties>
</file>