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8250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F3AAC" w:rsidRPr="007F3AAC">
        <w:rPr>
          <w:b/>
        </w:rPr>
        <w:t>CRZP/210/2022/AZP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F3AAC" w:rsidRPr="004A5DB6" w:rsidTr="00122B34">
        <w:tc>
          <w:tcPr>
            <w:tcW w:w="9212" w:type="dxa"/>
            <w:shd w:val="clear" w:color="auto" w:fill="auto"/>
          </w:tcPr>
          <w:p w:rsidR="007F3AAC" w:rsidRPr="004A5DB6" w:rsidRDefault="007F3AAC" w:rsidP="00122B3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F3AAC" w:rsidRPr="004A5DB6" w:rsidRDefault="007F3AAC" w:rsidP="00122B3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F3AAC">
              <w:t>(</w:t>
            </w:r>
            <w:proofErr w:type="spellStart"/>
            <w:r w:rsidRPr="007F3AAC">
              <w:t>t.j</w:t>
            </w:r>
            <w:proofErr w:type="spellEnd"/>
            <w:r w:rsidRPr="007F3AAC">
              <w:t xml:space="preserve">. Dz.U. z 2021r. poz. 1129 z </w:t>
            </w:r>
            <w:proofErr w:type="spellStart"/>
            <w:r w:rsidRPr="007F3AAC">
              <w:t>późn</w:t>
            </w:r>
            <w:proofErr w:type="spellEnd"/>
            <w:r w:rsidRPr="007F3AAC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F3AAC" w:rsidRPr="004A5DB6" w:rsidRDefault="007F3AAC" w:rsidP="00122B3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F3AAC" w:rsidRPr="004A5DB6" w:rsidRDefault="007F3AAC" w:rsidP="00122B3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F3AAC" w:rsidRPr="004A5DB6" w:rsidRDefault="007F3AAC" w:rsidP="00122B3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F3AAC" w:rsidRPr="007F3AA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F3AAC" w:rsidP="005434B3">
      <w:pPr>
        <w:spacing w:after="240" w:line="276" w:lineRule="auto"/>
        <w:jc w:val="center"/>
      </w:pPr>
      <w:r w:rsidRPr="007F3AAC">
        <w:rPr>
          <w:b/>
        </w:rPr>
        <w:t>Usługa drukowania publikacji uczelnianych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F3AAC" w:rsidRPr="004A5DB6" w:rsidRDefault="007F3AAC" w:rsidP="007F3AAC">
      <w:pPr>
        <w:spacing w:after="0" w:line="276" w:lineRule="auto"/>
        <w:jc w:val="both"/>
        <w:rPr>
          <w:color w:val="FF0000"/>
        </w:rPr>
      </w:pPr>
    </w:p>
    <w:p w:rsidR="002426FF" w:rsidRPr="004A5DB6" w:rsidRDefault="007F3AAC" w:rsidP="007F3AAC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7F3AAC" w:rsidRPr="004A5DB6" w:rsidRDefault="007F3AAC" w:rsidP="007F3AAC">
      <w:pPr>
        <w:spacing w:after="0" w:line="240" w:lineRule="auto"/>
        <w:jc w:val="both"/>
        <w:rPr>
          <w:b/>
        </w:rPr>
      </w:pPr>
    </w:p>
    <w:p w:rsidR="007F3AAC" w:rsidRPr="004A5DB6" w:rsidRDefault="007F3AAC" w:rsidP="007F3AAC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7F3AAC" w:rsidRPr="004A5DB6" w:rsidRDefault="007F3AAC" w:rsidP="007F3AAC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C82508" w:rsidRPr="004A5DB6" w:rsidRDefault="00C82508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277" w:rsidRDefault="004C0277" w:rsidP="0038231F">
      <w:pPr>
        <w:spacing w:after="0" w:line="240" w:lineRule="auto"/>
      </w:pPr>
      <w:r>
        <w:separator/>
      </w:r>
    </w:p>
  </w:endnote>
  <w:endnote w:type="continuationSeparator" w:id="0">
    <w:p w:rsidR="004C0277" w:rsidRDefault="004C02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AAC" w:rsidRDefault="007F3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AAC" w:rsidRDefault="007F3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277" w:rsidRDefault="004C0277" w:rsidP="0038231F">
      <w:pPr>
        <w:spacing w:after="0" w:line="240" w:lineRule="auto"/>
      </w:pPr>
      <w:r>
        <w:separator/>
      </w:r>
    </w:p>
  </w:footnote>
  <w:footnote w:type="continuationSeparator" w:id="0">
    <w:p w:rsidR="004C0277" w:rsidRDefault="004C02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AAC" w:rsidRDefault="007F3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AAC" w:rsidRDefault="007F3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AAC" w:rsidRDefault="007F3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27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027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AAC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2508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55BD"/>
  <w15:chartTrackingRefBased/>
  <w15:docId w15:val="{533C7B44-7EB9-4B5B-8DC1-55C3A9FD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0E361-8105-4640-B369-A3A8C676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2022-09-30T06:52:00Z</cp:lastPrinted>
  <dcterms:created xsi:type="dcterms:W3CDTF">2022-09-30T06:52:00Z</dcterms:created>
  <dcterms:modified xsi:type="dcterms:W3CDTF">2022-09-30T06:52:00Z</dcterms:modified>
</cp:coreProperties>
</file>