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B7EF" w14:textId="77777777" w:rsidR="00FB7F50" w:rsidRPr="002245BE" w:rsidRDefault="0031548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1548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15488">
        <w:rPr>
          <w:sz w:val="22"/>
          <w:szCs w:val="22"/>
        </w:rPr>
        <w:t>2022-09-30</w:t>
      </w:r>
    </w:p>
    <w:p w14:paraId="4CF443A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D388C6" w14:textId="77777777" w:rsidR="00FB7F50" w:rsidRPr="002245BE" w:rsidRDefault="00315488" w:rsidP="00FB7F50">
      <w:pPr>
        <w:spacing w:after="40"/>
        <w:rPr>
          <w:b/>
          <w:bCs/>
          <w:sz w:val="22"/>
          <w:szCs w:val="22"/>
        </w:rPr>
      </w:pPr>
      <w:r w:rsidRPr="0031548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B32F57D" w14:textId="77777777" w:rsidR="00FB7F50" w:rsidRPr="002245BE" w:rsidRDefault="00315488" w:rsidP="00FB7F50">
      <w:pPr>
        <w:rPr>
          <w:sz w:val="22"/>
          <w:szCs w:val="22"/>
        </w:rPr>
      </w:pPr>
      <w:r w:rsidRPr="0031548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315488">
        <w:rPr>
          <w:sz w:val="22"/>
          <w:szCs w:val="22"/>
        </w:rPr>
        <w:t>66</w:t>
      </w:r>
    </w:p>
    <w:p w14:paraId="2D0082EB" w14:textId="77777777" w:rsidR="00FB7F50" w:rsidRPr="002245BE" w:rsidRDefault="00315488" w:rsidP="00FB7F50">
      <w:pPr>
        <w:rPr>
          <w:sz w:val="22"/>
          <w:szCs w:val="22"/>
        </w:rPr>
      </w:pPr>
      <w:r w:rsidRPr="0031548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315488">
        <w:rPr>
          <w:sz w:val="22"/>
          <w:szCs w:val="22"/>
        </w:rPr>
        <w:t>Kraków</w:t>
      </w:r>
    </w:p>
    <w:p w14:paraId="07AB484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1010D55" w14:textId="46C66B7A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515F0C0" w14:textId="75C1CFE3" w:rsidR="00AB43C0" w:rsidRPr="0002599F" w:rsidRDefault="00AB43C0" w:rsidP="00FB7F50">
      <w:pPr>
        <w:jc w:val="both"/>
        <w:rPr>
          <w:bCs/>
          <w:sz w:val="20"/>
          <w:szCs w:val="20"/>
        </w:rPr>
      </w:pPr>
    </w:p>
    <w:p w14:paraId="27512503" w14:textId="628857D1" w:rsidR="00AB43C0" w:rsidRPr="0002599F" w:rsidRDefault="00AB43C0" w:rsidP="00FB7F50">
      <w:pPr>
        <w:jc w:val="both"/>
        <w:rPr>
          <w:bCs/>
          <w:sz w:val="22"/>
          <w:szCs w:val="22"/>
        </w:rPr>
      </w:pPr>
      <w:r w:rsidRPr="0002599F">
        <w:rPr>
          <w:bCs/>
          <w:sz w:val="22"/>
          <w:szCs w:val="22"/>
        </w:rPr>
        <w:t>SZP.271</w:t>
      </w:r>
      <w:r w:rsidR="0002599F" w:rsidRPr="0002599F">
        <w:rPr>
          <w:bCs/>
          <w:sz w:val="22"/>
          <w:szCs w:val="22"/>
        </w:rPr>
        <w:t>.713/15/2022</w:t>
      </w:r>
    </w:p>
    <w:p w14:paraId="3069568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29ABBF" w14:textId="488F914F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B43C0">
        <w:rPr>
          <w:b/>
          <w:sz w:val="28"/>
        </w:rPr>
        <w:t xml:space="preserve"> - korekta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15488" w:rsidRPr="00607F9B" w14:paraId="738DFA7E" w14:textId="77777777" w:rsidTr="00E61176">
        <w:trPr>
          <w:trHeight w:val="638"/>
        </w:trPr>
        <w:tc>
          <w:tcPr>
            <w:tcW w:w="959" w:type="dxa"/>
            <w:shd w:val="clear" w:color="auto" w:fill="auto"/>
          </w:tcPr>
          <w:p w14:paraId="5DAEA064" w14:textId="77777777" w:rsidR="00315488" w:rsidRPr="00607F9B" w:rsidRDefault="00315488" w:rsidP="00E611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4C0CA6" w14:textId="77777777" w:rsidR="00315488" w:rsidRPr="00607F9B" w:rsidRDefault="00315488" w:rsidP="00E611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1548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5488">
              <w:rPr>
                <w:b/>
                <w:bCs/>
                <w:sz w:val="22"/>
                <w:szCs w:val="22"/>
              </w:rPr>
              <w:t>Dostawa wyrobów medycznych 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15488">
              <w:rPr>
                <w:b/>
                <w:sz w:val="22"/>
                <w:szCs w:val="22"/>
              </w:rPr>
              <w:t>ZP/15/2022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CFAAD6" w14:textId="20E8C5D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15488" w:rsidRPr="00315488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</w:t>
      </w:r>
      <w:r w:rsidR="00D24B70">
        <w:rPr>
          <w:sz w:val="22"/>
          <w:szCs w:val="22"/>
        </w:rPr>
        <w:t xml:space="preserve">w ogłoszeniu o wyborze najkorzystniejszej oferty przekazanym na podstawie </w:t>
      </w:r>
      <w:r w:rsidRPr="009B2352">
        <w:rPr>
          <w:sz w:val="22"/>
          <w:szCs w:val="22"/>
        </w:rPr>
        <w:t xml:space="preserve">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15488" w:rsidRPr="00315488">
        <w:rPr>
          <w:sz w:val="22"/>
          <w:szCs w:val="22"/>
        </w:rPr>
        <w:t>(</w:t>
      </w:r>
      <w:proofErr w:type="spellStart"/>
      <w:r w:rsidR="00315488" w:rsidRPr="00315488">
        <w:rPr>
          <w:sz w:val="22"/>
          <w:szCs w:val="22"/>
        </w:rPr>
        <w:t>t.j</w:t>
      </w:r>
      <w:proofErr w:type="spellEnd"/>
      <w:r w:rsidR="00315488" w:rsidRPr="00315488">
        <w:rPr>
          <w:sz w:val="22"/>
          <w:szCs w:val="22"/>
        </w:rPr>
        <w:t xml:space="preserve">. Dz.U. z 2021r. poz. 1129 z </w:t>
      </w:r>
      <w:proofErr w:type="spellStart"/>
      <w:r w:rsidR="00315488" w:rsidRPr="00315488">
        <w:rPr>
          <w:sz w:val="22"/>
          <w:szCs w:val="22"/>
        </w:rPr>
        <w:t>późn</w:t>
      </w:r>
      <w:proofErr w:type="spellEnd"/>
      <w:r w:rsidR="00315488" w:rsidRPr="00315488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</w:t>
      </w:r>
      <w:r w:rsidR="00AB43C0">
        <w:rPr>
          <w:sz w:val="22"/>
          <w:szCs w:val="22"/>
        </w:rPr>
        <w:t xml:space="preserve">pismem nr </w:t>
      </w:r>
      <w:r w:rsidR="0002599F" w:rsidRPr="0002599F">
        <w:rPr>
          <w:sz w:val="22"/>
          <w:szCs w:val="22"/>
        </w:rPr>
        <w:t>SZP.271.690/15/2022</w:t>
      </w:r>
      <w:r w:rsidR="0002599F">
        <w:rPr>
          <w:sz w:val="22"/>
          <w:szCs w:val="22"/>
        </w:rPr>
        <w:t xml:space="preserve"> z dn. 26.09.2022 r., </w:t>
      </w:r>
      <w:r w:rsidR="00D24B70">
        <w:rPr>
          <w:sz w:val="22"/>
          <w:szCs w:val="22"/>
        </w:rPr>
        <w:t>podał błędną informację dotyczącą kwoty najkorzystniejszej oferty wybranej w zadaniu nr 52 i  koryguję tę informację j/n:</w:t>
      </w:r>
    </w:p>
    <w:p w14:paraId="1017E222" w14:textId="7F4AEF44" w:rsidR="00D24B70" w:rsidRPr="00D24B70" w:rsidRDefault="00D24B7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bookmarkStart w:id="1" w:name="_Hlk115423520"/>
      <w:r>
        <w:rPr>
          <w:sz w:val="22"/>
          <w:szCs w:val="22"/>
        </w:rPr>
        <w:t>BYŁO: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5488" w14:paraId="08206E74" w14:textId="77777777" w:rsidTr="00E61176">
        <w:trPr>
          <w:cantSplit/>
        </w:trPr>
        <w:tc>
          <w:tcPr>
            <w:tcW w:w="9498" w:type="dxa"/>
          </w:tcPr>
          <w:p w14:paraId="41D99F58" w14:textId="77777777" w:rsidR="00315488" w:rsidRPr="001D1EEC" w:rsidRDefault="00315488" w:rsidP="00E6117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15488">
              <w:rPr>
                <w:b/>
                <w:sz w:val="22"/>
                <w:szCs w:val="22"/>
              </w:rPr>
              <w:t>Becton</w:t>
            </w:r>
            <w:proofErr w:type="spellEnd"/>
            <w:r w:rsidRPr="00315488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54C2D75F" w14:textId="77777777" w:rsidR="00315488" w:rsidRPr="001D1EEC" w:rsidRDefault="00315488" w:rsidP="00E61176">
            <w:pPr>
              <w:spacing w:line="276" w:lineRule="auto"/>
              <w:rPr>
                <w:bCs/>
                <w:sz w:val="22"/>
                <w:szCs w:val="22"/>
              </w:rPr>
            </w:pPr>
            <w:r w:rsidRPr="00315488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15488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15488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15488">
              <w:rPr>
                <w:bCs/>
                <w:sz w:val="22"/>
                <w:szCs w:val="22"/>
              </w:rPr>
              <w:t>Warszawa</w:t>
            </w:r>
          </w:p>
          <w:p w14:paraId="51CD40A3" w14:textId="77777777" w:rsidR="00315488" w:rsidRDefault="00315488" w:rsidP="00E611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3580FC" w14:textId="77777777" w:rsidR="00315488" w:rsidRPr="00211A34" w:rsidRDefault="00315488" w:rsidP="00E611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15488">
              <w:rPr>
                <w:color w:val="000000"/>
                <w:sz w:val="22"/>
                <w:szCs w:val="22"/>
              </w:rPr>
              <w:t>52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15488">
              <w:rPr>
                <w:color w:val="000000"/>
                <w:sz w:val="22"/>
                <w:szCs w:val="22"/>
              </w:rPr>
              <w:t>Pakiet 52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15488">
              <w:rPr>
                <w:b/>
                <w:sz w:val="22"/>
                <w:szCs w:val="22"/>
              </w:rPr>
              <w:t>5 589.50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BB6BB9" w14:textId="78C9F764" w:rsidR="00315488" w:rsidRPr="00315488" w:rsidRDefault="00315488" w:rsidP="00E6117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bookmarkEnd w:id="1"/>
    <w:bookmarkEnd w:id="0"/>
    <w:p w14:paraId="60717732" w14:textId="4751A2A4" w:rsidR="00D24B70" w:rsidRPr="00D24B70" w:rsidRDefault="00D24B70" w:rsidP="00D24B7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4B70" w14:paraId="3FDFCA23" w14:textId="77777777" w:rsidTr="00340D87">
        <w:trPr>
          <w:cantSplit/>
        </w:trPr>
        <w:tc>
          <w:tcPr>
            <w:tcW w:w="9498" w:type="dxa"/>
          </w:tcPr>
          <w:p w14:paraId="7BF69FD0" w14:textId="77777777" w:rsidR="00D24B70" w:rsidRPr="001D1EEC" w:rsidRDefault="00D24B70" w:rsidP="00340D8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15488">
              <w:rPr>
                <w:b/>
                <w:sz w:val="22"/>
                <w:szCs w:val="22"/>
              </w:rPr>
              <w:t>Becton</w:t>
            </w:r>
            <w:proofErr w:type="spellEnd"/>
            <w:r w:rsidRPr="00315488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3F5DE8EC" w14:textId="77777777" w:rsidR="00D24B70" w:rsidRPr="001D1EEC" w:rsidRDefault="00D24B70" w:rsidP="00340D87">
            <w:pPr>
              <w:spacing w:line="276" w:lineRule="auto"/>
              <w:rPr>
                <w:bCs/>
                <w:sz w:val="22"/>
                <w:szCs w:val="22"/>
              </w:rPr>
            </w:pPr>
            <w:r w:rsidRPr="00315488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15488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15488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15488">
              <w:rPr>
                <w:bCs/>
                <w:sz w:val="22"/>
                <w:szCs w:val="22"/>
              </w:rPr>
              <w:t>Warszawa</w:t>
            </w:r>
          </w:p>
          <w:p w14:paraId="10BD710A" w14:textId="77777777" w:rsidR="00D24B70" w:rsidRDefault="00D24B70" w:rsidP="00340D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A6552A" w14:textId="06444417" w:rsidR="00D24B70" w:rsidRPr="00211A34" w:rsidRDefault="00D24B70" w:rsidP="00340D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15488">
              <w:rPr>
                <w:color w:val="000000"/>
                <w:sz w:val="22"/>
                <w:szCs w:val="22"/>
              </w:rPr>
              <w:t>52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15488">
              <w:rPr>
                <w:color w:val="000000"/>
                <w:sz w:val="22"/>
                <w:szCs w:val="22"/>
              </w:rPr>
              <w:t>Pakiet 52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15488">
              <w:rPr>
                <w:b/>
                <w:sz w:val="22"/>
                <w:szCs w:val="22"/>
              </w:rPr>
              <w:t>5 589.</w:t>
            </w:r>
            <w:r>
              <w:rPr>
                <w:b/>
                <w:sz w:val="22"/>
                <w:szCs w:val="22"/>
              </w:rPr>
              <w:t>0</w:t>
            </w:r>
            <w:r w:rsidRPr="00315488">
              <w:rPr>
                <w:b/>
                <w:sz w:val="22"/>
                <w:szCs w:val="22"/>
              </w:rPr>
              <w:t>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E1DFF80" w14:textId="77777777" w:rsidR="00D24B70" w:rsidRPr="00D24B70" w:rsidRDefault="00D24B70" w:rsidP="00340D8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779AC04E" w14:textId="60B6C791" w:rsidR="008642B3" w:rsidRPr="00D24B70" w:rsidRDefault="00D24B70" w:rsidP="00D24B70">
      <w:pPr>
        <w:spacing w:before="240"/>
        <w:rPr>
          <w:i/>
          <w:iCs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</w:t>
      </w:r>
      <w:r w:rsidRPr="00D24B70">
        <w:rPr>
          <w:i/>
          <w:iCs/>
        </w:rPr>
        <w:t>Zamawiający</w:t>
      </w:r>
    </w:p>
    <w:sectPr w:rsidR="008642B3" w:rsidRPr="00D24B7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60990" w14:textId="77777777" w:rsidR="00992528" w:rsidRDefault="00992528">
      <w:r>
        <w:separator/>
      </w:r>
    </w:p>
  </w:endnote>
  <w:endnote w:type="continuationSeparator" w:id="0">
    <w:p w14:paraId="1E23B1E0" w14:textId="77777777" w:rsidR="00992528" w:rsidRDefault="00992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DEB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96A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6F45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D162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3F38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1C968" w14:textId="77777777" w:rsidR="00992528" w:rsidRDefault="00992528">
      <w:r>
        <w:separator/>
      </w:r>
    </w:p>
  </w:footnote>
  <w:footnote w:type="continuationSeparator" w:id="0">
    <w:p w14:paraId="63506A14" w14:textId="77777777" w:rsidR="00992528" w:rsidRDefault="00992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B1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75C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DB7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528"/>
    <w:rsid w:val="00022322"/>
    <w:rsid w:val="0002599F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1548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528"/>
    <w:rsid w:val="009F0E5C"/>
    <w:rsid w:val="00A029B8"/>
    <w:rsid w:val="00A91321"/>
    <w:rsid w:val="00AA02AC"/>
    <w:rsid w:val="00AB43C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4B70"/>
    <w:rsid w:val="00D26ED6"/>
    <w:rsid w:val="00D31F84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5A0728"/>
  <w15:chartTrackingRefBased/>
  <w15:docId w15:val="{0CFF207B-0CC0-4ECB-9817-6CBD5082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177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2022-09-30T07:33:00Z</dcterms:created>
  <dcterms:modified xsi:type="dcterms:W3CDTF">2022-09-30T07:48:00Z</dcterms:modified>
</cp:coreProperties>
</file>