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68F50" w14:textId="4A62541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674CF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8B4C7F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A67B7F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427D4" w:rsidRPr="002427D4">
        <w:rPr>
          <w:rFonts w:ascii="Arial" w:hAnsi="Arial" w:cs="Arial"/>
          <w:b/>
          <w:sz w:val="24"/>
          <w:szCs w:val="24"/>
        </w:rPr>
        <w:t>CRZP/142/2022/AZP</w:t>
      </w:r>
    </w:p>
    <w:p w14:paraId="3808DD1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167FD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427D4" w:rsidRPr="002427D4">
        <w:rPr>
          <w:rFonts w:ascii="Arial" w:hAnsi="Arial" w:cs="Arial"/>
        </w:rPr>
        <w:t>Uniwersytet Morski w Gdyni</w:t>
      </w:r>
    </w:p>
    <w:p w14:paraId="453335B2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427D4" w:rsidRPr="002427D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2427D4" w:rsidRPr="002427D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589FB84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427D4" w:rsidRPr="002427D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2427D4" w:rsidRPr="002427D4">
        <w:rPr>
          <w:rFonts w:ascii="Arial" w:hAnsi="Arial" w:cs="Arial"/>
        </w:rPr>
        <w:t>Gdynia</w:t>
      </w:r>
    </w:p>
    <w:p w14:paraId="026DEBC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FB765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2F84FF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B20651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D3CDB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C87F0E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63268D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6ED21E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2396E6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27D4" w:rsidRPr="0012157F" w14:paraId="08683271" w14:textId="77777777" w:rsidTr="00FD1D5F">
        <w:tc>
          <w:tcPr>
            <w:tcW w:w="9104" w:type="dxa"/>
            <w:shd w:val="clear" w:color="auto" w:fill="D9D9D9"/>
          </w:tcPr>
          <w:p w14:paraId="104E6CEC" w14:textId="77777777" w:rsidR="002427D4" w:rsidRPr="0012157F" w:rsidRDefault="002427D4" w:rsidP="00FD1D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BB54FFC" w14:textId="77777777" w:rsidR="002427D4" w:rsidRDefault="002427D4" w:rsidP="00FD1D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427D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27D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27D4">
              <w:rPr>
                <w:rFonts w:ascii="Arial" w:hAnsi="Arial" w:cs="Arial"/>
                <w:sz w:val="24"/>
                <w:szCs w:val="24"/>
              </w:rPr>
              <w:t>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CA3D81" w14:textId="77777777" w:rsidR="002427D4" w:rsidRPr="00C86421" w:rsidRDefault="002427D4" w:rsidP="00FD1D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AA6583B" w14:textId="77777777" w:rsidR="002427D4" w:rsidRDefault="002427D4" w:rsidP="00FD1D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A938527" w14:textId="77777777" w:rsidR="002427D4" w:rsidRPr="00C86421" w:rsidRDefault="002427D4" w:rsidP="00FD1D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063C38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447D825" w14:textId="77777777" w:rsidR="00F92644" w:rsidRDefault="00F92644" w:rsidP="00F9264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92644">
        <w:rPr>
          <w:rFonts w:ascii="Arial" w:hAnsi="Arial" w:cs="Arial"/>
          <w:b/>
          <w:sz w:val="24"/>
          <w:szCs w:val="24"/>
        </w:rPr>
        <w:t>Dostawa specjalistycznego op</w:t>
      </w:r>
      <w:bookmarkStart w:id="0" w:name="_GoBack"/>
      <w:bookmarkEnd w:id="0"/>
      <w:r w:rsidRPr="00F92644">
        <w:rPr>
          <w:rFonts w:ascii="Arial" w:hAnsi="Arial" w:cs="Arial"/>
          <w:b/>
          <w:sz w:val="24"/>
          <w:szCs w:val="24"/>
        </w:rPr>
        <w:t>rogramowania oceanograficznego</w:t>
      </w:r>
    </w:p>
    <w:p w14:paraId="7CE72AFD" w14:textId="533BB112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427D4" w:rsidRPr="002427D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A13A5A3" w14:textId="77777777" w:rsidTr="00650D6C">
        <w:tc>
          <w:tcPr>
            <w:tcW w:w="9104" w:type="dxa"/>
            <w:shd w:val="clear" w:color="auto" w:fill="D9D9D9"/>
          </w:tcPr>
          <w:p w14:paraId="4B6919E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EC6153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0289EE6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9C67576" w14:textId="77777777" w:rsidTr="00CD4DD1">
        <w:tc>
          <w:tcPr>
            <w:tcW w:w="9104" w:type="dxa"/>
            <w:shd w:val="clear" w:color="auto" w:fill="D9D9D9"/>
          </w:tcPr>
          <w:p w14:paraId="01648EC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D94EB7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518F62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7B94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ED4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C08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27D4" w:rsidRPr="0012157F" w14:paraId="4FC884FD" w14:textId="77777777" w:rsidTr="00FD1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0959" w14:textId="77777777" w:rsidR="002427D4" w:rsidRPr="0012157F" w:rsidRDefault="002427D4" w:rsidP="00FD1D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62F6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27D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ECE6A14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27D4" w:rsidRPr="0012157F" w14:paraId="583D746A" w14:textId="77777777" w:rsidTr="00FD1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C456" w14:textId="77777777" w:rsidR="002427D4" w:rsidRPr="0012157F" w:rsidRDefault="002427D4" w:rsidP="00FD1D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FCB2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27D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B51041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27D4" w:rsidRPr="0012157F" w14:paraId="6246FB4F" w14:textId="77777777" w:rsidTr="00FD1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E870" w14:textId="77777777" w:rsidR="002427D4" w:rsidRPr="0012157F" w:rsidRDefault="002427D4" w:rsidP="00FD1D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FA09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27D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76113F1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427D4" w:rsidRPr="0012157F" w14:paraId="3FFB270C" w14:textId="77777777" w:rsidTr="00FD1D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0227" w14:textId="77777777" w:rsidR="002427D4" w:rsidRPr="0012157F" w:rsidRDefault="002427D4" w:rsidP="00FD1D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870E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27D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3110BB7" w14:textId="77777777" w:rsidR="002427D4" w:rsidRPr="0012157F" w:rsidRDefault="002427D4" w:rsidP="00FD1D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D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2115E0B7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F5A7F6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DD78C9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9000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2C1F1F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56C752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CD6827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3EB8D0B" w14:textId="77777777" w:rsidTr="0061040C">
        <w:tc>
          <w:tcPr>
            <w:tcW w:w="9104" w:type="dxa"/>
            <w:shd w:val="clear" w:color="auto" w:fill="D9D9D9"/>
          </w:tcPr>
          <w:p w14:paraId="5C58561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E8EACE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28CAFF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47E64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5A378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711A2BF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9AC9906" w14:textId="77777777" w:rsidTr="0061040C">
        <w:tc>
          <w:tcPr>
            <w:tcW w:w="9104" w:type="dxa"/>
            <w:shd w:val="clear" w:color="auto" w:fill="D9D9D9"/>
          </w:tcPr>
          <w:p w14:paraId="1A9D254C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D77287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571F7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C5DE1D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8AE640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5412A3A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7ECC9D6" w14:textId="77777777" w:rsidTr="00CD4DD1">
        <w:tc>
          <w:tcPr>
            <w:tcW w:w="9104" w:type="dxa"/>
            <w:shd w:val="clear" w:color="auto" w:fill="D9D9D9"/>
          </w:tcPr>
          <w:p w14:paraId="3FFDD54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07C89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BF8913F" w14:textId="77777777" w:rsidTr="00847232">
        <w:tc>
          <w:tcPr>
            <w:tcW w:w="9104" w:type="dxa"/>
            <w:shd w:val="clear" w:color="auto" w:fill="D9D9D9"/>
          </w:tcPr>
          <w:p w14:paraId="1FA65AD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E90A3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3A6C4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8598AE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E32C45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A22FB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0C723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877F4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2B9173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7D8D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8C7B2A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1DDA8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45564C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B1BC62" w14:textId="77777777" w:rsidR="000A5DAE" w:rsidRDefault="000A5DAE" w:rsidP="0038231F">
      <w:pPr>
        <w:spacing w:after="0" w:line="240" w:lineRule="auto"/>
      </w:pPr>
      <w:r>
        <w:separator/>
      </w:r>
    </w:p>
  </w:endnote>
  <w:endnote w:type="continuationSeparator" w:id="0">
    <w:p w14:paraId="08F1FD84" w14:textId="77777777" w:rsidR="000A5DAE" w:rsidRDefault="000A5D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A8B126" w14:textId="77777777" w:rsidR="002427D4" w:rsidRDefault="002427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849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26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264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8A72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EEC56" w14:textId="77777777" w:rsidR="002427D4" w:rsidRDefault="002427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E5F13" w14:textId="77777777" w:rsidR="000A5DAE" w:rsidRDefault="000A5DAE" w:rsidP="0038231F">
      <w:pPr>
        <w:spacing w:after="0" w:line="240" w:lineRule="auto"/>
      </w:pPr>
      <w:r>
        <w:separator/>
      </w:r>
    </w:p>
  </w:footnote>
  <w:footnote w:type="continuationSeparator" w:id="0">
    <w:p w14:paraId="18511EE5" w14:textId="77777777" w:rsidR="000A5DAE" w:rsidRDefault="000A5DAE" w:rsidP="0038231F">
      <w:pPr>
        <w:spacing w:after="0" w:line="240" w:lineRule="auto"/>
      </w:pPr>
      <w:r>
        <w:continuationSeparator/>
      </w:r>
    </w:p>
  </w:footnote>
  <w:footnote w:id="1">
    <w:p w14:paraId="6554FC8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867F27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CCFCD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10CC6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23597F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D141230" w14:textId="77777777" w:rsidR="0032618A" w:rsidRDefault="0032618A" w:rsidP="0032618A">
      <w:pPr>
        <w:pStyle w:val="Tekstprzypisudolnego"/>
      </w:pPr>
    </w:p>
  </w:footnote>
  <w:footnote w:id="2">
    <w:p w14:paraId="560A701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7BD69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E502D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AB396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06795" w14:textId="77777777" w:rsidR="002427D4" w:rsidRDefault="002427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BB86C" w14:textId="77777777" w:rsidR="002427D4" w:rsidRDefault="002427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5E7AC" w14:textId="77777777" w:rsidR="002427D4" w:rsidRDefault="002427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D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5DA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27D4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4CF"/>
    <w:rsid w:val="00F8042D"/>
    <w:rsid w:val="00F8636A"/>
    <w:rsid w:val="00F90CD1"/>
    <w:rsid w:val="00F92644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D3FF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106C5-3E24-4651-9DC7-D1657601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910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2022-09-29T08:05:00Z</cp:lastPrinted>
  <dcterms:created xsi:type="dcterms:W3CDTF">2022-09-29T08:05:00Z</dcterms:created>
  <dcterms:modified xsi:type="dcterms:W3CDTF">2022-09-29T08:05:00Z</dcterms:modified>
</cp:coreProperties>
</file>