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9506CA" w14:textId="20AA8400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60AE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3B32467B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12C6A105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B735E" w:rsidRPr="00BB735E">
        <w:rPr>
          <w:b/>
        </w:rPr>
        <w:t>CRZP/142/2022/AZP</w:t>
      </w:r>
    </w:p>
    <w:p w14:paraId="691C0977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73A41376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788B9205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1D6DC946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17CF34DC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B735E" w:rsidRPr="004A5DB6" w14:paraId="3FB2462C" w14:textId="77777777" w:rsidTr="00FD1D5F">
        <w:tc>
          <w:tcPr>
            <w:tcW w:w="9212" w:type="dxa"/>
            <w:shd w:val="clear" w:color="auto" w:fill="auto"/>
          </w:tcPr>
          <w:p w14:paraId="032B98C5" w14:textId="77777777" w:rsidR="00BB735E" w:rsidRPr="004A5DB6" w:rsidRDefault="00BB735E" w:rsidP="00FD1D5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3A905D90" w14:textId="77777777" w:rsidR="00BB735E" w:rsidRPr="004A5DB6" w:rsidRDefault="00BB735E" w:rsidP="00FD1D5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B735E">
              <w:t>(</w:t>
            </w:r>
            <w:proofErr w:type="spellStart"/>
            <w:r w:rsidRPr="00BB735E">
              <w:t>t.j</w:t>
            </w:r>
            <w:proofErr w:type="spellEnd"/>
            <w:r w:rsidRPr="00BB735E">
              <w:t>. Dz.U. z 2021r. poz. 1129 z późn. zm.)</w:t>
            </w:r>
            <w:r w:rsidRPr="004A5DB6">
              <w:t xml:space="preserve"> (dalej jako: ustawa Pzp), dotyczące:</w:t>
            </w:r>
          </w:p>
          <w:p w14:paraId="4F62264B" w14:textId="77777777" w:rsidR="00BB735E" w:rsidRPr="004A5DB6" w:rsidRDefault="00BB735E" w:rsidP="00FD1D5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0363F8F2" w14:textId="77777777" w:rsidR="00BB735E" w:rsidRPr="004A5DB6" w:rsidRDefault="00BB735E" w:rsidP="00FD1D5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2D520C65" w14:textId="77777777" w:rsidR="00BB735E" w:rsidRPr="004A5DB6" w:rsidRDefault="00BB735E" w:rsidP="00FD1D5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53AEAC4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304D2072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19E27495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B735E" w:rsidRPr="00BB735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42A4B57F" w14:textId="77777777" w:rsidR="001A6B3C" w:rsidRDefault="001A6B3C" w:rsidP="001A6B3C">
      <w:pPr>
        <w:spacing w:after="0" w:line="276" w:lineRule="auto"/>
        <w:jc w:val="center"/>
        <w:rPr>
          <w:b/>
        </w:rPr>
      </w:pPr>
      <w:r w:rsidRPr="001A6B3C">
        <w:rPr>
          <w:b/>
        </w:rPr>
        <w:t>Dostawa specjalistycznego oprogramo</w:t>
      </w:r>
      <w:bookmarkStart w:id="0" w:name="_GoBack"/>
      <w:bookmarkEnd w:id="0"/>
      <w:r w:rsidRPr="001A6B3C">
        <w:rPr>
          <w:b/>
        </w:rPr>
        <w:t>wania oceanograficznego</w:t>
      </w:r>
    </w:p>
    <w:p w14:paraId="28A1A82F" w14:textId="77777777" w:rsidR="001A6B3C" w:rsidRDefault="001A6B3C" w:rsidP="00232DF0">
      <w:pPr>
        <w:spacing w:after="0" w:line="276" w:lineRule="auto"/>
        <w:jc w:val="both"/>
        <w:rPr>
          <w:b/>
        </w:rPr>
      </w:pPr>
    </w:p>
    <w:p w14:paraId="390DC2D5" w14:textId="43D39FAE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5FF847AF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52E2EA67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6647457C" w14:textId="77777777" w:rsidR="00710937" w:rsidRPr="004A5DB6" w:rsidRDefault="00710937" w:rsidP="005E24AA"/>
    <w:p w14:paraId="57419E9B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0B6E841E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29CF2447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0AAF862C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0ABAF950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41FB35CC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5D4BB4BD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3C61AA80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09D6C34D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0F0F0970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4EE9C476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7922B43C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43696C0A" w14:textId="77777777" w:rsidR="00D2702A" w:rsidRPr="00A60AEE" w:rsidRDefault="004F23F7" w:rsidP="000857C0">
      <w:pPr>
        <w:spacing w:after="120" w:line="276" w:lineRule="auto"/>
        <w:jc w:val="both"/>
      </w:pPr>
      <w:r w:rsidRPr="00A60AEE">
        <w:t>Oświadczam,</w:t>
      </w:r>
      <w:r w:rsidR="00313417" w:rsidRPr="00A60AEE">
        <w:t xml:space="preserve"> że spełniam</w:t>
      </w:r>
      <w:r w:rsidR="004541F9" w:rsidRPr="00A60AEE">
        <w:t>, określone przez Zamawiającego,</w:t>
      </w:r>
      <w:r w:rsidR="00313417" w:rsidRPr="00A60AEE">
        <w:t xml:space="preserve"> warunki udziału </w:t>
      </w:r>
      <w:r w:rsidR="004541F9" w:rsidRPr="00A60AE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0AEE" w14:paraId="6A048AA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29A6B" w14:textId="77777777" w:rsidR="00D2702A" w:rsidRPr="00A60AE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60AE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ACC17" w14:textId="77777777" w:rsidR="00D2702A" w:rsidRPr="00A60AEE" w:rsidRDefault="00D2702A" w:rsidP="00D2702A">
            <w:pPr>
              <w:spacing w:before="60" w:after="120"/>
            </w:pPr>
            <w:r w:rsidRPr="00A60AEE">
              <w:rPr>
                <w:b/>
              </w:rPr>
              <w:t>Warunki udziału w postępowaniu</w:t>
            </w:r>
          </w:p>
        </w:tc>
      </w:tr>
      <w:tr w:rsidR="00D2702A" w:rsidRPr="00A60AEE" w14:paraId="2C1C7B4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85C58" w14:textId="77777777" w:rsidR="00D2702A" w:rsidRPr="00A60AEE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B8BD6" w14:textId="4896ADEB" w:rsidR="00D2702A" w:rsidRPr="00A60AEE" w:rsidRDefault="00D2702A" w:rsidP="00D2702A">
            <w:pPr>
              <w:spacing w:before="60" w:after="120"/>
              <w:jc w:val="both"/>
              <w:rPr>
                <w:b/>
                <w:bCs/>
              </w:rPr>
            </w:pPr>
          </w:p>
          <w:p w14:paraId="579AF9DE" w14:textId="56FD792F" w:rsidR="00A60AEE" w:rsidRPr="00A60AEE" w:rsidRDefault="00A60AEE" w:rsidP="00D2702A">
            <w:pPr>
              <w:spacing w:before="60" w:after="120"/>
              <w:jc w:val="both"/>
              <w:rPr>
                <w:b/>
                <w:bCs/>
              </w:rPr>
            </w:pPr>
            <w:r w:rsidRPr="00A60AEE">
              <w:rPr>
                <w:b/>
                <w:bCs/>
              </w:rPr>
              <w:t>Zamawiający nie określa szczegółowego warunku w tym zakresie.</w:t>
            </w:r>
          </w:p>
          <w:p w14:paraId="551ED2A5" w14:textId="77777777" w:rsidR="00A60AEE" w:rsidRPr="00A60AEE" w:rsidRDefault="00A60AEE" w:rsidP="00D2702A">
            <w:pPr>
              <w:spacing w:before="60" w:after="120"/>
              <w:jc w:val="both"/>
              <w:rPr>
                <w:b/>
                <w:bCs/>
              </w:rPr>
            </w:pPr>
          </w:p>
          <w:p w14:paraId="000071DA" w14:textId="77777777" w:rsidR="00D2702A" w:rsidRPr="00A60AEE" w:rsidRDefault="00D2702A" w:rsidP="00D2702A">
            <w:pPr>
              <w:spacing w:before="60" w:after="120"/>
              <w:jc w:val="both"/>
            </w:pPr>
          </w:p>
        </w:tc>
      </w:tr>
    </w:tbl>
    <w:p w14:paraId="5BB15C42" w14:textId="77777777" w:rsidR="00D2702A" w:rsidRPr="00A60AE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3E2D29F7" w14:textId="77777777" w:rsidR="00025C8D" w:rsidRPr="00A60AE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60AEE">
        <w:rPr>
          <w:sz w:val="20"/>
          <w:szCs w:val="20"/>
        </w:rPr>
        <w:t xml:space="preserve">…………….……. </w:t>
      </w:r>
      <w:r w:rsidRPr="00A60AEE">
        <w:rPr>
          <w:i/>
          <w:sz w:val="16"/>
          <w:szCs w:val="16"/>
        </w:rPr>
        <w:t>(miejscowość),</w:t>
      </w:r>
      <w:r w:rsidRPr="00A60AEE">
        <w:rPr>
          <w:i/>
          <w:sz w:val="18"/>
          <w:szCs w:val="18"/>
        </w:rPr>
        <w:t xml:space="preserve"> </w:t>
      </w:r>
      <w:r w:rsidRPr="00A60AEE">
        <w:rPr>
          <w:sz w:val="20"/>
          <w:szCs w:val="20"/>
        </w:rPr>
        <w:t xml:space="preserve">dnia ………….……. r. </w:t>
      </w:r>
    </w:p>
    <w:p w14:paraId="65AFC856" w14:textId="77777777" w:rsidR="00025C8D" w:rsidRPr="00A60AE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60AEE">
        <w:rPr>
          <w:sz w:val="20"/>
          <w:szCs w:val="20"/>
        </w:rPr>
        <w:tab/>
      </w:r>
      <w:r w:rsidRPr="00A60AEE">
        <w:rPr>
          <w:sz w:val="20"/>
          <w:szCs w:val="20"/>
        </w:rPr>
        <w:tab/>
      </w:r>
      <w:r w:rsidRPr="00A60AEE">
        <w:rPr>
          <w:sz w:val="20"/>
          <w:szCs w:val="20"/>
        </w:rPr>
        <w:tab/>
      </w:r>
      <w:r w:rsidRPr="00A60AEE">
        <w:rPr>
          <w:sz w:val="20"/>
          <w:szCs w:val="20"/>
        </w:rPr>
        <w:tab/>
      </w:r>
      <w:r w:rsidRPr="00A60AEE">
        <w:rPr>
          <w:sz w:val="20"/>
          <w:szCs w:val="20"/>
        </w:rPr>
        <w:tab/>
      </w:r>
      <w:r w:rsidRPr="00A60AEE">
        <w:rPr>
          <w:sz w:val="20"/>
          <w:szCs w:val="20"/>
        </w:rPr>
        <w:tab/>
      </w:r>
      <w:r w:rsidRPr="00A60AEE">
        <w:rPr>
          <w:sz w:val="20"/>
          <w:szCs w:val="20"/>
        </w:rPr>
        <w:tab/>
        <w:t>…………………………………………</w:t>
      </w:r>
    </w:p>
    <w:p w14:paraId="23A582C1" w14:textId="77777777" w:rsidR="00F8042D" w:rsidRPr="00A60AE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60AEE">
        <w:rPr>
          <w:i/>
          <w:sz w:val="16"/>
          <w:szCs w:val="16"/>
        </w:rPr>
        <w:t>(podpis)</w:t>
      </w:r>
    </w:p>
    <w:p w14:paraId="1F95F517" w14:textId="77777777" w:rsidR="00D23F3D" w:rsidRPr="004A5DB6" w:rsidRDefault="00D23F3D" w:rsidP="00D2702A">
      <w:pPr>
        <w:spacing w:before="120" w:line="276" w:lineRule="auto"/>
        <w:jc w:val="both"/>
      </w:pPr>
      <w:r w:rsidRPr="00A60AEE">
        <w:t xml:space="preserve">Oświadczam, że wszystkie informacje podane w powyższych oświadczeniach są aktualne </w:t>
      </w:r>
      <w:r w:rsidR="00FE4E2B" w:rsidRPr="00A60AEE">
        <w:br/>
      </w:r>
      <w:r w:rsidRPr="00A60AEE">
        <w:t>i zgodne z prawdą oraz zostały</w:t>
      </w:r>
      <w:r w:rsidRPr="004A5DB6">
        <w:t xml:space="preserve">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14:paraId="56E83810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25BBAD4F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2BF46DF7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5B2B7465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EA8014" w14:textId="77777777" w:rsidR="00673823" w:rsidRDefault="00673823" w:rsidP="0038231F">
      <w:pPr>
        <w:spacing w:after="0" w:line="240" w:lineRule="auto"/>
      </w:pPr>
      <w:r>
        <w:separator/>
      </w:r>
    </w:p>
  </w:endnote>
  <w:endnote w:type="continuationSeparator" w:id="0">
    <w:p w14:paraId="6271C582" w14:textId="77777777" w:rsidR="00673823" w:rsidRDefault="006738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E7290F" w14:textId="77777777" w:rsidR="00BB735E" w:rsidRDefault="00BB73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EA8B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6B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6B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8E63E5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208697" w14:textId="77777777" w:rsidR="00BB735E" w:rsidRDefault="00BB73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1AAE99" w14:textId="77777777" w:rsidR="00673823" w:rsidRDefault="00673823" w:rsidP="0038231F">
      <w:pPr>
        <w:spacing w:after="0" w:line="240" w:lineRule="auto"/>
      </w:pPr>
      <w:r>
        <w:separator/>
      </w:r>
    </w:p>
  </w:footnote>
  <w:footnote w:type="continuationSeparator" w:id="0">
    <w:p w14:paraId="6A79C7A6" w14:textId="77777777" w:rsidR="00673823" w:rsidRDefault="006738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EBEEF5" w14:textId="77777777" w:rsidR="00BB735E" w:rsidRDefault="00BB73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447D10" w14:textId="77777777" w:rsidR="00BB735E" w:rsidRDefault="00BB73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425ED5" w14:textId="77777777" w:rsidR="00BB735E" w:rsidRDefault="00BB73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382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A6B3C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73823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0AE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735E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98B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AB25E-0183-4566-8975-2FC01CAA5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user</cp:lastModifiedBy>
  <cp:revision>2</cp:revision>
  <cp:lastPrinted>2022-09-29T08:03:00Z</cp:lastPrinted>
  <dcterms:created xsi:type="dcterms:W3CDTF">2022-09-29T08:03:00Z</dcterms:created>
  <dcterms:modified xsi:type="dcterms:W3CDTF">2022-09-29T08:03:00Z</dcterms:modified>
</cp:coreProperties>
</file>