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DB24E2" w:rsidRDefault="00CF5EE5" w:rsidP="00DB24E2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DB24E2">
        <w:rPr>
          <w:rFonts w:ascii="Arial" w:hAnsi="Arial" w:cs="Arial"/>
        </w:rPr>
        <w:t>Częstochowa</w:t>
      </w:r>
      <w:r w:rsidR="00FB7F50" w:rsidRPr="00DB24E2">
        <w:rPr>
          <w:rFonts w:ascii="Arial" w:hAnsi="Arial" w:cs="Arial"/>
        </w:rPr>
        <w:t xml:space="preserve"> dnia: </w:t>
      </w:r>
      <w:r w:rsidRPr="00DB24E2">
        <w:rPr>
          <w:rFonts w:ascii="Arial" w:hAnsi="Arial" w:cs="Arial"/>
        </w:rPr>
        <w:t>2022-09-27</w:t>
      </w:r>
    </w:p>
    <w:p w:rsidR="00FB7F50" w:rsidRPr="00DB24E2" w:rsidRDefault="00FB7F50" w:rsidP="00DB24E2">
      <w:pPr>
        <w:spacing w:after="240" w:line="360" w:lineRule="auto"/>
        <w:rPr>
          <w:rFonts w:ascii="Arial" w:hAnsi="Arial" w:cs="Arial"/>
        </w:rPr>
      </w:pPr>
    </w:p>
    <w:p w:rsidR="00FB7F50" w:rsidRPr="00DB24E2" w:rsidRDefault="00CF5EE5" w:rsidP="00DB24E2">
      <w:pPr>
        <w:spacing w:after="40" w:line="360" w:lineRule="auto"/>
        <w:rPr>
          <w:rFonts w:ascii="Arial" w:hAnsi="Arial" w:cs="Arial"/>
          <w:b/>
          <w:bCs/>
        </w:rPr>
      </w:pPr>
      <w:r w:rsidRPr="00DB24E2">
        <w:rPr>
          <w:rFonts w:ascii="Arial" w:hAnsi="Arial" w:cs="Arial"/>
          <w:b/>
          <w:bCs/>
        </w:rPr>
        <w:t>Politechnika Częstochowska</w:t>
      </w:r>
    </w:p>
    <w:p w:rsidR="00FB7F50" w:rsidRPr="00DB24E2" w:rsidRDefault="00CF5EE5" w:rsidP="00DB24E2">
      <w:pPr>
        <w:spacing w:line="360" w:lineRule="auto"/>
        <w:rPr>
          <w:rFonts w:ascii="Arial" w:hAnsi="Arial" w:cs="Arial"/>
        </w:rPr>
      </w:pPr>
      <w:r w:rsidRPr="00DB24E2">
        <w:rPr>
          <w:rFonts w:ascii="Arial" w:hAnsi="Arial" w:cs="Arial"/>
        </w:rPr>
        <w:t>Dąbrowskiego</w:t>
      </w:r>
      <w:r w:rsidR="00FB7F50" w:rsidRPr="00DB24E2">
        <w:rPr>
          <w:rFonts w:ascii="Arial" w:hAnsi="Arial" w:cs="Arial"/>
        </w:rPr>
        <w:t xml:space="preserve"> </w:t>
      </w:r>
      <w:r w:rsidRPr="00DB24E2">
        <w:rPr>
          <w:rFonts w:ascii="Arial" w:hAnsi="Arial" w:cs="Arial"/>
        </w:rPr>
        <w:t>69</w:t>
      </w:r>
    </w:p>
    <w:p w:rsidR="00FB7F50" w:rsidRPr="00DB24E2" w:rsidRDefault="00CF5EE5" w:rsidP="00DB24E2">
      <w:pPr>
        <w:spacing w:line="360" w:lineRule="auto"/>
        <w:rPr>
          <w:rFonts w:ascii="Arial" w:hAnsi="Arial" w:cs="Arial"/>
        </w:rPr>
      </w:pPr>
      <w:r w:rsidRPr="00DB24E2">
        <w:rPr>
          <w:rFonts w:ascii="Arial" w:hAnsi="Arial" w:cs="Arial"/>
        </w:rPr>
        <w:t>42-201</w:t>
      </w:r>
      <w:r w:rsidR="00FB7F50" w:rsidRPr="00DB24E2">
        <w:rPr>
          <w:rFonts w:ascii="Arial" w:hAnsi="Arial" w:cs="Arial"/>
        </w:rPr>
        <w:t xml:space="preserve"> </w:t>
      </w:r>
      <w:r w:rsidRPr="00DB24E2">
        <w:rPr>
          <w:rFonts w:ascii="Arial" w:hAnsi="Arial" w:cs="Arial"/>
        </w:rPr>
        <w:t>Częstochowa</w:t>
      </w:r>
    </w:p>
    <w:p w:rsidR="008642B3" w:rsidRPr="00DB24E2" w:rsidRDefault="00836DAF" w:rsidP="00DB24E2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DB24E2">
        <w:rPr>
          <w:rFonts w:ascii="Arial" w:hAnsi="Arial" w:cs="Arial"/>
          <w:szCs w:val="24"/>
        </w:rPr>
        <w:t>OGŁOSZENIE</w:t>
      </w:r>
    </w:p>
    <w:p w:rsidR="008642B3" w:rsidRPr="00DB24E2" w:rsidRDefault="008642B3" w:rsidP="00DB24E2">
      <w:pPr>
        <w:spacing w:after="480" w:line="360" w:lineRule="auto"/>
        <w:jc w:val="center"/>
        <w:rPr>
          <w:rFonts w:ascii="Arial" w:hAnsi="Arial" w:cs="Arial"/>
          <w:b/>
        </w:rPr>
      </w:pPr>
      <w:r w:rsidRPr="00DB24E2">
        <w:rPr>
          <w:rFonts w:ascii="Arial" w:hAnsi="Arial" w:cs="Arial"/>
          <w:b/>
        </w:rPr>
        <w:t xml:space="preserve">o </w:t>
      </w:r>
      <w:r w:rsidR="0054734E" w:rsidRPr="00DB24E2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717"/>
      </w:tblGrid>
      <w:tr w:rsidR="00CF5EE5" w:rsidRPr="00DB24E2" w:rsidTr="00AF636D">
        <w:trPr>
          <w:trHeight w:val="638"/>
        </w:trPr>
        <w:tc>
          <w:tcPr>
            <w:tcW w:w="959" w:type="dxa"/>
            <w:shd w:val="clear" w:color="auto" w:fill="auto"/>
          </w:tcPr>
          <w:p w:rsidR="00CF5EE5" w:rsidRPr="00DB24E2" w:rsidRDefault="00CF5EE5" w:rsidP="00DB24E2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F5EE5" w:rsidRPr="00DB24E2" w:rsidRDefault="00CF5EE5" w:rsidP="00DB24E2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B24E2">
              <w:rPr>
                <w:rFonts w:ascii="Arial" w:hAnsi="Arial" w:cs="Arial"/>
              </w:rPr>
              <w:t>Pzp</w:t>
            </w:r>
            <w:proofErr w:type="spellEnd"/>
            <w:r w:rsidRPr="00DB24E2">
              <w:rPr>
                <w:rFonts w:ascii="Arial" w:hAnsi="Arial" w:cs="Arial"/>
                <w:b/>
              </w:rPr>
              <w:t xml:space="preserve"> </w:t>
            </w:r>
            <w:r w:rsidRPr="00DB24E2">
              <w:rPr>
                <w:rFonts w:ascii="Arial" w:hAnsi="Arial" w:cs="Arial"/>
                <w:bCs/>
              </w:rPr>
              <w:t>na</w:t>
            </w:r>
            <w:r w:rsidRPr="00DB24E2">
              <w:rPr>
                <w:rFonts w:ascii="Arial" w:hAnsi="Arial" w:cs="Arial"/>
                <w:b/>
              </w:rPr>
              <w:t xml:space="preserve"> </w:t>
            </w:r>
            <w:r w:rsidRPr="00DB24E2">
              <w:rPr>
                <w:rFonts w:ascii="Arial" w:hAnsi="Arial" w:cs="Arial"/>
                <w:bCs/>
              </w:rPr>
              <w:t>”</w:t>
            </w:r>
            <w:r w:rsidRPr="00DB24E2">
              <w:rPr>
                <w:rFonts w:ascii="Arial" w:hAnsi="Arial" w:cs="Arial"/>
                <w:b/>
                <w:bCs/>
              </w:rPr>
              <w:t>Przeprowadzenie szkoleń certyfikowanych dla studentów/</w:t>
            </w:r>
            <w:proofErr w:type="spellStart"/>
            <w:r w:rsidRPr="00DB24E2">
              <w:rPr>
                <w:rFonts w:ascii="Arial" w:hAnsi="Arial" w:cs="Arial"/>
                <w:b/>
                <w:bCs/>
              </w:rPr>
              <w:t>ek</w:t>
            </w:r>
            <w:proofErr w:type="spellEnd"/>
            <w:r w:rsidRPr="00DB24E2">
              <w:rPr>
                <w:rFonts w:ascii="Arial" w:hAnsi="Arial" w:cs="Arial"/>
                <w:b/>
                <w:bCs/>
              </w:rPr>
              <w:t xml:space="preserve"> Wydziału Zarządzania Politechniki Częstochowskiej w ramach projektu " Zintegrowany Program Rozwoju Politechniki Częstochowskiej"</w:t>
            </w:r>
            <w:r w:rsidRPr="00DB24E2">
              <w:rPr>
                <w:rFonts w:ascii="Arial" w:hAnsi="Arial" w:cs="Arial"/>
                <w:bCs/>
              </w:rPr>
              <w:t>”</w:t>
            </w:r>
            <w:r w:rsidRPr="00DB24E2">
              <w:rPr>
                <w:rFonts w:ascii="Arial" w:hAnsi="Arial" w:cs="Arial"/>
                <w:b/>
              </w:rPr>
              <w:t xml:space="preserve"> </w:t>
            </w:r>
            <w:r w:rsidRPr="00DB24E2">
              <w:rPr>
                <w:rFonts w:ascii="Arial" w:hAnsi="Arial" w:cs="Arial"/>
                <w:bCs/>
              </w:rPr>
              <w:t>– znak sprawy</w:t>
            </w:r>
            <w:r w:rsidRPr="00DB24E2">
              <w:rPr>
                <w:rFonts w:ascii="Arial" w:hAnsi="Arial" w:cs="Arial"/>
                <w:b/>
              </w:rPr>
              <w:t xml:space="preserve"> RK-NZ.262.36.2022.MT</w:t>
            </w:r>
            <w:r w:rsidRPr="00DB24E2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DB24E2" w:rsidRDefault="00C65E53" w:rsidP="00DB24E2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DB24E2">
        <w:rPr>
          <w:rFonts w:ascii="Arial" w:hAnsi="Arial" w:cs="Arial"/>
        </w:rPr>
        <w:t xml:space="preserve">Zamawiający, </w:t>
      </w:r>
      <w:r w:rsidR="00CF5EE5" w:rsidRPr="00DB24E2">
        <w:rPr>
          <w:rFonts w:ascii="Arial" w:hAnsi="Arial" w:cs="Arial"/>
          <w:b/>
        </w:rPr>
        <w:t>Politechnika Częstochowska</w:t>
      </w:r>
      <w:r w:rsidRPr="00DB24E2">
        <w:rPr>
          <w:rFonts w:ascii="Arial" w:hAnsi="Arial" w:cs="Arial"/>
        </w:rPr>
        <w:t>, działając na podstawie art. 253 ust. 1</w:t>
      </w:r>
      <w:r w:rsidR="00836DAF" w:rsidRPr="00DB24E2">
        <w:rPr>
          <w:rFonts w:ascii="Arial" w:hAnsi="Arial" w:cs="Arial"/>
        </w:rPr>
        <w:t xml:space="preserve"> pkt. 1 i ust. 2</w:t>
      </w:r>
      <w:r w:rsidRPr="00DB24E2">
        <w:rPr>
          <w:rFonts w:ascii="Arial" w:hAnsi="Arial" w:cs="Arial"/>
        </w:rPr>
        <w:t xml:space="preserve"> ustawy z dnia 11 września 2019r. Prawo zamówień publicznych </w:t>
      </w:r>
      <w:r w:rsidR="00CF5EE5" w:rsidRPr="00DB24E2">
        <w:rPr>
          <w:rFonts w:ascii="Arial" w:hAnsi="Arial" w:cs="Arial"/>
        </w:rPr>
        <w:t>(</w:t>
      </w:r>
      <w:proofErr w:type="spellStart"/>
      <w:r w:rsidR="00CF5EE5" w:rsidRPr="00DB24E2">
        <w:rPr>
          <w:rFonts w:ascii="Arial" w:hAnsi="Arial" w:cs="Arial"/>
        </w:rPr>
        <w:t>t.j</w:t>
      </w:r>
      <w:proofErr w:type="spellEnd"/>
      <w:r w:rsidR="00CF5EE5" w:rsidRPr="00DB24E2">
        <w:rPr>
          <w:rFonts w:ascii="Arial" w:hAnsi="Arial" w:cs="Arial"/>
        </w:rPr>
        <w:t xml:space="preserve">. Dz.U. z 2021r. poz. 1129 z </w:t>
      </w:r>
      <w:proofErr w:type="spellStart"/>
      <w:r w:rsidR="00CF5EE5" w:rsidRPr="00DB24E2">
        <w:rPr>
          <w:rFonts w:ascii="Arial" w:hAnsi="Arial" w:cs="Arial"/>
        </w:rPr>
        <w:t>późn</w:t>
      </w:r>
      <w:proofErr w:type="spellEnd"/>
      <w:r w:rsidR="00CF5EE5" w:rsidRPr="00DB24E2">
        <w:rPr>
          <w:rFonts w:ascii="Arial" w:hAnsi="Arial" w:cs="Arial"/>
        </w:rPr>
        <w:t>. zm.)</w:t>
      </w:r>
      <w:r w:rsidRPr="00DB24E2">
        <w:rPr>
          <w:rFonts w:ascii="Arial" w:hAnsi="Arial" w:cs="Arial"/>
        </w:rPr>
        <w:t xml:space="preserve">, zwanej dalej „ustawą </w:t>
      </w:r>
      <w:proofErr w:type="spellStart"/>
      <w:r w:rsidRPr="00DB24E2">
        <w:rPr>
          <w:rFonts w:ascii="Arial" w:hAnsi="Arial" w:cs="Arial"/>
        </w:rPr>
        <w:t>Pzp</w:t>
      </w:r>
      <w:proofErr w:type="spellEnd"/>
      <w:r w:rsidRPr="00DB24E2">
        <w:rPr>
          <w:rFonts w:ascii="Arial" w:hAnsi="Arial" w:cs="Arial"/>
        </w:rPr>
        <w:t>”</w:t>
      </w:r>
      <w:r w:rsidR="00D26ED6" w:rsidRPr="00DB24E2">
        <w:rPr>
          <w:rFonts w:ascii="Arial" w:hAnsi="Arial" w:cs="Arial"/>
        </w:rPr>
        <w:t xml:space="preserve">, </w:t>
      </w:r>
      <w:r w:rsidRPr="00DB24E2">
        <w:rPr>
          <w:rFonts w:ascii="Arial" w:hAnsi="Arial" w:cs="Arial"/>
        </w:rPr>
        <w:t>informuje</w:t>
      </w:r>
      <w:r w:rsidR="00D26ED6" w:rsidRPr="00DB24E2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DB24E2">
        <w:rPr>
          <w:rFonts w:ascii="Arial" w:hAnsi="Arial" w:cs="Arial"/>
        </w:rPr>
        <w:t>najkorzystniejsz</w:t>
      </w:r>
      <w:r w:rsidR="00D26ED6" w:rsidRPr="00DB24E2">
        <w:rPr>
          <w:rFonts w:ascii="Arial" w:hAnsi="Arial" w:cs="Arial"/>
        </w:rPr>
        <w:t xml:space="preserve">a wybrana została </w:t>
      </w:r>
      <w:r w:rsidR="00756CDA" w:rsidRPr="00DB24E2">
        <w:rPr>
          <w:rFonts w:ascii="Arial" w:hAnsi="Arial" w:cs="Arial"/>
        </w:rPr>
        <w:t>ofer</w:t>
      </w:r>
      <w:r w:rsidR="00D26ED6" w:rsidRPr="00DB24E2">
        <w:rPr>
          <w:rFonts w:ascii="Arial" w:hAnsi="Arial" w:cs="Arial"/>
        </w:rPr>
        <w:t>t</w:t>
      </w:r>
      <w:r w:rsidR="009F0E5C" w:rsidRPr="00DB24E2">
        <w:rPr>
          <w:rFonts w:ascii="Arial" w:hAnsi="Arial" w:cs="Arial"/>
        </w:rPr>
        <w:t>a</w:t>
      </w:r>
      <w:r w:rsidR="00D26ED6" w:rsidRPr="00DB24E2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F5EE5" w:rsidRPr="00DB24E2" w:rsidTr="00AF636D">
        <w:trPr>
          <w:cantSplit/>
        </w:trPr>
        <w:tc>
          <w:tcPr>
            <w:tcW w:w="9498" w:type="dxa"/>
          </w:tcPr>
          <w:p w:rsidR="00CF5EE5" w:rsidRPr="00DB24E2" w:rsidRDefault="00CF5EE5" w:rsidP="00DB24E2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DB24E2">
              <w:rPr>
                <w:rFonts w:ascii="Arial" w:hAnsi="Arial" w:cs="Arial"/>
                <w:b/>
              </w:rPr>
              <w:lastRenderedPageBreak/>
              <w:t>Kadry Turystyki Sp. z o.o.</w:t>
            </w:r>
          </w:p>
          <w:p w:rsidR="00CF5EE5" w:rsidRPr="00DB24E2" w:rsidRDefault="00CF5EE5" w:rsidP="00DB24E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B24E2">
              <w:rPr>
                <w:rFonts w:ascii="Arial" w:hAnsi="Arial" w:cs="Arial"/>
                <w:bCs/>
              </w:rPr>
              <w:t>Kolejowa 47 /47</w:t>
            </w:r>
          </w:p>
          <w:p w:rsidR="00CF5EE5" w:rsidRPr="00DB24E2" w:rsidRDefault="00CF5EE5" w:rsidP="00DB24E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B24E2">
              <w:rPr>
                <w:rFonts w:ascii="Arial" w:hAnsi="Arial" w:cs="Arial"/>
                <w:bCs/>
              </w:rPr>
              <w:t>01-210 WARSZAWA</w:t>
            </w:r>
          </w:p>
          <w:p w:rsidR="00CF5EE5" w:rsidRPr="00DB24E2" w:rsidRDefault="00CF5EE5" w:rsidP="00DB24E2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na:</w:t>
            </w:r>
          </w:p>
          <w:p w:rsidR="00CF5EE5" w:rsidRPr="00DB24E2" w:rsidRDefault="00CF5EE5" w:rsidP="00DB24E2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435D11">
              <w:rPr>
                <w:rFonts w:ascii="Arial" w:hAnsi="Arial" w:cs="Arial"/>
                <w:b/>
              </w:rPr>
              <w:t>Zadanie nr 1</w:t>
            </w:r>
            <w:r w:rsidRPr="00DB24E2">
              <w:rPr>
                <w:rFonts w:ascii="Arial" w:hAnsi="Arial" w:cs="Arial"/>
              </w:rPr>
              <w:t xml:space="preserve">: Szkolenie Savoir vivre i etykieta w biznesie za cenę brutto </w:t>
            </w:r>
            <w:r w:rsidRPr="00DB24E2">
              <w:rPr>
                <w:rFonts w:ascii="Arial" w:hAnsi="Arial" w:cs="Arial"/>
                <w:b/>
              </w:rPr>
              <w:t>17 980.00 zł</w:t>
            </w:r>
            <w:r w:rsidRPr="00DB24E2">
              <w:rPr>
                <w:rFonts w:ascii="Arial" w:hAnsi="Arial" w:cs="Arial"/>
                <w:bCs/>
              </w:rPr>
              <w:t>.</w:t>
            </w:r>
          </w:p>
          <w:p w:rsidR="00CF5EE5" w:rsidRPr="00DB24E2" w:rsidRDefault="00CF5EE5" w:rsidP="00DB24E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  <w:color w:val="000000"/>
              </w:rPr>
              <w:t>Uzasadnienie wyboru:</w:t>
            </w:r>
          </w:p>
          <w:p w:rsidR="00CF5EE5" w:rsidRPr="00DB24E2" w:rsidRDefault="00CF5EE5" w:rsidP="00DB24E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CF5EE5" w:rsidRPr="00DB24E2" w:rsidTr="00AF636D">
        <w:trPr>
          <w:cantSplit/>
        </w:trPr>
        <w:tc>
          <w:tcPr>
            <w:tcW w:w="9498" w:type="dxa"/>
          </w:tcPr>
          <w:p w:rsidR="00CF5EE5" w:rsidRPr="00DB24E2" w:rsidRDefault="00CF5EE5" w:rsidP="00DB24E2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DB24E2">
              <w:rPr>
                <w:rFonts w:ascii="Arial" w:hAnsi="Arial" w:cs="Arial"/>
                <w:b/>
              </w:rPr>
              <w:t>TSL Szkolenia Monika Kaptur</w:t>
            </w:r>
          </w:p>
          <w:p w:rsidR="00CF5EE5" w:rsidRPr="00DB24E2" w:rsidRDefault="00CF5EE5" w:rsidP="00DB24E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B24E2">
              <w:rPr>
                <w:rFonts w:ascii="Arial" w:hAnsi="Arial" w:cs="Arial"/>
                <w:bCs/>
              </w:rPr>
              <w:t xml:space="preserve">Szczakowska 4 </w:t>
            </w:r>
          </w:p>
          <w:p w:rsidR="00CF5EE5" w:rsidRPr="00DB24E2" w:rsidRDefault="00CF5EE5" w:rsidP="00DB24E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B24E2">
              <w:rPr>
                <w:rFonts w:ascii="Arial" w:hAnsi="Arial" w:cs="Arial"/>
                <w:bCs/>
              </w:rPr>
              <w:t>43-600 Jaworzno</w:t>
            </w:r>
          </w:p>
          <w:p w:rsidR="00CF5EE5" w:rsidRPr="00DB24E2" w:rsidRDefault="00CF5EE5" w:rsidP="00DB24E2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na:</w:t>
            </w:r>
          </w:p>
          <w:p w:rsidR="00CF5EE5" w:rsidRPr="00DB24E2" w:rsidRDefault="00CF5EE5" w:rsidP="00DB24E2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435D11">
              <w:rPr>
                <w:rFonts w:ascii="Arial" w:hAnsi="Arial" w:cs="Arial"/>
                <w:b/>
              </w:rPr>
              <w:t>Zadanie nr 2</w:t>
            </w:r>
            <w:r w:rsidRPr="00DB24E2">
              <w:rPr>
                <w:rFonts w:ascii="Arial" w:hAnsi="Arial" w:cs="Arial"/>
              </w:rPr>
              <w:t xml:space="preserve">: Przygotowanie do uzyskania Certyfikatu Kompetencji Zawodowych Przewoźnika w transporcie drogowym osób i rzeczy za cenę brutto </w:t>
            </w:r>
            <w:r w:rsidRPr="00DB24E2">
              <w:rPr>
                <w:rFonts w:ascii="Arial" w:hAnsi="Arial" w:cs="Arial"/>
                <w:b/>
              </w:rPr>
              <w:t>29 000.00 zł</w:t>
            </w:r>
            <w:r w:rsidRPr="00DB24E2">
              <w:rPr>
                <w:rFonts w:ascii="Arial" w:hAnsi="Arial" w:cs="Arial"/>
                <w:bCs/>
              </w:rPr>
              <w:t>.</w:t>
            </w:r>
          </w:p>
          <w:p w:rsidR="00CF5EE5" w:rsidRPr="00DB24E2" w:rsidRDefault="00CF5EE5" w:rsidP="00DB24E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  <w:color w:val="000000"/>
              </w:rPr>
              <w:t>Uzasadnienie wyboru:</w:t>
            </w:r>
          </w:p>
          <w:p w:rsidR="00CF5EE5" w:rsidRPr="00DB24E2" w:rsidRDefault="00CF5EE5" w:rsidP="00DB24E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CF5EE5" w:rsidRPr="00DB24E2" w:rsidTr="00AF636D">
        <w:trPr>
          <w:cantSplit/>
        </w:trPr>
        <w:tc>
          <w:tcPr>
            <w:tcW w:w="9498" w:type="dxa"/>
          </w:tcPr>
          <w:p w:rsidR="00CF5EE5" w:rsidRPr="00DB24E2" w:rsidRDefault="00CF5EE5" w:rsidP="00DB24E2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DB24E2">
              <w:rPr>
                <w:rFonts w:ascii="Arial" w:hAnsi="Arial" w:cs="Arial"/>
                <w:b/>
              </w:rPr>
              <w:t>Lean Partner Sp. z o.o. Sp. k</w:t>
            </w:r>
          </w:p>
          <w:p w:rsidR="00CF5EE5" w:rsidRPr="00DB24E2" w:rsidRDefault="00CF5EE5" w:rsidP="00DB24E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B24E2">
              <w:rPr>
                <w:rFonts w:ascii="Arial" w:hAnsi="Arial" w:cs="Arial"/>
                <w:bCs/>
              </w:rPr>
              <w:t xml:space="preserve">Węglowa 7 </w:t>
            </w:r>
          </w:p>
          <w:p w:rsidR="00CF5EE5" w:rsidRPr="00DB24E2" w:rsidRDefault="00CF5EE5" w:rsidP="00DB24E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B24E2">
              <w:rPr>
                <w:rFonts w:ascii="Arial" w:hAnsi="Arial" w:cs="Arial"/>
                <w:bCs/>
              </w:rPr>
              <w:t>40-106 Katowice</w:t>
            </w:r>
          </w:p>
          <w:p w:rsidR="00CF5EE5" w:rsidRPr="00DB24E2" w:rsidRDefault="00CF5EE5" w:rsidP="00DB24E2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na:</w:t>
            </w:r>
          </w:p>
          <w:p w:rsidR="00CF5EE5" w:rsidRPr="00DB24E2" w:rsidRDefault="00CF5EE5" w:rsidP="00DB24E2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435D11">
              <w:rPr>
                <w:rFonts w:ascii="Arial" w:hAnsi="Arial" w:cs="Arial"/>
                <w:b/>
              </w:rPr>
              <w:t>Zadanie nr 3</w:t>
            </w:r>
            <w:r w:rsidRPr="00DB24E2">
              <w:rPr>
                <w:rFonts w:ascii="Arial" w:hAnsi="Arial" w:cs="Arial"/>
              </w:rPr>
              <w:t xml:space="preserve">: Szkolenie Lean Management oparte o mapowanie procesów metodą VSM za cenę brutto </w:t>
            </w:r>
            <w:r w:rsidRPr="00DB24E2">
              <w:rPr>
                <w:rFonts w:ascii="Arial" w:hAnsi="Arial" w:cs="Arial"/>
                <w:b/>
              </w:rPr>
              <w:t>9 998.00 zł</w:t>
            </w:r>
            <w:r w:rsidRPr="00DB24E2">
              <w:rPr>
                <w:rFonts w:ascii="Arial" w:hAnsi="Arial" w:cs="Arial"/>
                <w:bCs/>
              </w:rPr>
              <w:t>.</w:t>
            </w:r>
          </w:p>
          <w:p w:rsidR="00CF5EE5" w:rsidRPr="00DB24E2" w:rsidRDefault="00CF5EE5" w:rsidP="00DB24E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  <w:color w:val="000000"/>
              </w:rPr>
              <w:t>Uzasadnienie wyboru:</w:t>
            </w:r>
          </w:p>
          <w:p w:rsidR="00CF5EE5" w:rsidRPr="00DB24E2" w:rsidRDefault="00CF5EE5" w:rsidP="00DB24E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DB24E2" w:rsidRDefault="00915B9E" w:rsidP="00DB24E2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DB24E2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DB24E2" w:rsidTr="00596EA3">
        <w:tc>
          <w:tcPr>
            <w:tcW w:w="2169" w:type="dxa"/>
            <w:shd w:val="clear" w:color="auto" w:fill="F3F3F3"/>
          </w:tcPr>
          <w:p w:rsidR="00211A34" w:rsidRPr="00DB24E2" w:rsidRDefault="00211A34" w:rsidP="00DB24E2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DB24E2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DB24E2" w:rsidRDefault="00211A34" w:rsidP="00DB24E2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DB24E2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DB24E2" w:rsidRDefault="00211A34" w:rsidP="00DB24E2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DB24E2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DB24E2" w:rsidRDefault="00211A34" w:rsidP="00DB24E2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DB24E2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CF5EE5" w:rsidRPr="00DB24E2" w:rsidTr="00AF636D">
        <w:tc>
          <w:tcPr>
            <w:tcW w:w="2169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1 - Szkolenie Savoir vivre i etykieta w biznesie</w:t>
            </w:r>
          </w:p>
        </w:tc>
        <w:tc>
          <w:tcPr>
            <w:tcW w:w="2793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DB24E2">
              <w:rPr>
                <w:rFonts w:ascii="Arial" w:hAnsi="Arial" w:cs="Arial"/>
                <w:b/>
                <w:bCs/>
              </w:rPr>
              <w:t>Kadry Turystyki Sp. z o.o.</w:t>
            </w:r>
          </w:p>
          <w:p w:rsidR="00CF5EE5" w:rsidRPr="00DB24E2" w:rsidRDefault="00CF5EE5" w:rsidP="00DB24E2">
            <w:pPr>
              <w:spacing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Kolejowa 47/47</w:t>
            </w:r>
          </w:p>
          <w:p w:rsidR="00CF5EE5" w:rsidRPr="00DB24E2" w:rsidRDefault="00CF5EE5" w:rsidP="00DB24E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01-210 WARSZAWA</w:t>
            </w:r>
          </w:p>
        </w:tc>
        <w:tc>
          <w:tcPr>
            <w:tcW w:w="2976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1 - Cena - 70.00</w:t>
            </w:r>
          </w:p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5EE5" w:rsidRPr="00DB24E2" w:rsidRDefault="00CF5EE5" w:rsidP="00DB24E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 xml:space="preserve">  100,00</w:t>
            </w:r>
          </w:p>
        </w:tc>
      </w:tr>
      <w:tr w:rsidR="00CF5EE5" w:rsidRPr="00DB24E2" w:rsidTr="00AF636D">
        <w:tc>
          <w:tcPr>
            <w:tcW w:w="2169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1 - Szkolenie Savoir vivre i etykieta w biznesie</w:t>
            </w:r>
          </w:p>
        </w:tc>
        <w:tc>
          <w:tcPr>
            <w:tcW w:w="2793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DB24E2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CF5EE5" w:rsidRPr="00DB24E2" w:rsidRDefault="00CF5EE5" w:rsidP="00DB24E2">
            <w:pPr>
              <w:spacing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Czyżówka 14/09</w:t>
            </w:r>
          </w:p>
          <w:p w:rsidR="00CF5EE5" w:rsidRPr="00DB24E2" w:rsidRDefault="00CF5EE5" w:rsidP="00DB24E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30-526 Kraków</w:t>
            </w:r>
          </w:p>
        </w:tc>
        <w:tc>
          <w:tcPr>
            <w:tcW w:w="2976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1 - Cena - 33.62</w:t>
            </w:r>
          </w:p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5EE5" w:rsidRPr="00DB24E2" w:rsidRDefault="00CF5EE5" w:rsidP="00DB24E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 xml:space="preserve">  63,62</w:t>
            </w:r>
          </w:p>
        </w:tc>
      </w:tr>
      <w:tr w:rsidR="00CF5EE5" w:rsidRPr="00DB24E2" w:rsidTr="00AF636D">
        <w:tc>
          <w:tcPr>
            <w:tcW w:w="2169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1 - Szkolenie Savoir vivre i etykieta w biznesie</w:t>
            </w:r>
          </w:p>
        </w:tc>
        <w:tc>
          <w:tcPr>
            <w:tcW w:w="2793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DB24E2">
              <w:rPr>
                <w:rFonts w:ascii="Arial" w:hAnsi="Arial" w:cs="Arial"/>
                <w:b/>
                <w:bCs/>
              </w:rPr>
              <w:t>Strefa Rozwoju Danuta Rynkiewicz</w:t>
            </w:r>
          </w:p>
          <w:p w:rsidR="00CF5EE5" w:rsidRPr="00DB24E2" w:rsidRDefault="00CF5EE5" w:rsidP="00DB24E2">
            <w:pPr>
              <w:spacing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Emilii Plater 1A/53</w:t>
            </w:r>
          </w:p>
          <w:p w:rsidR="00CF5EE5" w:rsidRPr="00DB24E2" w:rsidRDefault="00CF5EE5" w:rsidP="00DB24E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05-500 Piaseczno</w:t>
            </w:r>
          </w:p>
        </w:tc>
        <w:tc>
          <w:tcPr>
            <w:tcW w:w="2976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1 - Cena - 0.00</w:t>
            </w:r>
          </w:p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5EE5" w:rsidRPr="00DB24E2" w:rsidRDefault="00CF5EE5" w:rsidP="00DB24E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 xml:space="preserve">  0,00</w:t>
            </w:r>
          </w:p>
        </w:tc>
      </w:tr>
      <w:tr w:rsidR="00CF5EE5" w:rsidRPr="00DB24E2" w:rsidTr="00AF636D">
        <w:tc>
          <w:tcPr>
            <w:tcW w:w="2169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1 - Szkolenie Savoir vivre i etykieta w biznesie</w:t>
            </w:r>
          </w:p>
        </w:tc>
        <w:tc>
          <w:tcPr>
            <w:tcW w:w="2793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DB24E2">
              <w:rPr>
                <w:rFonts w:ascii="Arial" w:hAnsi="Arial" w:cs="Arial"/>
                <w:b/>
                <w:bCs/>
              </w:rPr>
              <w:t>Szkoła Męskiego Stylu Agnieszka Świst Kamińska</w:t>
            </w:r>
          </w:p>
          <w:p w:rsidR="00CF5EE5" w:rsidRPr="00DB24E2" w:rsidRDefault="00CF5EE5" w:rsidP="00DB24E2">
            <w:pPr>
              <w:spacing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Jacka Kaczmarskiego 2/3</w:t>
            </w:r>
          </w:p>
          <w:p w:rsidR="00CF5EE5" w:rsidRPr="00DB24E2" w:rsidRDefault="00CF5EE5" w:rsidP="00DB24E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81-230 Gdynia</w:t>
            </w:r>
          </w:p>
        </w:tc>
        <w:tc>
          <w:tcPr>
            <w:tcW w:w="2976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1 - Cena - 0.00</w:t>
            </w:r>
          </w:p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5EE5" w:rsidRPr="00DB24E2" w:rsidRDefault="00CF5EE5" w:rsidP="00DB24E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 xml:space="preserve">  0,00</w:t>
            </w:r>
          </w:p>
        </w:tc>
      </w:tr>
      <w:tr w:rsidR="00CF5EE5" w:rsidRPr="00DB24E2" w:rsidTr="00AF636D">
        <w:tc>
          <w:tcPr>
            <w:tcW w:w="2169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1 - Szkolenie Savoir vivre i etykieta w biznesie</w:t>
            </w:r>
          </w:p>
        </w:tc>
        <w:tc>
          <w:tcPr>
            <w:tcW w:w="2793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DB24E2">
              <w:rPr>
                <w:rFonts w:ascii="Arial" w:hAnsi="Arial" w:cs="Arial"/>
                <w:b/>
                <w:bCs/>
              </w:rPr>
              <w:t>Brainstorm</w:t>
            </w:r>
            <w:proofErr w:type="spellEnd"/>
            <w:r w:rsidRPr="00DB24E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DB24E2">
              <w:rPr>
                <w:rFonts w:ascii="Arial" w:hAnsi="Arial" w:cs="Arial"/>
                <w:b/>
                <w:bCs/>
              </w:rPr>
              <w:t>Group</w:t>
            </w:r>
            <w:proofErr w:type="spellEnd"/>
          </w:p>
          <w:p w:rsidR="00CF5EE5" w:rsidRPr="00DB24E2" w:rsidRDefault="00CF5EE5" w:rsidP="00DB24E2">
            <w:pPr>
              <w:spacing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Perla 10</w:t>
            </w:r>
          </w:p>
          <w:p w:rsidR="00CF5EE5" w:rsidRPr="00DB24E2" w:rsidRDefault="00CF5EE5" w:rsidP="00DB24E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41-300 Dąbrowa Górnicza</w:t>
            </w:r>
          </w:p>
        </w:tc>
        <w:tc>
          <w:tcPr>
            <w:tcW w:w="2976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1 - Cena - 32.27</w:t>
            </w:r>
          </w:p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5EE5" w:rsidRPr="00DB24E2" w:rsidRDefault="00CF5EE5" w:rsidP="00DB24E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 xml:space="preserve">  62,27</w:t>
            </w:r>
          </w:p>
        </w:tc>
      </w:tr>
      <w:tr w:rsidR="00CF5EE5" w:rsidRPr="00DB24E2" w:rsidTr="00AF636D">
        <w:tc>
          <w:tcPr>
            <w:tcW w:w="2169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2 - Przygotowanie do uzyskania Certyfikatu Kompetencji Zawodowych Przewoźnika w transporcie drogowym osób i rzeczy</w:t>
            </w:r>
          </w:p>
        </w:tc>
        <w:tc>
          <w:tcPr>
            <w:tcW w:w="2793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DB24E2">
              <w:rPr>
                <w:rFonts w:ascii="Arial" w:hAnsi="Arial" w:cs="Arial"/>
                <w:b/>
                <w:bCs/>
              </w:rPr>
              <w:t>TSL Szkolenia Monika Kaptur</w:t>
            </w:r>
          </w:p>
          <w:p w:rsidR="00CF5EE5" w:rsidRPr="00DB24E2" w:rsidRDefault="00CF5EE5" w:rsidP="00DB24E2">
            <w:pPr>
              <w:spacing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Szczakowska 4</w:t>
            </w:r>
          </w:p>
          <w:p w:rsidR="00CF5EE5" w:rsidRPr="00DB24E2" w:rsidRDefault="00CF5EE5" w:rsidP="00DB24E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43-600 Jaworzno</w:t>
            </w:r>
          </w:p>
        </w:tc>
        <w:tc>
          <w:tcPr>
            <w:tcW w:w="2976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1 - Cena - 70.00</w:t>
            </w:r>
          </w:p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5EE5" w:rsidRPr="00DB24E2" w:rsidRDefault="00CF5EE5" w:rsidP="00DB24E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 xml:space="preserve">  100,00</w:t>
            </w:r>
          </w:p>
        </w:tc>
      </w:tr>
      <w:tr w:rsidR="00CF5EE5" w:rsidRPr="00DB24E2" w:rsidTr="00AF636D">
        <w:tc>
          <w:tcPr>
            <w:tcW w:w="2169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3 - Szkolenie Lean Management oparte o mapowanie procesów metodą VSM</w:t>
            </w:r>
          </w:p>
        </w:tc>
        <w:tc>
          <w:tcPr>
            <w:tcW w:w="2793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DB24E2">
              <w:rPr>
                <w:rFonts w:ascii="Arial" w:hAnsi="Arial" w:cs="Arial"/>
                <w:b/>
                <w:bCs/>
              </w:rPr>
              <w:t>Paweł Weil Consulting</w:t>
            </w:r>
          </w:p>
          <w:p w:rsidR="00CF5EE5" w:rsidRPr="00DB24E2" w:rsidRDefault="00CF5EE5" w:rsidP="00DB24E2">
            <w:pPr>
              <w:spacing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Górna Wilda 105/10</w:t>
            </w:r>
          </w:p>
          <w:p w:rsidR="00CF5EE5" w:rsidRPr="00DB24E2" w:rsidRDefault="00CF5EE5" w:rsidP="00DB24E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61-567 Poznań</w:t>
            </w:r>
          </w:p>
        </w:tc>
        <w:tc>
          <w:tcPr>
            <w:tcW w:w="2976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1 - Cena - 60.86</w:t>
            </w:r>
          </w:p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5EE5" w:rsidRPr="00DB24E2" w:rsidRDefault="00CF5EE5" w:rsidP="00DB24E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 xml:space="preserve">  90,86</w:t>
            </w:r>
          </w:p>
        </w:tc>
      </w:tr>
      <w:tr w:rsidR="00CF5EE5" w:rsidRPr="00DB24E2" w:rsidTr="00AF636D">
        <w:tc>
          <w:tcPr>
            <w:tcW w:w="2169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3 - Szkolenie Lean Management oparte o mapowanie procesów metodą VSM</w:t>
            </w:r>
          </w:p>
        </w:tc>
        <w:tc>
          <w:tcPr>
            <w:tcW w:w="2793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DB24E2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CF5EE5" w:rsidRPr="00DB24E2" w:rsidRDefault="00CF5EE5" w:rsidP="00DB24E2">
            <w:pPr>
              <w:spacing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Czyżówka 14/09</w:t>
            </w:r>
          </w:p>
          <w:p w:rsidR="00CF5EE5" w:rsidRPr="00DB24E2" w:rsidRDefault="00CF5EE5" w:rsidP="00DB24E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30-526 Kraków</w:t>
            </w:r>
            <w:bookmarkStart w:id="1" w:name="_GoBack"/>
            <w:bookmarkEnd w:id="1"/>
          </w:p>
        </w:tc>
        <w:tc>
          <w:tcPr>
            <w:tcW w:w="2976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1 - Cena - 37.33</w:t>
            </w:r>
          </w:p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5EE5" w:rsidRPr="00DB24E2" w:rsidRDefault="00CF5EE5" w:rsidP="00DB24E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 xml:space="preserve">  67,33</w:t>
            </w:r>
          </w:p>
        </w:tc>
      </w:tr>
      <w:tr w:rsidR="00CF5EE5" w:rsidRPr="00DB24E2" w:rsidTr="00AF636D">
        <w:tc>
          <w:tcPr>
            <w:tcW w:w="2169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3 - Szkolenie Lean Management oparte o mapowanie procesów metodą VSM</w:t>
            </w:r>
          </w:p>
        </w:tc>
        <w:tc>
          <w:tcPr>
            <w:tcW w:w="2793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DB24E2">
              <w:rPr>
                <w:rFonts w:ascii="Arial" w:hAnsi="Arial" w:cs="Arial"/>
                <w:b/>
                <w:bCs/>
              </w:rPr>
              <w:t>Strefa Rozwoju Danuta Rynkiewicz</w:t>
            </w:r>
          </w:p>
          <w:p w:rsidR="00CF5EE5" w:rsidRPr="00DB24E2" w:rsidRDefault="00CF5EE5" w:rsidP="00DB24E2">
            <w:pPr>
              <w:spacing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Emilii Plater 1A/53</w:t>
            </w:r>
          </w:p>
          <w:p w:rsidR="00CF5EE5" w:rsidRPr="00DB24E2" w:rsidRDefault="00CF5EE5" w:rsidP="00DB24E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05-500 Piaseczno</w:t>
            </w:r>
          </w:p>
        </w:tc>
        <w:tc>
          <w:tcPr>
            <w:tcW w:w="2976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1 - Cena - 0.00</w:t>
            </w:r>
          </w:p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5EE5" w:rsidRPr="00DB24E2" w:rsidRDefault="00CF5EE5" w:rsidP="00DB24E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 xml:space="preserve">  0,00</w:t>
            </w:r>
          </w:p>
        </w:tc>
      </w:tr>
      <w:tr w:rsidR="00CF5EE5" w:rsidRPr="00DB24E2" w:rsidTr="00AF636D">
        <w:tc>
          <w:tcPr>
            <w:tcW w:w="2169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3 - Szkolenie Lean Management oparte o mapowanie procesów metodą VSM</w:t>
            </w:r>
          </w:p>
        </w:tc>
        <w:tc>
          <w:tcPr>
            <w:tcW w:w="2793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DB24E2">
              <w:rPr>
                <w:rFonts w:ascii="Arial" w:hAnsi="Arial" w:cs="Arial"/>
                <w:b/>
                <w:bCs/>
              </w:rPr>
              <w:t>Eurokreator</w:t>
            </w:r>
            <w:proofErr w:type="spellEnd"/>
            <w:r w:rsidRPr="00DB24E2">
              <w:rPr>
                <w:rFonts w:ascii="Arial" w:hAnsi="Arial" w:cs="Arial"/>
                <w:b/>
                <w:bCs/>
              </w:rPr>
              <w:t xml:space="preserve"> s.c. Rafał </w:t>
            </w:r>
            <w:proofErr w:type="spellStart"/>
            <w:r w:rsidRPr="00DB24E2">
              <w:rPr>
                <w:rFonts w:ascii="Arial" w:hAnsi="Arial" w:cs="Arial"/>
                <w:b/>
                <w:bCs/>
              </w:rPr>
              <w:t>Kunaszyk</w:t>
            </w:r>
            <w:proofErr w:type="spellEnd"/>
            <w:r w:rsidRPr="00DB24E2">
              <w:rPr>
                <w:rFonts w:ascii="Arial" w:hAnsi="Arial" w:cs="Arial"/>
                <w:b/>
                <w:bCs/>
              </w:rPr>
              <w:t xml:space="preserve">, Anna </w:t>
            </w:r>
            <w:proofErr w:type="spellStart"/>
            <w:r w:rsidRPr="00DB24E2">
              <w:rPr>
                <w:rFonts w:ascii="Arial" w:hAnsi="Arial" w:cs="Arial"/>
                <w:b/>
                <w:bCs/>
              </w:rPr>
              <w:t>Kunaszyk</w:t>
            </w:r>
            <w:proofErr w:type="spellEnd"/>
          </w:p>
          <w:p w:rsidR="00CF5EE5" w:rsidRPr="00DB24E2" w:rsidRDefault="00CF5EE5" w:rsidP="00DB24E2">
            <w:pPr>
              <w:spacing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Przemysłowa 13/1U</w:t>
            </w:r>
          </w:p>
          <w:p w:rsidR="00CF5EE5" w:rsidRPr="00DB24E2" w:rsidRDefault="00CF5EE5" w:rsidP="00DB24E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30-701 Kraków</w:t>
            </w:r>
          </w:p>
        </w:tc>
        <w:tc>
          <w:tcPr>
            <w:tcW w:w="2976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1 - Cena - 0.00</w:t>
            </w:r>
          </w:p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5EE5" w:rsidRPr="00DB24E2" w:rsidRDefault="00CF5EE5" w:rsidP="00DB24E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 xml:space="preserve">  0,00</w:t>
            </w:r>
          </w:p>
        </w:tc>
      </w:tr>
      <w:tr w:rsidR="00CF5EE5" w:rsidRPr="00DB24E2" w:rsidTr="00AF636D">
        <w:tc>
          <w:tcPr>
            <w:tcW w:w="2169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3 - Szkolenie Lean Management oparte o mapowanie procesów metodą VSM</w:t>
            </w:r>
          </w:p>
        </w:tc>
        <w:tc>
          <w:tcPr>
            <w:tcW w:w="2793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DB24E2">
              <w:rPr>
                <w:rFonts w:ascii="Arial" w:hAnsi="Arial" w:cs="Arial"/>
                <w:b/>
                <w:bCs/>
              </w:rPr>
              <w:t xml:space="preserve">LMCG </w:t>
            </w:r>
            <w:proofErr w:type="spellStart"/>
            <w:r w:rsidRPr="00DB24E2">
              <w:rPr>
                <w:rFonts w:ascii="Arial" w:hAnsi="Arial" w:cs="Arial"/>
                <w:b/>
                <w:bCs/>
              </w:rPr>
              <w:t>Sp.z</w:t>
            </w:r>
            <w:proofErr w:type="spellEnd"/>
            <w:r w:rsidRPr="00DB24E2">
              <w:rPr>
                <w:rFonts w:ascii="Arial" w:hAnsi="Arial" w:cs="Arial"/>
                <w:b/>
                <w:bCs/>
              </w:rPr>
              <w:t xml:space="preserve"> o.o. Sp.k</w:t>
            </w:r>
          </w:p>
          <w:p w:rsidR="00CF5EE5" w:rsidRPr="00DB24E2" w:rsidRDefault="00CF5EE5" w:rsidP="00DB24E2">
            <w:pPr>
              <w:spacing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Ostrowskiego 7/117</w:t>
            </w:r>
          </w:p>
          <w:p w:rsidR="00CF5EE5" w:rsidRPr="00DB24E2" w:rsidRDefault="00CF5EE5" w:rsidP="00DB24E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53-238 Wrocław</w:t>
            </w:r>
          </w:p>
        </w:tc>
        <w:tc>
          <w:tcPr>
            <w:tcW w:w="2976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1 - Cena - 0.00</w:t>
            </w:r>
          </w:p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5EE5" w:rsidRPr="00DB24E2" w:rsidRDefault="00CF5EE5" w:rsidP="00DB24E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 xml:space="preserve">  0,00</w:t>
            </w:r>
          </w:p>
        </w:tc>
      </w:tr>
      <w:tr w:rsidR="00CF5EE5" w:rsidRPr="00DB24E2" w:rsidTr="00AF636D">
        <w:tc>
          <w:tcPr>
            <w:tcW w:w="2169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3 - Szkolenie Lean Management oparte o mapowanie procesów metodą VSM</w:t>
            </w:r>
          </w:p>
        </w:tc>
        <w:tc>
          <w:tcPr>
            <w:tcW w:w="2793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DB24E2">
              <w:rPr>
                <w:rFonts w:ascii="Arial" w:hAnsi="Arial" w:cs="Arial"/>
                <w:b/>
                <w:bCs/>
              </w:rPr>
              <w:t>Lean Partner Sp. z o.o. Sp. k</w:t>
            </w:r>
          </w:p>
          <w:p w:rsidR="00CF5EE5" w:rsidRPr="00DB24E2" w:rsidRDefault="00CF5EE5" w:rsidP="00DB24E2">
            <w:pPr>
              <w:spacing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Węglowa 7</w:t>
            </w:r>
          </w:p>
          <w:p w:rsidR="00CF5EE5" w:rsidRPr="00DB24E2" w:rsidRDefault="00CF5EE5" w:rsidP="00DB24E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40-106 Katowice</w:t>
            </w:r>
          </w:p>
        </w:tc>
        <w:tc>
          <w:tcPr>
            <w:tcW w:w="2976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1 - Cena - 70.00</w:t>
            </w:r>
          </w:p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5EE5" w:rsidRPr="00DB24E2" w:rsidRDefault="00CF5EE5" w:rsidP="00DB24E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 xml:space="preserve">  100,00</w:t>
            </w:r>
          </w:p>
        </w:tc>
      </w:tr>
      <w:tr w:rsidR="00CF5EE5" w:rsidRPr="00DB24E2" w:rsidTr="00AF636D">
        <w:tc>
          <w:tcPr>
            <w:tcW w:w="2169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3 - Szkolenie Lean Management oparte o mapowanie procesów metodą VSM</w:t>
            </w:r>
          </w:p>
        </w:tc>
        <w:tc>
          <w:tcPr>
            <w:tcW w:w="2793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DB24E2">
              <w:rPr>
                <w:rFonts w:ascii="Arial" w:hAnsi="Arial" w:cs="Arial"/>
                <w:b/>
                <w:bCs/>
              </w:rPr>
              <w:t>Brainstorm</w:t>
            </w:r>
            <w:proofErr w:type="spellEnd"/>
            <w:r w:rsidRPr="00DB24E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DB24E2">
              <w:rPr>
                <w:rFonts w:ascii="Arial" w:hAnsi="Arial" w:cs="Arial"/>
                <w:b/>
                <w:bCs/>
              </w:rPr>
              <w:t>Group</w:t>
            </w:r>
            <w:proofErr w:type="spellEnd"/>
          </w:p>
          <w:p w:rsidR="00CF5EE5" w:rsidRPr="00DB24E2" w:rsidRDefault="00CF5EE5" w:rsidP="00DB24E2">
            <w:pPr>
              <w:spacing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Perla 10</w:t>
            </w:r>
          </w:p>
          <w:p w:rsidR="00CF5EE5" w:rsidRPr="00DB24E2" w:rsidRDefault="00CF5EE5" w:rsidP="00DB24E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41-300 Dąbrowa Górnicza</w:t>
            </w:r>
          </w:p>
        </w:tc>
        <w:tc>
          <w:tcPr>
            <w:tcW w:w="2976" w:type="dxa"/>
            <w:shd w:val="clear" w:color="auto" w:fill="auto"/>
          </w:tcPr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</w:rPr>
            </w:pPr>
            <w:r w:rsidRPr="00DB24E2">
              <w:rPr>
                <w:rFonts w:ascii="Arial" w:hAnsi="Arial" w:cs="Arial"/>
              </w:rPr>
              <w:t>1 - Cena - 38.88</w:t>
            </w:r>
          </w:p>
          <w:p w:rsidR="00CF5EE5" w:rsidRPr="00DB24E2" w:rsidRDefault="00CF5EE5" w:rsidP="00DB24E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5EE5" w:rsidRPr="00DB24E2" w:rsidRDefault="00CF5EE5" w:rsidP="00DB24E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B24E2">
              <w:rPr>
                <w:rFonts w:ascii="Arial" w:hAnsi="Arial" w:cs="Arial"/>
              </w:rPr>
              <w:t xml:space="preserve">  68,88</w:t>
            </w:r>
          </w:p>
        </w:tc>
      </w:tr>
      <w:bookmarkEnd w:id="0"/>
    </w:tbl>
    <w:p w:rsidR="008642B3" w:rsidRPr="00DB24E2" w:rsidRDefault="008642B3" w:rsidP="00DB24E2">
      <w:pPr>
        <w:spacing w:before="480" w:after="480"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DB24E2" w:rsidSect="00435D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558" w:rsidRDefault="00E26558">
      <w:r>
        <w:separator/>
      </w:r>
    </w:p>
  </w:endnote>
  <w:endnote w:type="continuationSeparator" w:id="0">
    <w:p w:rsidR="00E26558" w:rsidRDefault="00E26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DB24E2" w:rsidRDefault="00435D11" w:rsidP="00DB24E2">
    <w:pPr>
      <w:pStyle w:val="Stopka"/>
    </w:pPr>
    <w:r>
      <w:pict w14:anchorId="25B97F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558" w:rsidRDefault="00E26558">
      <w:r>
        <w:separator/>
      </w:r>
    </w:p>
  </w:footnote>
  <w:footnote w:type="continuationSeparator" w:id="0">
    <w:p w:rsidR="00E26558" w:rsidRDefault="00E265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4E2" w:rsidRDefault="00435D11" w:rsidP="00DB24E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49" type="#_x0000_t75" style="position:absolute;margin-left:-47.25pt;margin-top:-23.35pt;width:121.3pt;height:85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655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5D11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5EE5"/>
    <w:rsid w:val="00CF75AF"/>
    <w:rsid w:val="00D01E5B"/>
    <w:rsid w:val="00D04203"/>
    <w:rsid w:val="00D26ED6"/>
    <w:rsid w:val="00D42C90"/>
    <w:rsid w:val="00D8427E"/>
    <w:rsid w:val="00DB24E2"/>
    <w:rsid w:val="00E26558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C082799"/>
  <w15:chartTrackingRefBased/>
  <w15:docId w15:val="{77628C70-2058-42DF-A228-88EA4F5DB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B24E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754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2022-09-27T08:41:00Z</cp:lastPrinted>
  <dcterms:created xsi:type="dcterms:W3CDTF">2022-09-27T08:41:00Z</dcterms:created>
  <dcterms:modified xsi:type="dcterms:W3CDTF">2022-09-27T08:41:00Z</dcterms:modified>
</cp:coreProperties>
</file>