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690AB" w14:textId="77777777" w:rsidR="00FB7F50" w:rsidRPr="002245BE" w:rsidRDefault="00A674A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674A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674AE">
        <w:rPr>
          <w:sz w:val="22"/>
          <w:szCs w:val="22"/>
        </w:rPr>
        <w:t>2022-09-26</w:t>
      </w:r>
    </w:p>
    <w:p w14:paraId="4D68B92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594D102" w14:textId="77777777" w:rsidR="00FB7F50" w:rsidRPr="002245BE" w:rsidRDefault="00A674AE" w:rsidP="00FB7F50">
      <w:pPr>
        <w:spacing w:after="40"/>
        <w:rPr>
          <w:b/>
          <w:bCs/>
          <w:sz w:val="22"/>
          <w:szCs w:val="22"/>
        </w:rPr>
      </w:pPr>
      <w:r w:rsidRPr="00A674AE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79231583" w14:textId="77777777" w:rsidR="00FB7F50" w:rsidRPr="002245BE" w:rsidRDefault="00A674AE" w:rsidP="00FB7F50">
      <w:pPr>
        <w:rPr>
          <w:sz w:val="22"/>
          <w:szCs w:val="22"/>
        </w:rPr>
      </w:pPr>
      <w:r w:rsidRPr="00A674AE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A674AE">
        <w:rPr>
          <w:sz w:val="22"/>
          <w:szCs w:val="22"/>
        </w:rPr>
        <w:t>66</w:t>
      </w:r>
    </w:p>
    <w:p w14:paraId="51FD2FFC" w14:textId="77777777" w:rsidR="00FB7F50" w:rsidRPr="002245BE" w:rsidRDefault="00A674AE" w:rsidP="00FB7F50">
      <w:pPr>
        <w:rPr>
          <w:sz w:val="22"/>
          <w:szCs w:val="22"/>
        </w:rPr>
      </w:pPr>
      <w:r w:rsidRPr="00A674AE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A674AE">
        <w:rPr>
          <w:sz w:val="22"/>
          <w:szCs w:val="22"/>
        </w:rPr>
        <w:t>Kraków</w:t>
      </w:r>
    </w:p>
    <w:p w14:paraId="7926B7E0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5D690AB4" w14:textId="343C3B48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4F4D497B" w14:textId="77777777" w:rsidR="00EF2D44" w:rsidRDefault="00EF2D44" w:rsidP="00FB7F50">
      <w:pPr>
        <w:jc w:val="both"/>
        <w:rPr>
          <w:bCs/>
          <w:sz w:val="18"/>
          <w:szCs w:val="18"/>
        </w:rPr>
      </w:pPr>
    </w:p>
    <w:p w14:paraId="05BAFCD2" w14:textId="7F5A892C" w:rsidR="00EF2D44" w:rsidRPr="00EF2D44" w:rsidRDefault="00EF2D44" w:rsidP="00FB7F50">
      <w:pPr>
        <w:jc w:val="both"/>
        <w:rPr>
          <w:bCs/>
          <w:sz w:val="22"/>
          <w:szCs w:val="22"/>
        </w:rPr>
      </w:pPr>
      <w:r w:rsidRPr="00EF2D44">
        <w:rPr>
          <w:bCs/>
          <w:sz w:val="22"/>
          <w:szCs w:val="22"/>
        </w:rPr>
        <w:t>SZP.271.690/15/2022</w:t>
      </w:r>
    </w:p>
    <w:p w14:paraId="21CC7ED3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D2A198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A674AE" w:rsidRPr="00607F9B" w14:paraId="18B6701A" w14:textId="77777777" w:rsidTr="001B3F55">
        <w:trPr>
          <w:trHeight w:val="638"/>
        </w:trPr>
        <w:tc>
          <w:tcPr>
            <w:tcW w:w="959" w:type="dxa"/>
            <w:shd w:val="clear" w:color="auto" w:fill="auto"/>
          </w:tcPr>
          <w:p w14:paraId="13231935" w14:textId="77777777" w:rsidR="00A674AE" w:rsidRPr="00607F9B" w:rsidRDefault="00A674AE" w:rsidP="001B3F5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48AB7B5" w14:textId="77777777" w:rsidR="00A674AE" w:rsidRPr="00607F9B" w:rsidRDefault="00A674AE" w:rsidP="001B3F5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674A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674AE">
              <w:rPr>
                <w:b/>
                <w:bCs/>
                <w:sz w:val="22"/>
                <w:szCs w:val="22"/>
              </w:rPr>
              <w:t>Dostawa wyrobów medycznych sterylnych, jednorazowego użytku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674AE">
              <w:rPr>
                <w:b/>
                <w:sz w:val="22"/>
                <w:szCs w:val="22"/>
              </w:rPr>
              <w:t>ZP/15/2022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9F744A7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A674AE" w:rsidRPr="00A674AE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A674AE" w:rsidRPr="00A674AE">
        <w:rPr>
          <w:sz w:val="22"/>
          <w:szCs w:val="22"/>
        </w:rPr>
        <w:t>(</w:t>
      </w:r>
      <w:proofErr w:type="spellStart"/>
      <w:r w:rsidR="00A674AE" w:rsidRPr="00A674AE">
        <w:rPr>
          <w:sz w:val="22"/>
          <w:szCs w:val="22"/>
        </w:rPr>
        <w:t>t.j</w:t>
      </w:r>
      <w:proofErr w:type="spellEnd"/>
      <w:r w:rsidR="00A674AE" w:rsidRPr="00A674AE">
        <w:rPr>
          <w:sz w:val="22"/>
          <w:szCs w:val="22"/>
        </w:rPr>
        <w:t xml:space="preserve">. Dz.U. z 2021r. poz. 1129 z </w:t>
      </w:r>
      <w:proofErr w:type="spellStart"/>
      <w:r w:rsidR="00A674AE" w:rsidRPr="00A674AE">
        <w:rPr>
          <w:sz w:val="22"/>
          <w:szCs w:val="22"/>
        </w:rPr>
        <w:t>późn</w:t>
      </w:r>
      <w:proofErr w:type="spellEnd"/>
      <w:r w:rsidR="00A674AE" w:rsidRPr="00A674AE">
        <w:rPr>
          <w:sz w:val="22"/>
          <w:szCs w:val="22"/>
        </w:rPr>
        <w:t>.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674AE" w14:paraId="263C7C26" w14:textId="77777777" w:rsidTr="001B3F55">
        <w:trPr>
          <w:cantSplit/>
        </w:trPr>
        <w:tc>
          <w:tcPr>
            <w:tcW w:w="9498" w:type="dxa"/>
          </w:tcPr>
          <w:p w14:paraId="0E117EC8" w14:textId="77777777" w:rsidR="00A674AE" w:rsidRPr="001D1EEC" w:rsidRDefault="00A674AE" w:rsidP="001B3F5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674AE">
              <w:rPr>
                <w:b/>
                <w:sz w:val="22"/>
                <w:szCs w:val="22"/>
              </w:rPr>
              <w:t>Optotech</w:t>
            </w:r>
            <w:proofErr w:type="spellEnd"/>
            <w:r w:rsidRPr="00A674AE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50397667" w14:textId="77777777" w:rsidR="00A674AE" w:rsidRPr="001D1EEC" w:rsidRDefault="00A674AE" w:rsidP="001B3F55">
            <w:pPr>
              <w:spacing w:line="276" w:lineRule="auto"/>
              <w:rPr>
                <w:bCs/>
                <w:sz w:val="22"/>
                <w:szCs w:val="22"/>
              </w:rPr>
            </w:pPr>
            <w:proofErr w:type="spellStart"/>
            <w:r w:rsidRPr="00A674AE">
              <w:rPr>
                <w:bCs/>
                <w:sz w:val="22"/>
                <w:szCs w:val="22"/>
              </w:rPr>
              <w:t>Wimmera</w:t>
            </w:r>
            <w:proofErr w:type="spellEnd"/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67E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A674AE">
              <w:rPr>
                <w:bCs/>
                <w:sz w:val="22"/>
                <w:szCs w:val="22"/>
              </w:rPr>
              <w:t>32-005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Niepołomice</w:t>
            </w:r>
          </w:p>
          <w:p w14:paraId="47802CA7" w14:textId="77777777" w:rsidR="00A674AE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B3DD757" w14:textId="77777777" w:rsidR="00A674AE" w:rsidRPr="00211A34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A674AE">
              <w:rPr>
                <w:color w:val="000000"/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74AE">
              <w:rPr>
                <w:color w:val="000000"/>
                <w:sz w:val="22"/>
                <w:szCs w:val="22"/>
              </w:rPr>
              <w:t>Pakiet 5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674AE">
              <w:rPr>
                <w:b/>
                <w:sz w:val="22"/>
                <w:szCs w:val="22"/>
              </w:rPr>
              <w:t>4 320.00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B361E7D" w14:textId="463EB4D7" w:rsidR="00A674AE" w:rsidRPr="00A674AE" w:rsidRDefault="00A674AE" w:rsidP="001B3F5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A674AE" w14:paraId="124BFC1B" w14:textId="77777777" w:rsidTr="001B3F55">
        <w:trPr>
          <w:cantSplit/>
        </w:trPr>
        <w:tc>
          <w:tcPr>
            <w:tcW w:w="9498" w:type="dxa"/>
          </w:tcPr>
          <w:p w14:paraId="7973965E" w14:textId="77777777" w:rsidR="00A674AE" w:rsidRPr="001D1EEC" w:rsidRDefault="00A674AE" w:rsidP="001B3F5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674AE">
              <w:rPr>
                <w:b/>
                <w:sz w:val="22"/>
                <w:szCs w:val="22"/>
              </w:rPr>
              <w:t>Becton</w:t>
            </w:r>
            <w:proofErr w:type="spellEnd"/>
            <w:r w:rsidRPr="00A674AE">
              <w:rPr>
                <w:b/>
                <w:sz w:val="22"/>
                <w:szCs w:val="22"/>
              </w:rPr>
              <w:t xml:space="preserve"> Dickinson Polska Sp. z o.o.</w:t>
            </w:r>
          </w:p>
          <w:p w14:paraId="625C88CF" w14:textId="77777777" w:rsidR="00A674AE" w:rsidRPr="001D1EEC" w:rsidRDefault="00A674AE" w:rsidP="001B3F55">
            <w:pPr>
              <w:spacing w:line="276" w:lineRule="auto"/>
              <w:rPr>
                <w:bCs/>
                <w:sz w:val="22"/>
                <w:szCs w:val="22"/>
              </w:rPr>
            </w:pPr>
            <w:r w:rsidRPr="00A674AE">
              <w:rPr>
                <w:bCs/>
                <w:sz w:val="22"/>
                <w:szCs w:val="22"/>
              </w:rPr>
              <w:t>Osmańska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A674AE">
              <w:rPr>
                <w:bCs/>
                <w:sz w:val="22"/>
                <w:szCs w:val="22"/>
              </w:rPr>
              <w:t>02-823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Warszawa</w:t>
            </w:r>
          </w:p>
          <w:p w14:paraId="12F9665D" w14:textId="77777777" w:rsidR="00A674AE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4D8A640" w14:textId="77777777" w:rsidR="00A674AE" w:rsidRPr="00211A34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A674AE">
              <w:rPr>
                <w:color w:val="000000"/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74AE">
              <w:rPr>
                <w:color w:val="000000"/>
                <w:sz w:val="22"/>
                <w:szCs w:val="22"/>
              </w:rPr>
              <w:t>Pakiet 7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674AE">
              <w:rPr>
                <w:b/>
                <w:sz w:val="22"/>
                <w:szCs w:val="22"/>
              </w:rPr>
              <w:t>76 507.20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C64638D" w14:textId="6EAC853A" w:rsidR="00A674AE" w:rsidRPr="00A674AE" w:rsidRDefault="00A674AE" w:rsidP="001B3F5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A674AE" w14:paraId="2C127C6A" w14:textId="77777777" w:rsidTr="001B3F55">
        <w:trPr>
          <w:cantSplit/>
        </w:trPr>
        <w:tc>
          <w:tcPr>
            <w:tcW w:w="9498" w:type="dxa"/>
          </w:tcPr>
          <w:p w14:paraId="08135029" w14:textId="77777777" w:rsidR="00A674AE" w:rsidRPr="001D1EEC" w:rsidRDefault="00A674AE" w:rsidP="001B3F5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674AE">
              <w:rPr>
                <w:b/>
                <w:sz w:val="22"/>
                <w:szCs w:val="22"/>
              </w:rPr>
              <w:t>Aesculap</w:t>
            </w:r>
            <w:proofErr w:type="spellEnd"/>
            <w:r w:rsidRPr="00A674A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674AE">
              <w:rPr>
                <w:b/>
                <w:sz w:val="22"/>
                <w:szCs w:val="22"/>
              </w:rPr>
              <w:t>Chifa</w:t>
            </w:r>
            <w:proofErr w:type="spellEnd"/>
            <w:r w:rsidRPr="00A674AE">
              <w:rPr>
                <w:b/>
                <w:sz w:val="22"/>
                <w:szCs w:val="22"/>
              </w:rPr>
              <w:t xml:space="preserve"> Sp. </w:t>
            </w:r>
            <w:proofErr w:type="spellStart"/>
            <w:r w:rsidRPr="00A674AE">
              <w:rPr>
                <w:b/>
                <w:sz w:val="22"/>
                <w:szCs w:val="22"/>
              </w:rPr>
              <w:t>zo.o</w:t>
            </w:r>
            <w:proofErr w:type="spellEnd"/>
            <w:r w:rsidRPr="00A674AE">
              <w:rPr>
                <w:b/>
                <w:sz w:val="22"/>
                <w:szCs w:val="22"/>
              </w:rPr>
              <w:t>.</w:t>
            </w:r>
          </w:p>
          <w:p w14:paraId="67F6D8C8" w14:textId="77777777" w:rsidR="00A674AE" w:rsidRPr="001D1EEC" w:rsidRDefault="00A674AE" w:rsidP="001B3F55">
            <w:pPr>
              <w:spacing w:line="276" w:lineRule="auto"/>
              <w:rPr>
                <w:bCs/>
                <w:sz w:val="22"/>
                <w:szCs w:val="22"/>
              </w:rPr>
            </w:pPr>
            <w:r w:rsidRPr="00A674AE">
              <w:rPr>
                <w:bCs/>
                <w:sz w:val="22"/>
                <w:szCs w:val="22"/>
              </w:rPr>
              <w:t>Tysiąclecia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A674AE">
              <w:rPr>
                <w:bCs/>
                <w:sz w:val="22"/>
                <w:szCs w:val="22"/>
              </w:rPr>
              <w:t>64-300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Nowy Tomyśl</w:t>
            </w:r>
          </w:p>
          <w:p w14:paraId="03E77116" w14:textId="77777777" w:rsidR="00A674AE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0EA1934" w14:textId="77777777" w:rsidR="00A674AE" w:rsidRPr="00211A34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A674AE">
              <w:rPr>
                <w:color w:val="000000"/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74AE">
              <w:rPr>
                <w:color w:val="000000"/>
                <w:sz w:val="22"/>
                <w:szCs w:val="22"/>
              </w:rPr>
              <w:t>Pakiet 8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674AE">
              <w:rPr>
                <w:b/>
                <w:sz w:val="22"/>
                <w:szCs w:val="22"/>
              </w:rPr>
              <w:t>19 440.00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9174082" w14:textId="6B7FFC33" w:rsidR="00A674AE" w:rsidRPr="00A674AE" w:rsidRDefault="00A674AE" w:rsidP="001B3F5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A674AE" w14:paraId="011DBB4E" w14:textId="77777777" w:rsidTr="001B3F55">
        <w:trPr>
          <w:cantSplit/>
        </w:trPr>
        <w:tc>
          <w:tcPr>
            <w:tcW w:w="9498" w:type="dxa"/>
          </w:tcPr>
          <w:p w14:paraId="5C3BC965" w14:textId="77777777" w:rsidR="00A674AE" w:rsidRPr="001D1EEC" w:rsidRDefault="00A674AE" w:rsidP="001B3F5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674AE">
              <w:rPr>
                <w:b/>
                <w:sz w:val="22"/>
                <w:szCs w:val="22"/>
              </w:rPr>
              <w:t>EUMed</w:t>
            </w:r>
            <w:proofErr w:type="spellEnd"/>
            <w:r w:rsidRPr="00A674AE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7CAA0E31" w14:textId="77777777" w:rsidR="00A674AE" w:rsidRPr="001D1EEC" w:rsidRDefault="00A674AE" w:rsidP="001B3F55">
            <w:pPr>
              <w:spacing w:line="276" w:lineRule="auto"/>
              <w:rPr>
                <w:bCs/>
                <w:sz w:val="22"/>
                <w:szCs w:val="22"/>
              </w:rPr>
            </w:pPr>
            <w:r w:rsidRPr="00A674AE">
              <w:rPr>
                <w:bCs/>
                <w:sz w:val="22"/>
                <w:szCs w:val="22"/>
              </w:rPr>
              <w:t>Chłopickiego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50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A674AE">
              <w:rPr>
                <w:bCs/>
                <w:sz w:val="22"/>
                <w:szCs w:val="22"/>
              </w:rPr>
              <w:t>04275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Warszawa</w:t>
            </w:r>
          </w:p>
          <w:p w14:paraId="22EF5A39" w14:textId="77777777" w:rsidR="00A674AE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3651040" w14:textId="77777777" w:rsidR="00A674AE" w:rsidRPr="00211A34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A674AE">
              <w:rPr>
                <w:color w:val="000000"/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74AE">
              <w:rPr>
                <w:color w:val="000000"/>
                <w:sz w:val="22"/>
                <w:szCs w:val="22"/>
              </w:rPr>
              <w:t>Pakiet 9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674AE">
              <w:rPr>
                <w:b/>
                <w:sz w:val="22"/>
                <w:szCs w:val="22"/>
              </w:rPr>
              <w:t>1 188.00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131DDFB" w14:textId="27FB33BB" w:rsidR="00A674AE" w:rsidRPr="00A674AE" w:rsidRDefault="00A674AE" w:rsidP="001B3F5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A674AE" w14:paraId="1FDAD884" w14:textId="77777777" w:rsidTr="001B3F55">
        <w:trPr>
          <w:cantSplit/>
        </w:trPr>
        <w:tc>
          <w:tcPr>
            <w:tcW w:w="9498" w:type="dxa"/>
          </w:tcPr>
          <w:p w14:paraId="6CA75FFF" w14:textId="77777777" w:rsidR="00A674AE" w:rsidRPr="001D1EEC" w:rsidRDefault="00A674AE" w:rsidP="001B3F5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A674AE">
              <w:rPr>
                <w:b/>
                <w:sz w:val="22"/>
                <w:szCs w:val="22"/>
              </w:rPr>
              <w:lastRenderedPageBreak/>
              <w:t>Balton Sp. z o.o.</w:t>
            </w:r>
          </w:p>
          <w:p w14:paraId="6C1AB079" w14:textId="77777777" w:rsidR="00A674AE" w:rsidRPr="001D1EEC" w:rsidRDefault="00A674AE" w:rsidP="001B3F55">
            <w:pPr>
              <w:spacing w:line="276" w:lineRule="auto"/>
              <w:rPr>
                <w:bCs/>
                <w:sz w:val="22"/>
                <w:szCs w:val="22"/>
              </w:rPr>
            </w:pPr>
            <w:r w:rsidRPr="00A674AE">
              <w:rPr>
                <w:bCs/>
                <w:sz w:val="22"/>
                <w:szCs w:val="22"/>
              </w:rPr>
              <w:t>Nowy Świat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/14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A674AE">
              <w:rPr>
                <w:bCs/>
                <w:sz w:val="22"/>
                <w:szCs w:val="22"/>
              </w:rPr>
              <w:t>00-496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Warszawa</w:t>
            </w:r>
          </w:p>
          <w:p w14:paraId="56F0FA7B" w14:textId="77777777" w:rsidR="00A674AE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5C62981" w14:textId="77777777" w:rsidR="00A674AE" w:rsidRPr="00211A34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A674AE">
              <w:rPr>
                <w:color w:val="000000"/>
                <w:sz w:val="22"/>
                <w:szCs w:val="22"/>
              </w:rPr>
              <w:t>17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74AE">
              <w:rPr>
                <w:color w:val="000000"/>
                <w:sz w:val="22"/>
                <w:szCs w:val="22"/>
              </w:rPr>
              <w:t>Pakiet 17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674AE">
              <w:rPr>
                <w:b/>
                <w:sz w:val="22"/>
                <w:szCs w:val="22"/>
              </w:rPr>
              <w:t>3 456.00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EF1085F" w14:textId="6A904A31" w:rsidR="00A674AE" w:rsidRPr="00A674AE" w:rsidRDefault="00A674AE" w:rsidP="001B3F5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A674AE" w14:paraId="1078B2A0" w14:textId="77777777" w:rsidTr="001B3F55">
        <w:trPr>
          <w:cantSplit/>
        </w:trPr>
        <w:tc>
          <w:tcPr>
            <w:tcW w:w="9498" w:type="dxa"/>
          </w:tcPr>
          <w:p w14:paraId="29B0F5AE" w14:textId="77777777" w:rsidR="00A674AE" w:rsidRPr="001D1EEC" w:rsidRDefault="00A674AE" w:rsidP="001B3F5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674AE">
              <w:rPr>
                <w:b/>
                <w:sz w:val="22"/>
                <w:szCs w:val="22"/>
              </w:rPr>
              <w:t>Advance</w:t>
            </w:r>
            <w:proofErr w:type="spellEnd"/>
            <w:r w:rsidRPr="00A674AE">
              <w:rPr>
                <w:b/>
                <w:sz w:val="22"/>
                <w:szCs w:val="22"/>
              </w:rPr>
              <w:t xml:space="preserve"> Europe Sp. z o.o. Biuro Techniczno-Handlowe</w:t>
            </w:r>
          </w:p>
          <w:p w14:paraId="04CDD0C2" w14:textId="77777777" w:rsidR="00A674AE" w:rsidRPr="001D1EEC" w:rsidRDefault="00A674AE" w:rsidP="001B3F55">
            <w:pPr>
              <w:spacing w:line="276" w:lineRule="auto"/>
              <w:rPr>
                <w:bCs/>
                <w:sz w:val="22"/>
                <w:szCs w:val="22"/>
              </w:rPr>
            </w:pPr>
            <w:r w:rsidRPr="00A674AE">
              <w:rPr>
                <w:bCs/>
                <w:sz w:val="22"/>
                <w:szCs w:val="22"/>
              </w:rPr>
              <w:t>Skrzetuskiego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30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/3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A674AE">
              <w:rPr>
                <w:bCs/>
                <w:sz w:val="22"/>
                <w:szCs w:val="22"/>
              </w:rPr>
              <w:t>02-726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Warszawa</w:t>
            </w:r>
          </w:p>
          <w:p w14:paraId="66CE4CF5" w14:textId="77777777" w:rsidR="00A674AE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36B52D6" w14:textId="77777777" w:rsidR="00A674AE" w:rsidRPr="00211A34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A674AE">
              <w:rPr>
                <w:color w:val="000000"/>
                <w:sz w:val="22"/>
                <w:szCs w:val="22"/>
              </w:rPr>
              <w:t>19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74AE">
              <w:rPr>
                <w:color w:val="000000"/>
                <w:sz w:val="22"/>
                <w:szCs w:val="22"/>
              </w:rPr>
              <w:t>Pakiet 19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674AE">
              <w:rPr>
                <w:b/>
                <w:sz w:val="22"/>
                <w:szCs w:val="22"/>
              </w:rPr>
              <w:t>6 199.20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7B1F109" w14:textId="6AFC4281" w:rsidR="00A674AE" w:rsidRPr="00A674AE" w:rsidRDefault="00A674AE" w:rsidP="001B3F5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A674AE" w14:paraId="32B6EC92" w14:textId="77777777" w:rsidTr="001B3F55">
        <w:trPr>
          <w:cantSplit/>
        </w:trPr>
        <w:tc>
          <w:tcPr>
            <w:tcW w:w="9498" w:type="dxa"/>
          </w:tcPr>
          <w:p w14:paraId="01695B20" w14:textId="77777777" w:rsidR="00A674AE" w:rsidRPr="001D1EEC" w:rsidRDefault="00A674AE" w:rsidP="001B3F5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A674AE">
              <w:rPr>
                <w:b/>
                <w:sz w:val="22"/>
                <w:szCs w:val="22"/>
              </w:rPr>
              <w:t>VARIMED Sp. z o.o.</w:t>
            </w:r>
          </w:p>
          <w:p w14:paraId="41D99A8A" w14:textId="77777777" w:rsidR="00A674AE" w:rsidRPr="001D1EEC" w:rsidRDefault="00A674AE" w:rsidP="001B3F55">
            <w:pPr>
              <w:spacing w:line="276" w:lineRule="auto"/>
              <w:rPr>
                <w:bCs/>
                <w:sz w:val="22"/>
                <w:szCs w:val="22"/>
              </w:rPr>
            </w:pPr>
            <w:r w:rsidRPr="00A674AE">
              <w:rPr>
                <w:bCs/>
                <w:sz w:val="22"/>
                <w:szCs w:val="22"/>
              </w:rPr>
              <w:t>Tadeusza Kościuszki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115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/4U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A674AE">
              <w:rPr>
                <w:bCs/>
                <w:sz w:val="22"/>
                <w:szCs w:val="22"/>
              </w:rPr>
              <w:t>50-442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Wrocław</w:t>
            </w:r>
          </w:p>
          <w:p w14:paraId="540A77A6" w14:textId="77777777" w:rsidR="00A674AE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09D069A" w14:textId="77777777" w:rsidR="00A674AE" w:rsidRPr="00211A34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A674AE">
              <w:rPr>
                <w:color w:val="000000"/>
                <w:sz w:val="22"/>
                <w:szCs w:val="22"/>
              </w:rPr>
              <w:t>21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74AE">
              <w:rPr>
                <w:color w:val="000000"/>
                <w:sz w:val="22"/>
                <w:szCs w:val="22"/>
              </w:rPr>
              <w:t>Pakiet 21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674AE">
              <w:rPr>
                <w:b/>
                <w:sz w:val="22"/>
                <w:szCs w:val="22"/>
              </w:rPr>
              <w:t>155 520.00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FBEB873" w14:textId="3C7B3967" w:rsidR="00A674AE" w:rsidRPr="00A674AE" w:rsidRDefault="00A674AE" w:rsidP="001B3F5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A674AE" w14:paraId="7869F871" w14:textId="77777777" w:rsidTr="001B3F55">
        <w:trPr>
          <w:cantSplit/>
        </w:trPr>
        <w:tc>
          <w:tcPr>
            <w:tcW w:w="9498" w:type="dxa"/>
          </w:tcPr>
          <w:p w14:paraId="2E9E59E2" w14:textId="77777777" w:rsidR="00A674AE" w:rsidRPr="001D1EEC" w:rsidRDefault="00A674AE" w:rsidP="001B3F5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674AE">
              <w:rPr>
                <w:b/>
                <w:sz w:val="22"/>
                <w:szCs w:val="22"/>
              </w:rPr>
              <w:t>Optotech</w:t>
            </w:r>
            <w:proofErr w:type="spellEnd"/>
            <w:r w:rsidRPr="00A674AE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0BEAF976" w14:textId="77777777" w:rsidR="00A674AE" w:rsidRPr="001D1EEC" w:rsidRDefault="00A674AE" w:rsidP="001B3F55">
            <w:pPr>
              <w:spacing w:line="276" w:lineRule="auto"/>
              <w:rPr>
                <w:bCs/>
                <w:sz w:val="22"/>
                <w:szCs w:val="22"/>
              </w:rPr>
            </w:pPr>
            <w:proofErr w:type="spellStart"/>
            <w:r w:rsidRPr="00A674AE">
              <w:rPr>
                <w:bCs/>
                <w:sz w:val="22"/>
                <w:szCs w:val="22"/>
              </w:rPr>
              <w:t>Wimmera</w:t>
            </w:r>
            <w:proofErr w:type="spellEnd"/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67E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A674AE">
              <w:rPr>
                <w:bCs/>
                <w:sz w:val="22"/>
                <w:szCs w:val="22"/>
              </w:rPr>
              <w:t>32-005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Niepołomice</w:t>
            </w:r>
          </w:p>
          <w:p w14:paraId="5070ECD9" w14:textId="77777777" w:rsidR="00A674AE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73B1787" w14:textId="77777777" w:rsidR="00A674AE" w:rsidRPr="00211A34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A674AE">
              <w:rPr>
                <w:color w:val="000000"/>
                <w:sz w:val="22"/>
                <w:szCs w:val="22"/>
              </w:rPr>
              <w:t>28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74AE">
              <w:rPr>
                <w:color w:val="000000"/>
                <w:sz w:val="22"/>
                <w:szCs w:val="22"/>
              </w:rPr>
              <w:t>Pakiet 28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674AE">
              <w:rPr>
                <w:b/>
                <w:sz w:val="22"/>
                <w:szCs w:val="22"/>
              </w:rPr>
              <w:t>2 268.00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0B41A83" w14:textId="5E560B11" w:rsidR="00A674AE" w:rsidRPr="00A674AE" w:rsidRDefault="00A674AE" w:rsidP="001B3F5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A674AE" w14:paraId="2251E7C6" w14:textId="77777777" w:rsidTr="001B3F55">
        <w:trPr>
          <w:cantSplit/>
        </w:trPr>
        <w:tc>
          <w:tcPr>
            <w:tcW w:w="9498" w:type="dxa"/>
          </w:tcPr>
          <w:p w14:paraId="146CF3A0" w14:textId="77777777" w:rsidR="00A674AE" w:rsidRPr="001D1EEC" w:rsidRDefault="00A674AE" w:rsidP="001B3F5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A674AE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A674AE">
              <w:rPr>
                <w:b/>
                <w:sz w:val="22"/>
                <w:szCs w:val="22"/>
              </w:rPr>
              <w:t>Group</w:t>
            </w:r>
            <w:proofErr w:type="spellEnd"/>
            <w:r w:rsidRPr="00A674AE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32CAFC3F" w14:textId="77777777" w:rsidR="00A674AE" w:rsidRPr="001D1EEC" w:rsidRDefault="00A674AE" w:rsidP="001B3F55">
            <w:pPr>
              <w:spacing w:line="276" w:lineRule="auto"/>
              <w:rPr>
                <w:bCs/>
                <w:sz w:val="22"/>
                <w:szCs w:val="22"/>
              </w:rPr>
            </w:pPr>
            <w:r w:rsidRPr="00A674AE">
              <w:rPr>
                <w:bCs/>
                <w:sz w:val="22"/>
                <w:szCs w:val="22"/>
              </w:rPr>
              <w:t>Pod Borem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18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A674AE">
              <w:rPr>
                <w:bCs/>
                <w:sz w:val="22"/>
                <w:szCs w:val="22"/>
              </w:rPr>
              <w:t>41-808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Zabrze</w:t>
            </w:r>
          </w:p>
          <w:p w14:paraId="303BBC6D" w14:textId="77777777" w:rsidR="00A674AE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EB87CA2" w14:textId="77777777" w:rsidR="00A674AE" w:rsidRPr="00211A34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A674AE">
              <w:rPr>
                <w:color w:val="000000"/>
                <w:sz w:val="22"/>
                <w:szCs w:val="22"/>
              </w:rPr>
              <w:t>30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74AE">
              <w:rPr>
                <w:color w:val="000000"/>
                <w:sz w:val="22"/>
                <w:szCs w:val="22"/>
              </w:rPr>
              <w:t>Pakiet 30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674AE">
              <w:rPr>
                <w:b/>
                <w:sz w:val="22"/>
                <w:szCs w:val="22"/>
              </w:rPr>
              <w:t>1 706.40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4C5C636" w14:textId="25F38589" w:rsidR="00A674AE" w:rsidRPr="00A674AE" w:rsidRDefault="00A674AE" w:rsidP="001B3F5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A674AE" w14:paraId="71E89777" w14:textId="77777777" w:rsidTr="001B3F55">
        <w:trPr>
          <w:cantSplit/>
        </w:trPr>
        <w:tc>
          <w:tcPr>
            <w:tcW w:w="9498" w:type="dxa"/>
          </w:tcPr>
          <w:p w14:paraId="3B356ED2" w14:textId="77777777" w:rsidR="00A674AE" w:rsidRPr="001D1EEC" w:rsidRDefault="00A674AE" w:rsidP="001B3F5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A674AE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A674AE">
              <w:rPr>
                <w:b/>
                <w:sz w:val="22"/>
                <w:szCs w:val="22"/>
              </w:rPr>
              <w:t>Group</w:t>
            </w:r>
            <w:proofErr w:type="spellEnd"/>
            <w:r w:rsidRPr="00A674AE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0BE94A9B" w14:textId="77777777" w:rsidR="00A674AE" w:rsidRPr="001D1EEC" w:rsidRDefault="00A674AE" w:rsidP="001B3F55">
            <w:pPr>
              <w:spacing w:line="276" w:lineRule="auto"/>
              <w:rPr>
                <w:bCs/>
                <w:sz w:val="22"/>
                <w:szCs w:val="22"/>
              </w:rPr>
            </w:pPr>
            <w:r w:rsidRPr="00A674AE">
              <w:rPr>
                <w:bCs/>
                <w:sz w:val="22"/>
                <w:szCs w:val="22"/>
              </w:rPr>
              <w:t>Pod Borem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18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A674AE">
              <w:rPr>
                <w:bCs/>
                <w:sz w:val="22"/>
                <w:szCs w:val="22"/>
              </w:rPr>
              <w:t>41-808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Zabrze</w:t>
            </w:r>
          </w:p>
          <w:p w14:paraId="0FDFC765" w14:textId="77777777" w:rsidR="00A674AE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6F1322E" w14:textId="77777777" w:rsidR="00A674AE" w:rsidRPr="00211A34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A674AE">
              <w:rPr>
                <w:color w:val="000000"/>
                <w:sz w:val="22"/>
                <w:szCs w:val="22"/>
              </w:rPr>
              <w:t>31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74AE">
              <w:rPr>
                <w:color w:val="000000"/>
                <w:sz w:val="22"/>
                <w:szCs w:val="22"/>
              </w:rPr>
              <w:t>Pakiet 31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674AE">
              <w:rPr>
                <w:b/>
                <w:sz w:val="22"/>
                <w:szCs w:val="22"/>
              </w:rPr>
              <w:t>959.04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D293BD1" w14:textId="0A56A400" w:rsidR="00A674AE" w:rsidRPr="00A674AE" w:rsidRDefault="00A674AE" w:rsidP="001B3F5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A674AE" w14:paraId="5E6656EE" w14:textId="77777777" w:rsidTr="001B3F55">
        <w:trPr>
          <w:cantSplit/>
        </w:trPr>
        <w:tc>
          <w:tcPr>
            <w:tcW w:w="9498" w:type="dxa"/>
          </w:tcPr>
          <w:p w14:paraId="0307A892" w14:textId="77777777" w:rsidR="00A674AE" w:rsidRPr="001D1EEC" w:rsidRDefault="00A674AE" w:rsidP="001B3F5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A674AE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A674AE">
              <w:rPr>
                <w:b/>
                <w:sz w:val="22"/>
                <w:szCs w:val="22"/>
              </w:rPr>
              <w:t>Group</w:t>
            </w:r>
            <w:proofErr w:type="spellEnd"/>
            <w:r w:rsidRPr="00A674AE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57DA91B9" w14:textId="77777777" w:rsidR="00A674AE" w:rsidRPr="001D1EEC" w:rsidRDefault="00A674AE" w:rsidP="001B3F55">
            <w:pPr>
              <w:spacing w:line="276" w:lineRule="auto"/>
              <w:rPr>
                <w:bCs/>
                <w:sz w:val="22"/>
                <w:szCs w:val="22"/>
              </w:rPr>
            </w:pPr>
            <w:r w:rsidRPr="00A674AE">
              <w:rPr>
                <w:bCs/>
                <w:sz w:val="22"/>
                <w:szCs w:val="22"/>
              </w:rPr>
              <w:t>Pod Borem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18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A674AE">
              <w:rPr>
                <w:bCs/>
                <w:sz w:val="22"/>
                <w:szCs w:val="22"/>
              </w:rPr>
              <w:t>41-808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Zabrze</w:t>
            </w:r>
          </w:p>
          <w:p w14:paraId="7715583F" w14:textId="77777777" w:rsidR="00A674AE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8E76B44" w14:textId="77777777" w:rsidR="00A674AE" w:rsidRPr="00211A34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A674AE">
              <w:rPr>
                <w:color w:val="000000"/>
                <w:sz w:val="22"/>
                <w:szCs w:val="22"/>
              </w:rPr>
              <w:t>32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74AE">
              <w:rPr>
                <w:color w:val="000000"/>
                <w:sz w:val="22"/>
                <w:szCs w:val="22"/>
              </w:rPr>
              <w:t>Pakiet 32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674AE">
              <w:rPr>
                <w:b/>
                <w:sz w:val="22"/>
                <w:szCs w:val="22"/>
              </w:rPr>
              <w:t>2 374.92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53F09C4" w14:textId="38DE5590" w:rsidR="00A674AE" w:rsidRPr="00A674AE" w:rsidRDefault="00A674AE" w:rsidP="001B3F5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A674AE" w14:paraId="620DB956" w14:textId="77777777" w:rsidTr="001B3F55">
        <w:trPr>
          <w:cantSplit/>
        </w:trPr>
        <w:tc>
          <w:tcPr>
            <w:tcW w:w="9498" w:type="dxa"/>
          </w:tcPr>
          <w:p w14:paraId="1721C12E" w14:textId="77777777" w:rsidR="00A674AE" w:rsidRPr="001D1EEC" w:rsidRDefault="00A674AE" w:rsidP="001B3F5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674AE">
              <w:rPr>
                <w:b/>
                <w:sz w:val="22"/>
                <w:szCs w:val="22"/>
              </w:rPr>
              <w:t>Bausch</w:t>
            </w:r>
            <w:proofErr w:type="spellEnd"/>
            <w:r w:rsidRPr="00A674AE">
              <w:rPr>
                <w:b/>
                <w:sz w:val="22"/>
                <w:szCs w:val="22"/>
              </w:rPr>
              <w:t xml:space="preserve"> &amp; </w:t>
            </w:r>
            <w:proofErr w:type="spellStart"/>
            <w:r w:rsidRPr="00A674AE">
              <w:rPr>
                <w:b/>
                <w:sz w:val="22"/>
                <w:szCs w:val="22"/>
              </w:rPr>
              <w:t>Lomb</w:t>
            </w:r>
            <w:proofErr w:type="spellEnd"/>
            <w:r w:rsidRPr="00A674AE">
              <w:rPr>
                <w:b/>
                <w:sz w:val="22"/>
                <w:szCs w:val="22"/>
              </w:rPr>
              <w:t xml:space="preserve"> Poland Sp. z o.o.</w:t>
            </w:r>
          </w:p>
          <w:p w14:paraId="04FCB797" w14:textId="77777777" w:rsidR="00A674AE" w:rsidRPr="001D1EEC" w:rsidRDefault="00A674AE" w:rsidP="001B3F55">
            <w:pPr>
              <w:spacing w:line="276" w:lineRule="auto"/>
              <w:rPr>
                <w:bCs/>
                <w:sz w:val="22"/>
                <w:szCs w:val="22"/>
              </w:rPr>
            </w:pPr>
            <w:r w:rsidRPr="00A674AE">
              <w:rPr>
                <w:bCs/>
                <w:sz w:val="22"/>
                <w:szCs w:val="22"/>
              </w:rPr>
              <w:t>Aleja Szucha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13/15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A674AE">
              <w:rPr>
                <w:bCs/>
                <w:sz w:val="22"/>
                <w:szCs w:val="22"/>
              </w:rPr>
              <w:t>00-580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Warszawa</w:t>
            </w:r>
          </w:p>
          <w:p w14:paraId="6E1BBFF8" w14:textId="77777777" w:rsidR="00A674AE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9A07C10" w14:textId="77777777" w:rsidR="00A674AE" w:rsidRPr="00211A34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A674AE">
              <w:rPr>
                <w:color w:val="000000"/>
                <w:sz w:val="22"/>
                <w:szCs w:val="22"/>
              </w:rPr>
              <w:t>35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74AE">
              <w:rPr>
                <w:color w:val="000000"/>
                <w:sz w:val="22"/>
                <w:szCs w:val="22"/>
              </w:rPr>
              <w:t>Pakiet 35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674AE">
              <w:rPr>
                <w:b/>
                <w:sz w:val="22"/>
                <w:szCs w:val="22"/>
              </w:rPr>
              <w:t>7 296.48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1A85690" w14:textId="44854CAE" w:rsidR="00A674AE" w:rsidRPr="00A674AE" w:rsidRDefault="00A674AE" w:rsidP="001B3F5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A674AE" w14:paraId="08D7564B" w14:textId="77777777" w:rsidTr="001B3F55">
        <w:trPr>
          <w:cantSplit/>
        </w:trPr>
        <w:tc>
          <w:tcPr>
            <w:tcW w:w="9498" w:type="dxa"/>
          </w:tcPr>
          <w:p w14:paraId="438C0F27" w14:textId="77777777" w:rsidR="00A674AE" w:rsidRPr="001D1EEC" w:rsidRDefault="00A674AE" w:rsidP="001B3F5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674AE">
              <w:rPr>
                <w:b/>
                <w:sz w:val="22"/>
                <w:szCs w:val="22"/>
              </w:rPr>
              <w:lastRenderedPageBreak/>
              <w:t>Aesculap</w:t>
            </w:r>
            <w:proofErr w:type="spellEnd"/>
            <w:r w:rsidRPr="00A674A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674AE">
              <w:rPr>
                <w:b/>
                <w:sz w:val="22"/>
                <w:szCs w:val="22"/>
              </w:rPr>
              <w:t>Chifa</w:t>
            </w:r>
            <w:proofErr w:type="spellEnd"/>
            <w:r w:rsidRPr="00A674AE">
              <w:rPr>
                <w:b/>
                <w:sz w:val="22"/>
                <w:szCs w:val="22"/>
              </w:rPr>
              <w:t xml:space="preserve"> Sp. </w:t>
            </w:r>
            <w:proofErr w:type="spellStart"/>
            <w:r w:rsidRPr="00A674AE">
              <w:rPr>
                <w:b/>
                <w:sz w:val="22"/>
                <w:szCs w:val="22"/>
              </w:rPr>
              <w:t>zo.o</w:t>
            </w:r>
            <w:proofErr w:type="spellEnd"/>
            <w:r w:rsidRPr="00A674AE">
              <w:rPr>
                <w:b/>
                <w:sz w:val="22"/>
                <w:szCs w:val="22"/>
              </w:rPr>
              <w:t>.</w:t>
            </w:r>
          </w:p>
          <w:p w14:paraId="6F2E2F1F" w14:textId="77777777" w:rsidR="00A674AE" w:rsidRPr="001D1EEC" w:rsidRDefault="00A674AE" w:rsidP="001B3F55">
            <w:pPr>
              <w:spacing w:line="276" w:lineRule="auto"/>
              <w:rPr>
                <w:bCs/>
                <w:sz w:val="22"/>
                <w:szCs w:val="22"/>
              </w:rPr>
            </w:pPr>
            <w:r w:rsidRPr="00A674AE">
              <w:rPr>
                <w:bCs/>
                <w:sz w:val="22"/>
                <w:szCs w:val="22"/>
              </w:rPr>
              <w:t>Tysiąclecia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A674AE">
              <w:rPr>
                <w:bCs/>
                <w:sz w:val="22"/>
                <w:szCs w:val="22"/>
              </w:rPr>
              <w:t>64-300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Nowy Tomyśl</w:t>
            </w:r>
          </w:p>
          <w:p w14:paraId="59D29DF0" w14:textId="77777777" w:rsidR="00A674AE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001ECC3" w14:textId="77777777" w:rsidR="00A674AE" w:rsidRPr="00211A34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A674AE">
              <w:rPr>
                <w:color w:val="000000"/>
                <w:sz w:val="22"/>
                <w:szCs w:val="22"/>
              </w:rPr>
              <w:t>38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74AE">
              <w:rPr>
                <w:color w:val="000000"/>
                <w:sz w:val="22"/>
                <w:szCs w:val="22"/>
              </w:rPr>
              <w:t>Pakiet 38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674AE">
              <w:rPr>
                <w:b/>
                <w:sz w:val="22"/>
                <w:szCs w:val="22"/>
              </w:rPr>
              <w:t>17 012.16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43C500A" w14:textId="48DB811B" w:rsidR="00A674AE" w:rsidRPr="00A674AE" w:rsidRDefault="00A674AE" w:rsidP="001B3F5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A674AE" w14:paraId="1AFB3F05" w14:textId="77777777" w:rsidTr="001B3F55">
        <w:trPr>
          <w:cantSplit/>
        </w:trPr>
        <w:tc>
          <w:tcPr>
            <w:tcW w:w="9498" w:type="dxa"/>
          </w:tcPr>
          <w:p w14:paraId="481639BC" w14:textId="77777777" w:rsidR="00A674AE" w:rsidRPr="001D1EEC" w:rsidRDefault="00A674AE" w:rsidP="001B3F5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674AE">
              <w:rPr>
                <w:b/>
                <w:sz w:val="22"/>
                <w:szCs w:val="22"/>
              </w:rPr>
              <w:t>EUMed</w:t>
            </w:r>
            <w:proofErr w:type="spellEnd"/>
            <w:r w:rsidRPr="00A674AE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17B1CDDF" w14:textId="77777777" w:rsidR="00A674AE" w:rsidRPr="001D1EEC" w:rsidRDefault="00A674AE" w:rsidP="001B3F55">
            <w:pPr>
              <w:spacing w:line="276" w:lineRule="auto"/>
              <w:rPr>
                <w:bCs/>
                <w:sz w:val="22"/>
                <w:szCs w:val="22"/>
              </w:rPr>
            </w:pPr>
            <w:r w:rsidRPr="00A674AE">
              <w:rPr>
                <w:bCs/>
                <w:sz w:val="22"/>
                <w:szCs w:val="22"/>
              </w:rPr>
              <w:t>Chłopickiego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50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A674AE">
              <w:rPr>
                <w:bCs/>
                <w:sz w:val="22"/>
                <w:szCs w:val="22"/>
              </w:rPr>
              <w:t>04275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Warszawa</w:t>
            </w:r>
          </w:p>
          <w:p w14:paraId="1B339F0F" w14:textId="77777777" w:rsidR="00A674AE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669BB06" w14:textId="77777777" w:rsidR="00A674AE" w:rsidRPr="00211A34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A674AE">
              <w:rPr>
                <w:color w:val="000000"/>
                <w:sz w:val="22"/>
                <w:szCs w:val="22"/>
              </w:rPr>
              <w:t>40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74AE">
              <w:rPr>
                <w:color w:val="000000"/>
                <w:sz w:val="22"/>
                <w:szCs w:val="22"/>
              </w:rPr>
              <w:t>Pakiet 40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674AE">
              <w:rPr>
                <w:b/>
                <w:sz w:val="22"/>
                <w:szCs w:val="22"/>
              </w:rPr>
              <w:t>8 748.00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1AB7D86" w14:textId="27F4D71B" w:rsidR="00A674AE" w:rsidRPr="00A674AE" w:rsidRDefault="00A674AE" w:rsidP="001B3F5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A674AE" w14:paraId="4F0D6455" w14:textId="77777777" w:rsidTr="001B3F55">
        <w:trPr>
          <w:cantSplit/>
        </w:trPr>
        <w:tc>
          <w:tcPr>
            <w:tcW w:w="9498" w:type="dxa"/>
          </w:tcPr>
          <w:p w14:paraId="33AD6547" w14:textId="77777777" w:rsidR="00A674AE" w:rsidRPr="001D1EEC" w:rsidRDefault="00A674AE" w:rsidP="001B3F5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674AE">
              <w:rPr>
                <w:b/>
                <w:sz w:val="22"/>
                <w:szCs w:val="22"/>
              </w:rPr>
              <w:t>Teleflex</w:t>
            </w:r>
            <w:proofErr w:type="spellEnd"/>
            <w:r w:rsidRPr="00A674AE">
              <w:rPr>
                <w:b/>
                <w:sz w:val="22"/>
                <w:szCs w:val="22"/>
              </w:rPr>
              <w:t xml:space="preserve"> Polska sp. z o.o.</w:t>
            </w:r>
          </w:p>
          <w:p w14:paraId="1E13330E" w14:textId="77777777" w:rsidR="00A674AE" w:rsidRPr="001D1EEC" w:rsidRDefault="00A674AE" w:rsidP="001B3F55">
            <w:pPr>
              <w:spacing w:line="276" w:lineRule="auto"/>
              <w:rPr>
                <w:bCs/>
                <w:sz w:val="22"/>
                <w:szCs w:val="22"/>
              </w:rPr>
            </w:pPr>
            <w:r w:rsidRPr="00A674AE">
              <w:rPr>
                <w:bCs/>
                <w:sz w:val="22"/>
                <w:szCs w:val="22"/>
              </w:rPr>
              <w:t>Żwirki i Wigury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16A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A674AE">
              <w:rPr>
                <w:bCs/>
                <w:sz w:val="22"/>
                <w:szCs w:val="22"/>
              </w:rPr>
              <w:t>02-092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Warszawa</w:t>
            </w:r>
          </w:p>
          <w:p w14:paraId="619A66E4" w14:textId="77777777" w:rsidR="00A674AE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B6A2B9D" w14:textId="77777777" w:rsidR="00A674AE" w:rsidRPr="00211A34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A674AE">
              <w:rPr>
                <w:color w:val="000000"/>
                <w:sz w:val="22"/>
                <w:szCs w:val="22"/>
              </w:rPr>
              <w:t>42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74AE">
              <w:rPr>
                <w:color w:val="000000"/>
                <w:sz w:val="22"/>
                <w:szCs w:val="22"/>
              </w:rPr>
              <w:t>Pakiet 42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674AE">
              <w:rPr>
                <w:b/>
                <w:sz w:val="22"/>
                <w:szCs w:val="22"/>
              </w:rPr>
              <w:t>39 809.88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21231CD" w14:textId="76ECE8AB" w:rsidR="00A674AE" w:rsidRPr="00A674AE" w:rsidRDefault="00A674AE" w:rsidP="001B3F5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A674AE" w14:paraId="7019C498" w14:textId="77777777" w:rsidTr="001B3F55">
        <w:trPr>
          <w:cantSplit/>
        </w:trPr>
        <w:tc>
          <w:tcPr>
            <w:tcW w:w="9498" w:type="dxa"/>
          </w:tcPr>
          <w:p w14:paraId="4FCEE912" w14:textId="77777777" w:rsidR="00A674AE" w:rsidRPr="001D1EEC" w:rsidRDefault="00A674AE" w:rsidP="001B3F5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674AE">
              <w:rPr>
                <w:b/>
                <w:sz w:val="22"/>
                <w:szCs w:val="22"/>
              </w:rPr>
              <w:t>Teleflex</w:t>
            </w:r>
            <w:proofErr w:type="spellEnd"/>
            <w:r w:rsidRPr="00A674AE">
              <w:rPr>
                <w:b/>
                <w:sz w:val="22"/>
                <w:szCs w:val="22"/>
              </w:rPr>
              <w:t xml:space="preserve"> Polska sp. z o.o.</w:t>
            </w:r>
          </w:p>
          <w:p w14:paraId="4FD0295C" w14:textId="77777777" w:rsidR="00A674AE" w:rsidRPr="001D1EEC" w:rsidRDefault="00A674AE" w:rsidP="001B3F55">
            <w:pPr>
              <w:spacing w:line="276" w:lineRule="auto"/>
              <w:rPr>
                <w:bCs/>
                <w:sz w:val="22"/>
                <w:szCs w:val="22"/>
              </w:rPr>
            </w:pPr>
            <w:r w:rsidRPr="00A674AE">
              <w:rPr>
                <w:bCs/>
                <w:sz w:val="22"/>
                <w:szCs w:val="22"/>
              </w:rPr>
              <w:t>Żwirki i Wigury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16A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A674AE">
              <w:rPr>
                <w:bCs/>
                <w:sz w:val="22"/>
                <w:szCs w:val="22"/>
              </w:rPr>
              <w:t>02-092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Warszawa</w:t>
            </w:r>
          </w:p>
          <w:p w14:paraId="7FCF95BF" w14:textId="77777777" w:rsidR="00A674AE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9B0ACBB" w14:textId="77777777" w:rsidR="00A674AE" w:rsidRPr="00211A34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A674AE">
              <w:rPr>
                <w:color w:val="000000"/>
                <w:sz w:val="22"/>
                <w:szCs w:val="22"/>
              </w:rPr>
              <w:t>43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74AE">
              <w:rPr>
                <w:color w:val="000000"/>
                <w:sz w:val="22"/>
                <w:szCs w:val="22"/>
              </w:rPr>
              <w:t>Pakiet 43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674AE">
              <w:rPr>
                <w:b/>
                <w:sz w:val="22"/>
                <w:szCs w:val="22"/>
              </w:rPr>
              <w:t>2 123.28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C966126" w14:textId="79A6DB5C" w:rsidR="00A674AE" w:rsidRPr="00A674AE" w:rsidRDefault="00A674AE" w:rsidP="001B3F5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A674AE" w14:paraId="6B2A1417" w14:textId="77777777" w:rsidTr="001B3F55">
        <w:trPr>
          <w:cantSplit/>
        </w:trPr>
        <w:tc>
          <w:tcPr>
            <w:tcW w:w="9498" w:type="dxa"/>
          </w:tcPr>
          <w:p w14:paraId="2797FA99" w14:textId="77777777" w:rsidR="00A674AE" w:rsidRPr="001D1EEC" w:rsidRDefault="00A674AE" w:rsidP="001B3F5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A674AE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A674AE">
              <w:rPr>
                <w:b/>
                <w:sz w:val="22"/>
                <w:szCs w:val="22"/>
              </w:rPr>
              <w:t>Group</w:t>
            </w:r>
            <w:proofErr w:type="spellEnd"/>
            <w:r w:rsidRPr="00A674AE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0C759155" w14:textId="77777777" w:rsidR="00A674AE" w:rsidRPr="001D1EEC" w:rsidRDefault="00A674AE" w:rsidP="001B3F55">
            <w:pPr>
              <w:spacing w:line="276" w:lineRule="auto"/>
              <w:rPr>
                <w:bCs/>
                <w:sz w:val="22"/>
                <w:szCs w:val="22"/>
              </w:rPr>
            </w:pPr>
            <w:r w:rsidRPr="00A674AE">
              <w:rPr>
                <w:bCs/>
                <w:sz w:val="22"/>
                <w:szCs w:val="22"/>
              </w:rPr>
              <w:t>Pod Borem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18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A674AE">
              <w:rPr>
                <w:bCs/>
                <w:sz w:val="22"/>
                <w:szCs w:val="22"/>
              </w:rPr>
              <w:t>41-808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Zabrze</w:t>
            </w:r>
          </w:p>
          <w:p w14:paraId="155523E0" w14:textId="77777777" w:rsidR="00A674AE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E4E127A" w14:textId="77777777" w:rsidR="00A674AE" w:rsidRPr="00211A34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A674AE">
              <w:rPr>
                <w:color w:val="000000"/>
                <w:sz w:val="22"/>
                <w:szCs w:val="22"/>
              </w:rPr>
              <w:t>49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74AE">
              <w:rPr>
                <w:color w:val="000000"/>
                <w:sz w:val="22"/>
                <w:szCs w:val="22"/>
              </w:rPr>
              <w:t>Pakiet 49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674AE">
              <w:rPr>
                <w:b/>
                <w:sz w:val="22"/>
                <w:szCs w:val="22"/>
              </w:rPr>
              <w:t>842.40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4B62804" w14:textId="113A405A" w:rsidR="00A674AE" w:rsidRPr="00A674AE" w:rsidRDefault="00A674AE" w:rsidP="001B3F5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A674AE" w14:paraId="36514644" w14:textId="77777777" w:rsidTr="001B3F55">
        <w:trPr>
          <w:cantSplit/>
        </w:trPr>
        <w:tc>
          <w:tcPr>
            <w:tcW w:w="9498" w:type="dxa"/>
          </w:tcPr>
          <w:p w14:paraId="4851B31C" w14:textId="77777777" w:rsidR="00A674AE" w:rsidRPr="001D1EEC" w:rsidRDefault="00A674AE" w:rsidP="001B3F5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A674AE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A674AE">
              <w:rPr>
                <w:b/>
                <w:sz w:val="22"/>
                <w:szCs w:val="22"/>
              </w:rPr>
              <w:t>Group</w:t>
            </w:r>
            <w:proofErr w:type="spellEnd"/>
            <w:r w:rsidRPr="00A674AE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015123A6" w14:textId="77777777" w:rsidR="00A674AE" w:rsidRPr="001D1EEC" w:rsidRDefault="00A674AE" w:rsidP="001B3F55">
            <w:pPr>
              <w:spacing w:line="276" w:lineRule="auto"/>
              <w:rPr>
                <w:bCs/>
                <w:sz w:val="22"/>
                <w:szCs w:val="22"/>
              </w:rPr>
            </w:pPr>
            <w:r w:rsidRPr="00A674AE">
              <w:rPr>
                <w:bCs/>
                <w:sz w:val="22"/>
                <w:szCs w:val="22"/>
              </w:rPr>
              <w:t>Pod Borem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18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A674AE">
              <w:rPr>
                <w:bCs/>
                <w:sz w:val="22"/>
                <w:szCs w:val="22"/>
              </w:rPr>
              <w:t>41-808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Zabrze</w:t>
            </w:r>
          </w:p>
          <w:p w14:paraId="20D14F0E" w14:textId="77777777" w:rsidR="00A674AE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8D284F6" w14:textId="77777777" w:rsidR="00A674AE" w:rsidRPr="00211A34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A674AE">
              <w:rPr>
                <w:color w:val="000000"/>
                <w:sz w:val="22"/>
                <w:szCs w:val="22"/>
              </w:rPr>
              <w:t>50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74AE">
              <w:rPr>
                <w:color w:val="000000"/>
                <w:sz w:val="22"/>
                <w:szCs w:val="22"/>
              </w:rPr>
              <w:t>Pakiet 50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674AE">
              <w:rPr>
                <w:b/>
                <w:sz w:val="22"/>
                <w:szCs w:val="22"/>
              </w:rPr>
              <w:t>31 968.00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D3F0937" w14:textId="02C36DC7" w:rsidR="00A674AE" w:rsidRPr="00A674AE" w:rsidRDefault="00A674AE" w:rsidP="001B3F5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A674AE" w14:paraId="10601A90" w14:textId="77777777" w:rsidTr="001B3F55">
        <w:trPr>
          <w:cantSplit/>
        </w:trPr>
        <w:tc>
          <w:tcPr>
            <w:tcW w:w="9498" w:type="dxa"/>
          </w:tcPr>
          <w:p w14:paraId="67017CE3" w14:textId="77777777" w:rsidR="00A674AE" w:rsidRPr="001D1EEC" w:rsidRDefault="00A674AE" w:rsidP="001B3F5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674AE">
              <w:rPr>
                <w:b/>
                <w:sz w:val="22"/>
                <w:szCs w:val="22"/>
              </w:rPr>
              <w:t>Becton</w:t>
            </w:r>
            <w:proofErr w:type="spellEnd"/>
            <w:r w:rsidRPr="00A674AE">
              <w:rPr>
                <w:b/>
                <w:sz w:val="22"/>
                <w:szCs w:val="22"/>
              </w:rPr>
              <w:t xml:space="preserve"> Dickinson Polska Sp. z o.o.</w:t>
            </w:r>
          </w:p>
          <w:p w14:paraId="3F20F6AB" w14:textId="77777777" w:rsidR="00A674AE" w:rsidRPr="001D1EEC" w:rsidRDefault="00A674AE" w:rsidP="001B3F55">
            <w:pPr>
              <w:spacing w:line="276" w:lineRule="auto"/>
              <w:rPr>
                <w:bCs/>
                <w:sz w:val="22"/>
                <w:szCs w:val="22"/>
              </w:rPr>
            </w:pPr>
            <w:r w:rsidRPr="00A674AE">
              <w:rPr>
                <w:bCs/>
                <w:sz w:val="22"/>
                <w:szCs w:val="22"/>
              </w:rPr>
              <w:t>Osmańska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A674AE">
              <w:rPr>
                <w:bCs/>
                <w:sz w:val="22"/>
                <w:szCs w:val="22"/>
              </w:rPr>
              <w:t>02-823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Warszawa</w:t>
            </w:r>
          </w:p>
          <w:p w14:paraId="6EA3CEAB" w14:textId="77777777" w:rsidR="00A674AE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D3C5A14" w14:textId="77777777" w:rsidR="00A674AE" w:rsidRPr="00211A34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A674AE">
              <w:rPr>
                <w:color w:val="000000"/>
                <w:sz w:val="22"/>
                <w:szCs w:val="22"/>
              </w:rPr>
              <w:t>52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74AE">
              <w:rPr>
                <w:color w:val="000000"/>
                <w:sz w:val="22"/>
                <w:szCs w:val="22"/>
              </w:rPr>
              <w:t>Pakiet 52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674AE">
              <w:rPr>
                <w:b/>
                <w:sz w:val="22"/>
                <w:szCs w:val="22"/>
              </w:rPr>
              <w:t>5 589.50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EE98A00" w14:textId="1E571DCC" w:rsidR="00A674AE" w:rsidRPr="00A674AE" w:rsidRDefault="00A674AE" w:rsidP="001B3F5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A674AE" w14:paraId="5EEEADE2" w14:textId="77777777" w:rsidTr="001B3F55">
        <w:trPr>
          <w:cantSplit/>
        </w:trPr>
        <w:tc>
          <w:tcPr>
            <w:tcW w:w="9498" w:type="dxa"/>
          </w:tcPr>
          <w:p w14:paraId="51E7C3D4" w14:textId="77777777" w:rsidR="00A674AE" w:rsidRPr="001D1EEC" w:rsidRDefault="00A674AE" w:rsidP="001B3F5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A674AE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A674AE">
              <w:rPr>
                <w:b/>
                <w:sz w:val="22"/>
                <w:szCs w:val="22"/>
              </w:rPr>
              <w:t>Group</w:t>
            </w:r>
            <w:proofErr w:type="spellEnd"/>
            <w:r w:rsidRPr="00A674AE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43507ABA" w14:textId="77777777" w:rsidR="00A674AE" w:rsidRPr="001D1EEC" w:rsidRDefault="00A674AE" w:rsidP="001B3F55">
            <w:pPr>
              <w:spacing w:line="276" w:lineRule="auto"/>
              <w:rPr>
                <w:bCs/>
                <w:sz w:val="22"/>
                <w:szCs w:val="22"/>
              </w:rPr>
            </w:pPr>
            <w:r w:rsidRPr="00A674AE">
              <w:rPr>
                <w:bCs/>
                <w:sz w:val="22"/>
                <w:szCs w:val="22"/>
              </w:rPr>
              <w:t>Pod Borem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18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A674AE">
              <w:rPr>
                <w:bCs/>
                <w:sz w:val="22"/>
                <w:szCs w:val="22"/>
              </w:rPr>
              <w:t>41-808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Zabrze</w:t>
            </w:r>
          </w:p>
          <w:p w14:paraId="0180FBD4" w14:textId="77777777" w:rsidR="00A674AE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C49A7B7" w14:textId="77777777" w:rsidR="00A674AE" w:rsidRPr="00211A34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A674AE">
              <w:rPr>
                <w:color w:val="000000"/>
                <w:sz w:val="22"/>
                <w:szCs w:val="22"/>
              </w:rPr>
              <w:t>53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74AE">
              <w:rPr>
                <w:color w:val="000000"/>
                <w:sz w:val="22"/>
                <w:szCs w:val="22"/>
              </w:rPr>
              <w:t>Pakiet 53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674AE">
              <w:rPr>
                <w:b/>
                <w:sz w:val="22"/>
                <w:szCs w:val="22"/>
              </w:rPr>
              <w:t>1 360.80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4265DF0" w14:textId="0F1EDEED" w:rsidR="00A674AE" w:rsidRPr="00A674AE" w:rsidRDefault="00A674AE" w:rsidP="001B3F5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A674AE" w14:paraId="1AC4F99B" w14:textId="77777777" w:rsidTr="001B3F55">
        <w:trPr>
          <w:cantSplit/>
        </w:trPr>
        <w:tc>
          <w:tcPr>
            <w:tcW w:w="9498" w:type="dxa"/>
          </w:tcPr>
          <w:p w14:paraId="05918DF3" w14:textId="77777777" w:rsidR="00A674AE" w:rsidRPr="001D1EEC" w:rsidRDefault="00A674AE" w:rsidP="001B3F5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674AE">
              <w:rPr>
                <w:b/>
                <w:sz w:val="22"/>
                <w:szCs w:val="22"/>
              </w:rPr>
              <w:lastRenderedPageBreak/>
              <w:t>Teleflex</w:t>
            </w:r>
            <w:proofErr w:type="spellEnd"/>
            <w:r w:rsidRPr="00A674AE">
              <w:rPr>
                <w:b/>
                <w:sz w:val="22"/>
                <w:szCs w:val="22"/>
              </w:rPr>
              <w:t xml:space="preserve"> Polska sp. z o.o.</w:t>
            </w:r>
          </w:p>
          <w:p w14:paraId="3BFF4465" w14:textId="77777777" w:rsidR="00A674AE" w:rsidRPr="001D1EEC" w:rsidRDefault="00A674AE" w:rsidP="001B3F55">
            <w:pPr>
              <w:spacing w:line="276" w:lineRule="auto"/>
              <w:rPr>
                <w:bCs/>
                <w:sz w:val="22"/>
                <w:szCs w:val="22"/>
              </w:rPr>
            </w:pPr>
            <w:r w:rsidRPr="00A674AE">
              <w:rPr>
                <w:bCs/>
                <w:sz w:val="22"/>
                <w:szCs w:val="22"/>
              </w:rPr>
              <w:t>Żwirki i Wigury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16A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A674AE">
              <w:rPr>
                <w:bCs/>
                <w:sz w:val="22"/>
                <w:szCs w:val="22"/>
              </w:rPr>
              <w:t>02-092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Warszawa</w:t>
            </w:r>
          </w:p>
          <w:p w14:paraId="4AEFBB78" w14:textId="77777777" w:rsidR="00A674AE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9F7D032" w14:textId="77777777" w:rsidR="00A674AE" w:rsidRPr="00211A34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A674AE">
              <w:rPr>
                <w:color w:val="000000"/>
                <w:sz w:val="22"/>
                <w:szCs w:val="22"/>
              </w:rPr>
              <w:t>59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74AE">
              <w:rPr>
                <w:color w:val="000000"/>
                <w:sz w:val="22"/>
                <w:szCs w:val="22"/>
              </w:rPr>
              <w:t>Pakiet 59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674AE">
              <w:rPr>
                <w:b/>
                <w:sz w:val="22"/>
                <w:szCs w:val="22"/>
              </w:rPr>
              <w:t>7 722.00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063ABDC" w14:textId="2E5ADCFA" w:rsidR="00A674AE" w:rsidRPr="00A674AE" w:rsidRDefault="00A674AE" w:rsidP="001B3F5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A674AE" w14:paraId="081DCF55" w14:textId="77777777" w:rsidTr="001B3F55">
        <w:trPr>
          <w:cantSplit/>
        </w:trPr>
        <w:tc>
          <w:tcPr>
            <w:tcW w:w="9498" w:type="dxa"/>
          </w:tcPr>
          <w:p w14:paraId="11A86B41" w14:textId="77777777" w:rsidR="00A674AE" w:rsidRPr="001D1EEC" w:rsidRDefault="00A674AE" w:rsidP="001B3F5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A674AE">
              <w:rPr>
                <w:b/>
                <w:sz w:val="22"/>
                <w:szCs w:val="22"/>
              </w:rPr>
              <w:t xml:space="preserve">Mercator </w:t>
            </w:r>
            <w:proofErr w:type="spellStart"/>
            <w:r w:rsidRPr="00A674AE">
              <w:rPr>
                <w:b/>
                <w:sz w:val="22"/>
                <w:szCs w:val="22"/>
              </w:rPr>
              <w:t>Medical</w:t>
            </w:r>
            <w:proofErr w:type="spellEnd"/>
            <w:r w:rsidRPr="00A674AE">
              <w:rPr>
                <w:b/>
                <w:sz w:val="22"/>
                <w:szCs w:val="22"/>
              </w:rPr>
              <w:t xml:space="preserve"> S.A.</w:t>
            </w:r>
          </w:p>
          <w:p w14:paraId="05275C15" w14:textId="77777777" w:rsidR="00A674AE" w:rsidRPr="001D1EEC" w:rsidRDefault="00A674AE" w:rsidP="001B3F55">
            <w:pPr>
              <w:spacing w:line="276" w:lineRule="auto"/>
              <w:rPr>
                <w:bCs/>
                <w:sz w:val="22"/>
                <w:szCs w:val="22"/>
              </w:rPr>
            </w:pPr>
            <w:r w:rsidRPr="00A674AE">
              <w:rPr>
                <w:bCs/>
                <w:sz w:val="22"/>
                <w:szCs w:val="22"/>
              </w:rPr>
              <w:t>Modrzejewskiej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30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A674AE">
              <w:rPr>
                <w:bCs/>
                <w:sz w:val="22"/>
                <w:szCs w:val="22"/>
              </w:rPr>
              <w:t>31-327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Kraków</w:t>
            </w:r>
          </w:p>
          <w:p w14:paraId="52043F56" w14:textId="77777777" w:rsidR="00A674AE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7FE9871" w14:textId="77777777" w:rsidR="00A674AE" w:rsidRPr="00211A34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A674AE">
              <w:rPr>
                <w:color w:val="000000"/>
                <w:sz w:val="22"/>
                <w:szCs w:val="22"/>
              </w:rPr>
              <w:t>62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74AE">
              <w:rPr>
                <w:color w:val="000000"/>
                <w:sz w:val="22"/>
                <w:szCs w:val="22"/>
              </w:rPr>
              <w:t>Pakiet 62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674AE">
              <w:rPr>
                <w:b/>
                <w:sz w:val="22"/>
                <w:szCs w:val="22"/>
              </w:rPr>
              <w:t>144 750.24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18C8D85" w14:textId="6EDC231B" w:rsidR="00A674AE" w:rsidRPr="00A674AE" w:rsidRDefault="00A674AE" w:rsidP="001B3F5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A674AE" w14:paraId="33AAF5A6" w14:textId="77777777" w:rsidTr="001B3F55">
        <w:trPr>
          <w:cantSplit/>
        </w:trPr>
        <w:tc>
          <w:tcPr>
            <w:tcW w:w="9498" w:type="dxa"/>
          </w:tcPr>
          <w:p w14:paraId="7AA7A334" w14:textId="77777777" w:rsidR="00A674AE" w:rsidRPr="001D1EEC" w:rsidRDefault="00A674AE" w:rsidP="001B3F5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A674AE">
              <w:rPr>
                <w:b/>
                <w:sz w:val="22"/>
                <w:szCs w:val="22"/>
              </w:rPr>
              <w:t xml:space="preserve">Mercator </w:t>
            </w:r>
            <w:proofErr w:type="spellStart"/>
            <w:r w:rsidRPr="00A674AE">
              <w:rPr>
                <w:b/>
                <w:sz w:val="22"/>
                <w:szCs w:val="22"/>
              </w:rPr>
              <w:t>Medical</w:t>
            </w:r>
            <w:proofErr w:type="spellEnd"/>
            <w:r w:rsidRPr="00A674AE">
              <w:rPr>
                <w:b/>
                <w:sz w:val="22"/>
                <w:szCs w:val="22"/>
              </w:rPr>
              <w:t xml:space="preserve"> S.A.</w:t>
            </w:r>
          </w:p>
          <w:p w14:paraId="0C2CF77E" w14:textId="77777777" w:rsidR="00A674AE" w:rsidRPr="001D1EEC" w:rsidRDefault="00A674AE" w:rsidP="001B3F55">
            <w:pPr>
              <w:spacing w:line="276" w:lineRule="auto"/>
              <w:rPr>
                <w:bCs/>
                <w:sz w:val="22"/>
                <w:szCs w:val="22"/>
              </w:rPr>
            </w:pPr>
            <w:r w:rsidRPr="00A674AE">
              <w:rPr>
                <w:bCs/>
                <w:sz w:val="22"/>
                <w:szCs w:val="22"/>
              </w:rPr>
              <w:t>Modrzejewskiej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30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A674AE">
              <w:rPr>
                <w:bCs/>
                <w:sz w:val="22"/>
                <w:szCs w:val="22"/>
              </w:rPr>
              <w:t>31-327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4AE">
              <w:rPr>
                <w:bCs/>
                <w:sz w:val="22"/>
                <w:szCs w:val="22"/>
              </w:rPr>
              <w:t>Kraków</w:t>
            </w:r>
          </w:p>
          <w:p w14:paraId="341F66BB" w14:textId="77777777" w:rsidR="00A674AE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3B4D220" w14:textId="77777777" w:rsidR="00A674AE" w:rsidRPr="00211A34" w:rsidRDefault="00A674AE" w:rsidP="001B3F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A674AE">
              <w:rPr>
                <w:color w:val="000000"/>
                <w:sz w:val="22"/>
                <w:szCs w:val="22"/>
              </w:rPr>
              <w:t>63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74AE">
              <w:rPr>
                <w:color w:val="000000"/>
                <w:sz w:val="22"/>
                <w:szCs w:val="22"/>
              </w:rPr>
              <w:t>Pakiet 63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674AE">
              <w:rPr>
                <w:b/>
                <w:sz w:val="22"/>
                <w:szCs w:val="22"/>
              </w:rPr>
              <w:t>496.80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3A9C9AE" w14:textId="47516ED2" w:rsidR="00A674AE" w:rsidRPr="00A674AE" w:rsidRDefault="00A674AE" w:rsidP="001B3F5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</w:tbl>
    <w:p w14:paraId="6C19EDB4" w14:textId="77777777" w:rsidR="00496D8F" w:rsidRDefault="00496D8F" w:rsidP="00496D8F">
      <w:pPr>
        <w:spacing w:before="120" w:line="276" w:lineRule="auto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Uzasadnienie wyboru:</w:t>
      </w:r>
    </w:p>
    <w:p w14:paraId="39C11165" w14:textId="77777777" w:rsidR="00496D8F" w:rsidRDefault="00496D8F" w:rsidP="00496D8F">
      <w:pPr>
        <w:spacing w:before="240" w:after="120"/>
        <w:jc w:val="both"/>
      </w:pPr>
      <w:r>
        <w:t>Oferty spełniają warunki zawarte w SWZ, w ustawie Prawo zamówień publicznych z dnia 11 września 2019 r. (tekst jednolity Dz. U. z 2021 r. poz. 1129 ) oraz są najkorzystniejsze w kryteriach określonych w SWZ.</w:t>
      </w:r>
    </w:p>
    <w:p w14:paraId="409EA830" w14:textId="3722F6CC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4CD442EE" w14:textId="77777777" w:rsidTr="00596EA3">
        <w:tc>
          <w:tcPr>
            <w:tcW w:w="2169" w:type="dxa"/>
            <w:shd w:val="clear" w:color="auto" w:fill="F3F3F3"/>
          </w:tcPr>
          <w:p w14:paraId="21A70CD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20A4279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548F880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162228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674AE" w:rsidRPr="00834EF4" w14:paraId="51C7E676" w14:textId="77777777" w:rsidTr="001B3F55">
        <w:tc>
          <w:tcPr>
            <w:tcW w:w="2169" w:type="dxa"/>
            <w:shd w:val="clear" w:color="auto" w:fill="auto"/>
          </w:tcPr>
          <w:p w14:paraId="567815F0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5</w:t>
            </w:r>
          </w:p>
        </w:tc>
        <w:tc>
          <w:tcPr>
            <w:tcW w:w="2793" w:type="dxa"/>
            <w:shd w:val="clear" w:color="auto" w:fill="auto"/>
          </w:tcPr>
          <w:p w14:paraId="57EE753F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674AE">
              <w:rPr>
                <w:b/>
                <w:bCs/>
                <w:sz w:val="20"/>
                <w:szCs w:val="20"/>
              </w:rPr>
              <w:t>Optotech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7214E2A7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proofErr w:type="spellStart"/>
            <w:r w:rsidRPr="00A674AE">
              <w:rPr>
                <w:sz w:val="20"/>
                <w:szCs w:val="20"/>
              </w:rPr>
              <w:t>Wimmera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67E</w:t>
            </w:r>
          </w:p>
          <w:p w14:paraId="264808AC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14:paraId="34816675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3446447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100,00</w:t>
            </w:r>
          </w:p>
        </w:tc>
      </w:tr>
      <w:tr w:rsidR="00A674AE" w:rsidRPr="00834EF4" w14:paraId="595BA4CA" w14:textId="77777777" w:rsidTr="001B3F55">
        <w:tc>
          <w:tcPr>
            <w:tcW w:w="2169" w:type="dxa"/>
            <w:shd w:val="clear" w:color="auto" w:fill="auto"/>
          </w:tcPr>
          <w:p w14:paraId="66FF8504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7</w:t>
            </w:r>
          </w:p>
        </w:tc>
        <w:tc>
          <w:tcPr>
            <w:tcW w:w="2793" w:type="dxa"/>
            <w:shd w:val="clear" w:color="auto" w:fill="auto"/>
          </w:tcPr>
          <w:p w14:paraId="739ED406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674AE">
              <w:rPr>
                <w:b/>
                <w:bCs/>
                <w:sz w:val="20"/>
                <w:szCs w:val="20"/>
              </w:rPr>
              <w:t>Becton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Dickinson Polska Sp. z o.o.</w:t>
            </w:r>
          </w:p>
          <w:p w14:paraId="2F38E7C3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Osmańska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14</w:t>
            </w:r>
          </w:p>
          <w:p w14:paraId="351FE7CD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02-823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40C73A6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BD686C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100,00</w:t>
            </w:r>
          </w:p>
        </w:tc>
      </w:tr>
      <w:tr w:rsidR="00A674AE" w:rsidRPr="00834EF4" w14:paraId="4F4CFB69" w14:textId="77777777" w:rsidTr="001B3F55">
        <w:tc>
          <w:tcPr>
            <w:tcW w:w="2169" w:type="dxa"/>
            <w:shd w:val="clear" w:color="auto" w:fill="auto"/>
          </w:tcPr>
          <w:p w14:paraId="2BCDC402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8</w:t>
            </w:r>
          </w:p>
        </w:tc>
        <w:tc>
          <w:tcPr>
            <w:tcW w:w="2793" w:type="dxa"/>
            <w:shd w:val="clear" w:color="auto" w:fill="auto"/>
          </w:tcPr>
          <w:p w14:paraId="0FE5466A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674AE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674AE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Sp. </w:t>
            </w:r>
            <w:proofErr w:type="spellStart"/>
            <w:r w:rsidRPr="00A674AE">
              <w:rPr>
                <w:b/>
                <w:bCs/>
                <w:sz w:val="20"/>
                <w:szCs w:val="20"/>
              </w:rPr>
              <w:t>zo.o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>.</w:t>
            </w:r>
          </w:p>
          <w:p w14:paraId="69CB0122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14</w:t>
            </w:r>
          </w:p>
          <w:p w14:paraId="2BF77122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4EBC01E3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A147D2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100,00</w:t>
            </w:r>
          </w:p>
        </w:tc>
      </w:tr>
      <w:tr w:rsidR="00A674AE" w:rsidRPr="00834EF4" w14:paraId="0F32C8B8" w14:textId="77777777" w:rsidTr="001B3F55">
        <w:tc>
          <w:tcPr>
            <w:tcW w:w="2169" w:type="dxa"/>
            <w:shd w:val="clear" w:color="auto" w:fill="auto"/>
          </w:tcPr>
          <w:p w14:paraId="5755C6DB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8</w:t>
            </w:r>
          </w:p>
        </w:tc>
        <w:tc>
          <w:tcPr>
            <w:tcW w:w="2793" w:type="dxa"/>
            <w:shd w:val="clear" w:color="auto" w:fill="auto"/>
          </w:tcPr>
          <w:p w14:paraId="10BAA5FD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674AE">
              <w:rPr>
                <w:b/>
                <w:bCs/>
                <w:sz w:val="20"/>
                <w:szCs w:val="20"/>
              </w:rPr>
              <w:t>Peters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674AE">
              <w:rPr>
                <w:b/>
                <w:bCs/>
                <w:sz w:val="20"/>
                <w:szCs w:val="20"/>
              </w:rPr>
              <w:t>Surgical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637E99FF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ul. Przasnyska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6B</w:t>
            </w:r>
          </w:p>
          <w:p w14:paraId="0AE6C998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01-756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2D08CA8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- 36.70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B0EAF7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36,70</w:t>
            </w:r>
          </w:p>
        </w:tc>
      </w:tr>
      <w:tr w:rsidR="00A674AE" w:rsidRPr="00834EF4" w14:paraId="096D8CD7" w14:textId="77777777" w:rsidTr="001B3F55">
        <w:tc>
          <w:tcPr>
            <w:tcW w:w="2169" w:type="dxa"/>
            <w:shd w:val="clear" w:color="auto" w:fill="auto"/>
          </w:tcPr>
          <w:p w14:paraId="2A4AFD28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9</w:t>
            </w:r>
          </w:p>
        </w:tc>
        <w:tc>
          <w:tcPr>
            <w:tcW w:w="2793" w:type="dxa"/>
            <w:shd w:val="clear" w:color="auto" w:fill="auto"/>
          </w:tcPr>
          <w:p w14:paraId="19DEB7DB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674AE">
              <w:rPr>
                <w:b/>
                <w:bCs/>
                <w:sz w:val="20"/>
                <w:szCs w:val="20"/>
              </w:rPr>
              <w:t>EUMed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10401B9C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Chłopickiego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50</w:t>
            </w:r>
          </w:p>
          <w:p w14:paraId="066FFB5A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04275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10A70B5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928E65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100,00</w:t>
            </w:r>
          </w:p>
        </w:tc>
      </w:tr>
      <w:tr w:rsidR="00A674AE" w:rsidRPr="00834EF4" w14:paraId="337DD468" w14:textId="77777777" w:rsidTr="001B3F55">
        <w:tc>
          <w:tcPr>
            <w:tcW w:w="2169" w:type="dxa"/>
            <w:shd w:val="clear" w:color="auto" w:fill="auto"/>
          </w:tcPr>
          <w:p w14:paraId="4AC0C6E8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9</w:t>
            </w:r>
          </w:p>
        </w:tc>
        <w:tc>
          <w:tcPr>
            <w:tcW w:w="2793" w:type="dxa"/>
            <w:shd w:val="clear" w:color="auto" w:fill="auto"/>
          </w:tcPr>
          <w:p w14:paraId="609B91F7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74AE">
              <w:rPr>
                <w:b/>
                <w:bCs/>
                <w:sz w:val="20"/>
                <w:szCs w:val="20"/>
              </w:rPr>
              <w:t xml:space="preserve">HAMMERMED </w:t>
            </w:r>
            <w:proofErr w:type="spellStart"/>
            <w:r w:rsidRPr="00A674AE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Polska spółka z ograniczoną odpowiedzialnością spółka komandytowo-akcyjna</w:t>
            </w:r>
          </w:p>
          <w:p w14:paraId="4B3B88D9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lastRenderedPageBreak/>
              <w:t>Kopcińskiego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69/71</w:t>
            </w:r>
          </w:p>
          <w:p w14:paraId="45FDB7AF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90-032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317CA006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lastRenderedPageBreak/>
              <w:t>1 - Cena - 71.15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13CBCB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71,15</w:t>
            </w:r>
          </w:p>
        </w:tc>
      </w:tr>
      <w:tr w:rsidR="00A674AE" w:rsidRPr="00834EF4" w14:paraId="030704F9" w14:textId="77777777" w:rsidTr="001B3F55">
        <w:tc>
          <w:tcPr>
            <w:tcW w:w="2169" w:type="dxa"/>
            <w:shd w:val="clear" w:color="auto" w:fill="auto"/>
          </w:tcPr>
          <w:p w14:paraId="6155FEE7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17</w:t>
            </w:r>
          </w:p>
        </w:tc>
        <w:tc>
          <w:tcPr>
            <w:tcW w:w="2793" w:type="dxa"/>
            <w:shd w:val="clear" w:color="auto" w:fill="auto"/>
          </w:tcPr>
          <w:p w14:paraId="3B20C57A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74AE">
              <w:rPr>
                <w:b/>
                <w:bCs/>
                <w:sz w:val="20"/>
                <w:szCs w:val="20"/>
              </w:rPr>
              <w:t>Balton Sp. z o.o.</w:t>
            </w:r>
          </w:p>
          <w:p w14:paraId="73449FD3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Nowy Świat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7/14</w:t>
            </w:r>
          </w:p>
          <w:p w14:paraId="2AB45EEF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00-496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4AAC546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5EEF17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100,00</w:t>
            </w:r>
          </w:p>
        </w:tc>
      </w:tr>
      <w:tr w:rsidR="00A674AE" w:rsidRPr="00834EF4" w14:paraId="3F9F920E" w14:textId="77777777" w:rsidTr="001B3F55">
        <w:tc>
          <w:tcPr>
            <w:tcW w:w="2169" w:type="dxa"/>
            <w:shd w:val="clear" w:color="auto" w:fill="auto"/>
          </w:tcPr>
          <w:p w14:paraId="3F56801A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17</w:t>
            </w:r>
          </w:p>
        </w:tc>
        <w:tc>
          <w:tcPr>
            <w:tcW w:w="2793" w:type="dxa"/>
            <w:shd w:val="clear" w:color="auto" w:fill="auto"/>
          </w:tcPr>
          <w:p w14:paraId="747D2F66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74AE">
              <w:rPr>
                <w:b/>
                <w:bCs/>
                <w:sz w:val="20"/>
                <w:szCs w:val="20"/>
              </w:rPr>
              <w:t xml:space="preserve">Agencja Naukowo-Techniczna </w:t>
            </w:r>
            <w:proofErr w:type="spellStart"/>
            <w:r w:rsidRPr="00A674AE">
              <w:rPr>
                <w:b/>
                <w:bCs/>
                <w:sz w:val="20"/>
                <w:szCs w:val="20"/>
              </w:rPr>
              <w:t>Symico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190579E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Powstańców Śląskich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54a/2</w:t>
            </w:r>
          </w:p>
          <w:p w14:paraId="197DE9BF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53-333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0E7CF159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- 95.81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43A1B5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95,81</w:t>
            </w:r>
          </w:p>
        </w:tc>
      </w:tr>
      <w:tr w:rsidR="00A674AE" w:rsidRPr="00834EF4" w14:paraId="6404801D" w14:textId="77777777" w:rsidTr="001B3F55">
        <w:tc>
          <w:tcPr>
            <w:tcW w:w="2169" w:type="dxa"/>
            <w:shd w:val="clear" w:color="auto" w:fill="auto"/>
          </w:tcPr>
          <w:p w14:paraId="67B2F774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17</w:t>
            </w:r>
          </w:p>
        </w:tc>
        <w:tc>
          <w:tcPr>
            <w:tcW w:w="2793" w:type="dxa"/>
            <w:shd w:val="clear" w:color="auto" w:fill="auto"/>
          </w:tcPr>
          <w:p w14:paraId="57CC0B36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674AE">
              <w:rPr>
                <w:b/>
                <w:bCs/>
                <w:sz w:val="20"/>
                <w:szCs w:val="20"/>
              </w:rPr>
              <w:t>Hagmed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Sp. z o.o. Sp. k.</w:t>
            </w:r>
          </w:p>
          <w:p w14:paraId="49D6E9F0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Tomaszowska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32</w:t>
            </w:r>
          </w:p>
          <w:p w14:paraId="54D9756D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96-200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Rawa Mazowiecka</w:t>
            </w:r>
          </w:p>
        </w:tc>
        <w:tc>
          <w:tcPr>
            <w:tcW w:w="2976" w:type="dxa"/>
            <w:shd w:val="clear" w:color="auto" w:fill="auto"/>
          </w:tcPr>
          <w:p w14:paraId="357ABD40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BB143F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0,00</w:t>
            </w:r>
          </w:p>
        </w:tc>
      </w:tr>
      <w:tr w:rsidR="00A674AE" w:rsidRPr="00834EF4" w14:paraId="112629C9" w14:textId="77777777" w:rsidTr="001B3F55">
        <w:tc>
          <w:tcPr>
            <w:tcW w:w="2169" w:type="dxa"/>
            <w:shd w:val="clear" w:color="auto" w:fill="auto"/>
          </w:tcPr>
          <w:p w14:paraId="433C6CD3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19</w:t>
            </w:r>
          </w:p>
        </w:tc>
        <w:tc>
          <w:tcPr>
            <w:tcW w:w="2793" w:type="dxa"/>
            <w:shd w:val="clear" w:color="auto" w:fill="auto"/>
          </w:tcPr>
          <w:p w14:paraId="0027B4CC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674AE">
              <w:rPr>
                <w:b/>
                <w:bCs/>
                <w:sz w:val="20"/>
                <w:szCs w:val="20"/>
              </w:rPr>
              <w:t>Advance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Europe Sp. z o.o. Biuro Techniczno-Handlowe</w:t>
            </w:r>
          </w:p>
          <w:p w14:paraId="0E4F96EE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Skrzetuskiego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30/3</w:t>
            </w:r>
          </w:p>
          <w:p w14:paraId="1E5DF15F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02-726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501813E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5C7E842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100,00</w:t>
            </w:r>
          </w:p>
        </w:tc>
      </w:tr>
      <w:tr w:rsidR="00A674AE" w:rsidRPr="00834EF4" w14:paraId="703C34C4" w14:textId="77777777" w:rsidTr="001B3F55">
        <w:tc>
          <w:tcPr>
            <w:tcW w:w="2169" w:type="dxa"/>
            <w:shd w:val="clear" w:color="auto" w:fill="auto"/>
          </w:tcPr>
          <w:p w14:paraId="001DB69A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21</w:t>
            </w:r>
          </w:p>
        </w:tc>
        <w:tc>
          <w:tcPr>
            <w:tcW w:w="2793" w:type="dxa"/>
            <w:shd w:val="clear" w:color="auto" w:fill="auto"/>
          </w:tcPr>
          <w:p w14:paraId="0EF2D65D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74AE">
              <w:rPr>
                <w:b/>
                <w:bCs/>
                <w:sz w:val="20"/>
                <w:szCs w:val="20"/>
              </w:rPr>
              <w:t>VARIMED Sp. z o.o.</w:t>
            </w:r>
          </w:p>
          <w:p w14:paraId="15166BE8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Tadeusza Kościuszki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115/4U</w:t>
            </w:r>
          </w:p>
          <w:p w14:paraId="18365505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50-442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7684D27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764C73C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100,00</w:t>
            </w:r>
          </w:p>
        </w:tc>
      </w:tr>
      <w:tr w:rsidR="00A674AE" w:rsidRPr="00834EF4" w14:paraId="06B70B02" w14:textId="77777777" w:rsidTr="001B3F55">
        <w:tc>
          <w:tcPr>
            <w:tcW w:w="2169" w:type="dxa"/>
            <w:shd w:val="clear" w:color="auto" w:fill="auto"/>
          </w:tcPr>
          <w:p w14:paraId="0C828A05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28</w:t>
            </w:r>
          </w:p>
        </w:tc>
        <w:tc>
          <w:tcPr>
            <w:tcW w:w="2793" w:type="dxa"/>
            <w:shd w:val="clear" w:color="auto" w:fill="auto"/>
          </w:tcPr>
          <w:p w14:paraId="06F5973E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674AE">
              <w:rPr>
                <w:b/>
                <w:bCs/>
                <w:sz w:val="20"/>
                <w:szCs w:val="20"/>
              </w:rPr>
              <w:t>Optotech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16B7EC8F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proofErr w:type="spellStart"/>
            <w:r w:rsidRPr="00A674AE">
              <w:rPr>
                <w:sz w:val="20"/>
                <w:szCs w:val="20"/>
              </w:rPr>
              <w:t>Wimmera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67E</w:t>
            </w:r>
          </w:p>
          <w:p w14:paraId="28FAE4EB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14:paraId="3C2CE356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11A3D86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100,00</w:t>
            </w:r>
          </w:p>
        </w:tc>
      </w:tr>
      <w:tr w:rsidR="00A674AE" w:rsidRPr="00834EF4" w14:paraId="71101240" w14:textId="77777777" w:rsidTr="001B3F55">
        <w:tc>
          <w:tcPr>
            <w:tcW w:w="2169" w:type="dxa"/>
            <w:shd w:val="clear" w:color="auto" w:fill="auto"/>
          </w:tcPr>
          <w:p w14:paraId="372E1096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28</w:t>
            </w:r>
          </w:p>
        </w:tc>
        <w:tc>
          <w:tcPr>
            <w:tcW w:w="2793" w:type="dxa"/>
            <w:shd w:val="clear" w:color="auto" w:fill="auto"/>
          </w:tcPr>
          <w:p w14:paraId="7D3F218E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674AE">
              <w:rPr>
                <w:b/>
                <w:bCs/>
                <w:sz w:val="20"/>
                <w:szCs w:val="20"/>
              </w:rPr>
              <w:t>Bausch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&amp; </w:t>
            </w:r>
            <w:proofErr w:type="spellStart"/>
            <w:r w:rsidRPr="00A674AE">
              <w:rPr>
                <w:b/>
                <w:bCs/>
                <w:sz w:val="20"/>
                <w:szCs w:val="20"/>
              </w:rPr>
              <w:t>Lomb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79F74755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Aleja Szucha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13/15</w:t>
            </w:r>
          </w:p>
          <w:p w14:paraId="1E7886BC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00-580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0D5A1B5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- 82.22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A95433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82,22</w:t>
            </w:r>
          </w:p>
        </w:tc>
      </w:tr>
      <w:tr w:rsidR="00A674AE" w:rsidRPr="00834EF4" w14:paraId="7EF51F0B" w14:textId="77777777" w:rsidTr="001B3F55">
        <w:tc>
          <w:tcPr>
            <w:tcW w:w="2169" w:type="dxa"/>
            <w:shd w:val="clear" w:color="auto" w:fill="auto"/>
          </w:tcPr>
          <w:p w14:paraId="32DC4BC3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30</w:t>
            </w:r>
          </w:p>
        </w:tc>
        <w:tc>
          <w:tcPr>
            <w:tcW w:w="2793" w:type="dxa"/>
            <w:shd w:val="clear" w:color="auto" w:fill="auto"/>
          </w:tcPr>
          <w:p w14:paraId="48533415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74AE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A674AE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3B01E4F8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18</w:t>
            </w:r>
          </w:p>
          <w:p w14:paraId="52B9C1AE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3B4803E8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CAB100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100,00</w:t>
            </w:r>
          </w:p>
        </w:tc>
      </w:tr>
      <w:tr w:rsidR="00A674AE" w:rsidRPr="00834EF4" w14:paraId="57F712D8" w14:textId="77777777" w:rsidTr="001B3F55">
        <w:tc>
          <w:tcPr>
            <w:tcW w:w="2169" w:type="dxa"/>
            <w:shd w:val="clear" w:color="auto" w:fill="auto"/>
          </w:tcPr>
          <w:p w14:paraId="1CB4E53B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31</w:t>
            </w:r>
          </w:p>
        </w:tc>
        <w:tc>
          <w:tcPr>
            <w:tcW w:w="2793" w:type="dxa"/>
            <w:shd w:val="clear" w:color="auto" w:fill="auto"/>
          </w:tcPr>
          <w:p w14:paraId="62CAC234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74AE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A674AE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17892075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18</w:t>
            </w:r>
          </w:p>
          <w:p w14:paraId="02AEDAA3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09064030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D921EB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100,00</w:t>
            </w:r>
          </w:p>
        </w:tc>
      </w:tr>
      <w:tr w:rsidR="00A674AE" w:rsidRPr="00834EF4" w14:paraId="55D92565" w14:textId="77777777" w:rsidTr="001B3F55">
        <w:tc>
          <w:tcPr>
            <w:tcW w:w="2169" w:type="dxa"/>
            <w:shd w:val="clear" w:color="auto" w:fill="auto"/>
          </w:tcPr>
          <w:p w14:paraId="3C9ADB42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32</w:t>
            </w:r>
          </w:p>
        </w:tc>
        <w:tc>
          <w:tcPr>
            <w:tcW w:w="2793" w:type="dxa"/>
            <w:shd w:val="clear" w:color="auto" w:fill="auto"/>
          </w:tcPr>
          <w:p w14:paraId="1BDA574F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74AE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A674AE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22542D7E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18</w:t>
            </w:r>
          </w:p>
          <w:p w14:paraId="126212AB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5772E012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D0AE3FC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100,00</w:t>
            </w:r>
          </w:p>
        </w:tc>
      </w:tr>
      <w:tr w:rsidR="00A674AE" w:rsidRPr="00834EF4" w14:paraId="76E58C95" w14:textId="77777777" w:rsidTr="001B3F55">
        <w:tc>
          <w:tcPr>
            <w:tcW w:w="2169" w:type="dxa"/>
            <w:shd w:val="clear" w:color="auto" w:fill="auto"/>
          </w:tcPr>
          <w:p w14:paraId="067C6E6F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32</w:t>
            </w:r>
          </w:p>
        </w:tc>
        <w:tc>
          <w:tcPr>
            <w:tcW w:w="2793" w:type="dxa"/>
            <w:shd w:val="clear" w:color="auto" w:fill="auto"/>
          </w:tcPr>
          <w:p w14:paraId="6EA54A86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674AE">
              <w:rPr>
                <w:b/>
                <w:bCs/>
                <w:sz w:val="20"/>
                <w:szCs w:val="20"/>
              </w:rPr>
              <w:t>Polmil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sp. z o. o. S. K. A.</w:t>
            </w:r>
          </w:p>
          <w:p w14:paraId="5628EB58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8B</w:t>
            </w:r>
          </w:p>
          <w:p w14:paraId="7AD961C3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85-758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14:paraId="00886B08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- 81.44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7EC8AF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81,44</w:t>
            </w:r>
          </w:p>
        </w:tc>
      </w:tr>
      <w:tr w:rsidR="00A674AE" w:rsidRPr="00834EF4" w14:paraId="26E3B24F" w14:textId="77777777" w:rsidTr="001B3F55">
        <w:tc>
          <w:tcPr>
            <w:tcW w:w="2169" w:type="dxa"/>
            <w:shd w:val="clear" w:color="auto" w:fill="auto"/>
          </w:tcPr>
          <w:p w14:paraId="5F4F1F82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35</w:t>
            </w:r>
          </w:p>
        </w:tc>
        <w:tc>
          <w:tcPr>
            <w:tcW w:w="2793" w:type="dxa"/>
            <w:shd w:val="clear" w:color="auto" w:fill="auto"/>
          </w:tcPr>
          <w:p w14:paraId="7978ABB2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674AE">
              <w:rPr>
                <w:b/>
                <w:bCs/>
                <w:sz w:val="20"/>
                <w:szCs w:val="20"/>
              </w:rPr>
              <w:t>Bausch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&amp; </w:t>
            </w:r>
            <w:proofErr w:type="spellStart"/>
            <w:r w:rsidRPr="00A674AE">
              <w:rPr>
                <w:b/>
                <w:bCs/>
                <w:sz w:val="20"/>
                <w:szCs w:val="20"/>
              </w:rPr>
              <w:t>Lomb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255FB3F7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Aleja Szucha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13/15</w:t>
            </w:r>
          </w:p>
          <w:p w14:paraId="6387DE93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00-580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E72910E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33B641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100,00</w:t>
            </w:r>
          </w:p>
        </w:tc>
      </w:tr>
      <w:tr w:rsidR="00A674AE" w:rsidRPr="00834EF4" w14:paraId="602F7C69" w14:textId="77777777" w:rsidTr="001B3F55">
        <w:tc>
          <w:tcPr>
            <w:tcW w:w="2169" w:type="dxa"/>
            <w:shd w:val="clear" w:color="auto" w:fill="auto"/>
          </w:tcPr>
          <w:p w14:paraId="4D1604D9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lastRenderedPageBreak/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38</w:t>
            </w:r>
          </w:p>
        </w:tc>
        <w:tc>
          <w:tcPr>
            <w:tcW w:w="2793" w:type="dxa"/>
            <w:shd w:val="clear" w:color="auto" w:fill="auto"/>
          </w:tcPr>
          <w:p w14:paraId="60C4CCC0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674AE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674AE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Sp. </w:t>
            </w:r>
            <w:proofErr w:type="spellStart"/>
            <w:r w:rsidRPr="00A674AE">
              <w:rPr>
                <w:b/>
                <w:bCs/>
                <w:sz w:val="20"/>
                <w:szCs w:val="20"/>
              </w:rPr>
              <w:t>zo.o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>.</w:t>
            </w:r>
          </w:p>
          <w:p w14:paraId="78EFCC5F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14</w:t>
            </w:r>
          </w:p>
          <w:p w14:paraId="2280448F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2DD2F918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1AACAB7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100,00</w:t>
            </w:r>
          </w:p>
        </w:tc>
      </w:tr>
      <w:tr w:rsidR="00A674AE" w:rsidRPr="00834EF4" w14:paraId="5A2EDF15" w14:textId="77777777" w:rsidTr="001B3F55">
        <w:tc>
          <w:tcPr>
            <w:tcW w:w="2169" w:type="dxa"/>
            <w:shd w:val="clear" w:color="auto" w:fill="auto"/>
          </w:tcPr>
          <w:p w14:paraId="18C4AF40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40</w:t>
            </w:r>
          </w:p>
        </w:tc>
        <w:tc>
          <w:tcPr>
            <w:tcW w:w="2793" w:type="dxa"/>
            <w:shd w:val="clear" w:color="auto" w:fill="auto"/>
          </w:tcPr>
          <w:p w14:paraId="4C83DB54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74AE">
              <w:rPr>
                <w:b/>
                <w:bCs/>
                <w:sz w:val="20"/>
                <w:szCs w:val="20"/>
              </w:rPr>
              <w:t xml:space="preserve">IVRA </w:t>
            </w:r>
            <w:proofErr w:type="spellStart"/>
            <w:r w:rsidRPr="00A674AE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T. Kaczmarek A. Twardowski Sp. j.</w:t>
            </w:r>
          </w:p>
          <w:p w14:paraId="7981FE61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Czerniakowska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28B/VIIIB</w:t>
            </w:r>
          </w:p>
          <w:p w14:paraId="0B08B96A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00-714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8BDD9D1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- 77.14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5A1D9C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77,14</w:t>
            </w:r>
          </w:p>
        </w:tc>
      </w:tr>
      <w:tr w:rsidR="00A674AE" w:rsidRPr="00834EF4" w14:paraId="512437EE" w14:textId="77777777" w:rsidTr="001B3F55">
        <w:tc>
          <w:tcPr>
            <w:tcW w:w="2169" w:type="dxa"/>
            <w:shd w:val="clear" w:color="auto" w:fill="auto"/>
          </w:tcPr>
          <w:p w14:paraId="53311AAB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40</w:t>
            </w:r>
          </w:p>
        </w:tc>
        <w:tc>
          <w:tcPr>
            <w:tcW w:w="2793" w:type="dxa"/>
            <w:shd w:val="clear" w:color="auto" w:fill="auto"/>
          </w:tcPr>
          <w:p w14:paraId="1DD8FD7F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674AE">
              <w:rPr>
                <w:b/>
                <w:bCs/>
                <w:sz w:val="20"/>
                <w:szCs w:val="20"/>
              </w:rPr>
              <w:t>Advance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Europe Sp. z o.o. Biuro Techniczno-Handlowe</w:t>
            </w:r>
          </w:p>
          <w:p w14:paraId="2881AFC7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Skrzetuskiego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30/3</w:t>
            </w:r>
          </w:p>
          <w:p w14:paraId="12413971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02-726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B4556DA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- 69.41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21C8E1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69,41</w:t>
            </w:r>
          </w:p>
        </w:tc>
      </w:tr>
      <w:tr w:rsidR="00A674AE" w:rsidRPr="00834EF4" w14:paraId="40F58D9C" w14:textId="77777777" w:rsidTr="001B3F55">
        <w:tc>
          <w:tcPr>
            <w:tcW w:w="2169" w:type="dxa"/>
            <w:shd w:val="clear" w:color="auto" w:fill="auto"/>
          </w:tcPr>
          <w:p w14:paraId="75827748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40</w:t>
            </w:r>
          </w:p>
        </w:tc>
        <w:tc>
          <w:tcPr>
            <w:tcW w:w="2793" w:type="dxa"/>
            <w:shd w:val="clear" w:color="auto" w:fill="auto"/>
          </w:tcPr>
          <w:p w14:paraId="2926EC7C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674AE">
              <w:rPr>
                <w:b/>
                <w:bCs/>
                <w:sz w:val="20"/>
                <w:szCs w:val="20"/>
              </w:rPr>
              <w:t>EUMed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554B171B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Chłopickiego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50</w:t>
            </w:r>
          </w:p>
          <w:p w14:paraId="3CC23A47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04275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2429CF9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08CB481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100,00</w:t>
            </w:r>
          </w:p>
        </w:tc>
      </w:tr>
      <w:tr w:rsidR="00A674AE" w:rsidRPr="00834EF4" w14:paraId="4E1342D1" w14:textId="77777777" w:rsidTr="001B3F55">
        <w:tc>
          <w:tcPr>
            <w:tcW w:w="2169" w:type="dxa"/>
            <w:shd w:val="clear" w:color="auto" w:fill="auto"/>
          </w:tcPr>
          <w:p w14:paraId="274674DD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40</w:t>
            </w:r>
          </w:p>
        </w:tc>
        <w:tc>
          <w:tcPr>
            <w:tcW w:w="2793" w:type="dxa"/>
            <w:shd w:val="clear" w:color="auto" w:fill="auto"/>
          </w:tcPr>
          <w:p w14:paraId="54FDF7EF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74AE">
              <w:rPr>
                <w:b/>
                <w:bCs/>
                <w:sz w:val="20"/>
                <w:szCs w:val="20"/>
              </w:rPr>
              <w:t xml:space="preserve">Cook </w:t>
            </w:r>
            <w:proofErr w:type="spellStart"/>
            <w:r w:rsidRPr="00A674AE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E1D67C3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Pl. Piłsudskiego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1</w:t>
            </w:r>
          </w:p>
          <w:p w14:paraId="392278CF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00-078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A817649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- 67.50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A3CD99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67,50</w:t>
            </w:r>
          </w:p>
        </w:tc>
      </w:tr>
      <w:tr w:rsidR="00A674AE" w:rsidRPr="00834EF4" w14:paraId="04A1D1B3" w14:textId="77777777" w:rsidTr="001B3F55">
        <w:tc>
          <w:tcPr>
            <w:tcW w:w="2169" w:type="dxa"/>
            <w:shd w:val="clear" w:color="auto" w:fill="auto"/>
          </w:tcPr>
          <w:p w14:paraId="53F73CC4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42</w:t>
            </w:r>
          </w:p>
        </w:tc>
        <w:tc>
          <w:tcPr>
            <w:tcW w:w="2793" w:type="dxa"/>
            <w:shd w:val="clear" w:color="auto" w:fill="auto"/>
          </w:tcPr>
          <w:p w14:paraId="4EE31A2C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674AE">
              <w:rPr>
                <w:b/>
                <w:bCs/>
                <w:sz w:val="20"/>
                <w:szCs w:val="20"/>
              </w:rPr>
              <w:t>Teleflex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796FE432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Żwirki i Wigury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16A</w:t>
            </w:r>
          </w:p>
          <w:p w14:paraId="549246AD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02-092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AAE4613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C2F79B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100,00</w:t>
            </w:r>
          </w:p>
        </w:tc>
      </w:tr>
      <w:tr w:rsidR="00A674AE" w:rsidRPr="00834EF4" w14:paraId="4B37DCE8" w14:textId="77777777" w:rsidTr="001B3F55">
        <w:tc>
          <w:tcPr>
            <w:tcW w:w="2169" w:type="dxa"/>
            <w:shd w:val="clear" w:color="auto" w:fill="auto"/>
          </w:tcPr>
          <w:p w14:paraId="4EF67214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43</w:t>
            </w:r>
          </w:p>
        </w:tc>
        <w:tc>
          <w:tcPr>
            <w:tcW w:w="2793" w:type="dxa"/>
            <w:shd w:val="clear" w:color="auto" w:fill="auto"/>
          </w:tcPr>
          <w:p w14:paraId="5F834FFE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674AE">
              <w:rPr>
                <w:b/>
                <w:bCs/>
                <w:sz w:val="20"/>
                <w:szCs w:val="20"/>
              </w:rPr>
              <w:t>Teleflex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4BA09E3C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Żwirki i Wigury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16A</w:t>
            </w:r>
          </w:p>
          <w:p w14:paraId="6BE35144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02-092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AB18602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6EA835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100,00</w:t>
            </w:r>
          </w:p>
        </w:tc>
      </w:tr>
      <w:tr w:rsidR="00A674AE" w:rsidRPr="00834EF4" w14:paraId="6A0BF2E1" w14:textId="77777777" w:rsidTr="001B3F55">
        <w:tc>
          <w:tcPr>
            <w:tcW w:w="2169" w:type="dxa"/>
            <w:shd w:val="clear" w:color="auto" w:fill="auto"/>
          </w:tcPr>
          <w:p w14:paraId="5E58CE41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49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49</w:t>
            </w:r>
          </w:p>
        </w:tc>
        <w:tc>
          <w:tcPr>
            <w:tcW w:w="2793" w:type="dxa"/>
            <w:shd w:val="clear" w:color="auto" w:fill="auto"/>
          </w:tcPr>
          <w:p w14:paraId="0FED8116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74AE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A674AE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257DEAEE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18</w:t>
            </w:r>
          </w:p>
          <w:p w14:paraId="6AAA804E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2A0913FE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50C114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100,00</w:t>
            </w:r>
          </w:p>
        </w:tc>
      </w:tr>
      <w:tr w:rsidR="00A674AE" w:rsidRPr="00834EF4" w14:paraId="02BBA6EE" w14:textId="77777777" w:rsidTr="001B3F55">
        <w:tc>
          <w:tcPr>
            <w:tcW w:w="2169" w:type="dxa"/>
            <w:shd w:val="clear" w:color="auto" w:fill="auto"/>
          </w:tcPr>
          <w:p w14:paraId="6771A10A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49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49</w:t>
            </w:r>
          </w:p>
        </w:tc>
        <w:tc>
          <w:tcPr>
            <w:tcW w:w="2793" w:type="dxa"/>
            <w:shd w:val="clear" w:color="auto" w:fill="auto"/>
          </w:tcPr>
          <w:p w14:paraId="74319FD8" w14:textId="77777777" w:rsidR="00371946" w:rsidRDefault="00371946" w:rsidP="0037194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Konsorcjum:</w:t>
            </w:r>
          </w:p>
          <w:p w14:paraId="2ECE1ADB" w14:textId="77777777" w:rsidR="00371946" w:rsidRDefault="00371946" w:rsidP="00371946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ab/>
            </w:r>
            <w:proofErr w:type="spellStart"/>
            <w:r>
              <w:rPr>
                <w:sz w:val="20"/>
                <w:szCs w:val="20"/>
              </w:rPr>
              <w:t>Citonet</w:t>
            </w:r>
            <w:proofErr w:type="spellEnd"/>
            <w:r>
              <w:rPr>
                <w:sz w:val="20"/>
                <w:szCs w:val="20"/>
              </w:rPr>
              <w:t>-Kraków Sp. z o.o. (lider) Gromadzka 52</w:t>
            </w:r>
          </w:p>
          <w:p w14:paraId="33E900ED" w14:textId="77777777" w:rsidR="00371946" w:rsidRDefault="00371946" w:rsidP="00371946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30-719 Kraków</w:t>
            </w:r>
          </w:p>
          <w:p w14:paraId="0CD554E0" w14:textId="77777777" w:rsidR="00371946" w:rsidRDefault="00371946" w:rsidP="00371946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ab/>
              <w:t>Toruńskie Zakłady Materiałów Opatrunkowych S.A. (członek)</w:t>
            </w:r>
          </w:p>
          <w:p w14:paraId="6F25C181" w14:textId="77777777" w:rsidR="00371946" w:rsidRDefault="00371946" w:rsidP="00371946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Żółkiewskiego 20/26 </w:t>
            </w:r>
          </w:p>
          <w:p w14:paraId="3FF8EAE0" w14:textId="6579A8C0" w:rsidR="00A674AE" w:rsidRPr="00211A34" w:rsidRDefault="00371946" w:rsidP="00371946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87-100 Toruń</w:t>
            </w:r>
          </w:p>
        </w:tc>
        <w:tc>
          <w:tcPr>
            <w:tcW w:w="2976" w:type="dxa"/>
            <w:shd w:val="clear" w:color="auto" w:fill="auto"/>
          </w:tcPr>
          <w:p w14:paraId="4B576306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7EBA3D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0,00</w:t>
            </w:r>
          </w:p>
        </w:tc>
      </w:tr>
      <w:tr w:rsidR="00A674AE" w:rsidRPr="00834EF4" w14:paraId="7EA46175" w14:textId="77777777" w:rsidTr="001B3F55">
        <w:tc>
          <w:tcPr>
            <w:tcW w:w="2169" w:type="dxa"/>
            <w:shd w:val="clear" w:color="auto" w:fill="auto"/>
          </w:tcPr>
          <w:p w14:paraId="73FFBA2C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50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50</w:t>
            </w:r>
          </w:p>
        </w:tc>
        <w:tc>
          <w:tcPr>
            <w:tcW w:w="2793" w:type="dxa"/>
            <w:shd w:val="clear" w:color="auto" w:fill="auto"/>
          </w:tcPr>
          <w:p w14:paraId="34960F4A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74AE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A674AE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7BD56A9D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18</w:t>
            </w:r>
          </w:p>
          <w:p w14:paraId="4567F5FB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40547C38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2E489D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100,00</w:t>
            </w:r>
          </w:p>
        </w:tc>
      </w:tr>
      <w:tr w:rsidR="00A674AE" w:rsidRPr="00834EF4" w14:paraId="0DFB687B" w14:textId="77777777" w:rsidTr="001B3F55">
        <w:tc>
          <w:tcPr>
            <w:tcW w:w="2169" w:type="dxa"/>
            <w:shd w:val="clear" w:color="auto" w:fill="auto"/>
          </w:tcPr>
          <w:p w14:paraId="033BCF14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50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50</w:t>
            </w:r>
          </w:p>
        </w:tc>
        <w:tc>
          <w:tcPr>
            <w:tcW w:w="2793" w:type="dxa"/>
            <w:shd w:val="clear" w:color="auto" w:fill="auto"/>
          </w:tcPr>
          <w:p w14:paraId="2883D243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74AE">
              <w:rPr>
                <w:b/>
                <w:bCs/>
                <w:sz w:val="20"/>
                <w:szCs w:val="20"/>
              </w:rPr>
              <w:t xml:space="preserve">Lohmann &amp; </w:t>
            </w:r>
            <w:proofErr w:type="spellStart"/>
            <w:r w:rsidRPr="00A674AE">
              <w:rPr>
                <w:b/>
                <w:bCs/>
                <w:sz w:val="20"/>
                <w:szCs w:val="20"/>
              </w:rPr>
              <w:t>Rauscher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64261D52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Moniuszki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14</w:t>
            </w:r>
          </w:p>
          <w:p w14:paraId="253FC07C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19C82BE4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- 86.05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489150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86,05</w:t>
            </w:r>
          </w:p>
        </w:tc>
      </w:tr>
      <w:tr w:rsidR="00A674AE" w:rsidRPr="00834EF4" w14:paraId="1485D14F" w14:textId="77777777" w:rsidTr="001B3F55">
        <w:tc>
          <w:tcPr>
            <w:tcW w:w="2169" w:type="dxa"/>
            <w:shd w:val="clear" w:color="auto" w:fill="auto"/>
          </w:tcPr>
          <w:p w14:paraId="00E3F5ED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50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50</w:t>
            </w:r>
          </w:p>
        </w:tc>
        <w:tc>
          <w:tcPr>
            <w:tcW w:w="2793" w:type="dxa"/>
            <w:shd w:val="clear" w:color="auto" w:fill="auto"/>
          </w:tcPr>
          <w:p w14:paraId="445E4443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74AE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6F6D9CE6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17</w:t>
            </w:r>
          </w:p>
          <w:p w14:paraId="5B2911B3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5198DA77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- 77.72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01EA48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77,72</w:t>
            </w:r>
          </w:p>
        </w:tc>
      </w:tr>
      <w:tr w:rsidR="00A674AE" w:rsidRPr="00834EF4" w14:paraId="1565FA3D" w14:textId="77777777" w:rsidTr="001B3F55">
        <w:tc>
          <w:tcPr>
            <w:tcW w:w="2169" w:type="dxa"/>
            <w:shd w:val="clear" w:color="auto" w:fill="auto"/>
          </w:tcPr>
          <w:p w14:paraId="6CBB6EA1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50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50</w:t>
            </w:r>
          </w:p>
        </w:tc>
        <w:tc>
          <w:tcPr>
            <w:tcW w:w="2793" w:type="dxa"/>
            <w:shd w:val="clear" w:color="auto" w:fill="auto"/>
          </w:tcPr>
          <w:p w14:paraId="6D9019C3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674AE">
              <w:rPr>
                <w:b/>
                <w:bCs/>
                <w:sz w:val="20"/>
                <w:szCs w:val="20"/>
              </w:rPr>
              <w:t>Panep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674AE">
              <w:rPr>
                <w:b/>
                <w:bCs/>
                <w:sz w:val="20"/>
                <w:szCs w:val="20"/>
              </w:rPr>
              <w:t>s.r.o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>.</w:t>
            </w:r>
          </w:p>
          <w:p w14:paraId="4C3930AB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proofErr w:type="spellStart"/>
            <w:r w:rsidRPr="00A674AE">
              <w:rPr>
                <w:sz w:val="20"/>
                <w:szCs w:val="20"/>
              </w:rPr>
              <w:lastRenderedPageBreak/>
              <w:t>Brněnská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1246</w:t>
            </w:r>
          </w:p>
          <w:p w14:paraId="490D0070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665 01</w:t>
            </w:r>
            <w:r w:rsidRPr="00211A34">
              <w:rPr>
                <w:sz w:val="20"/>
                <w:szCs w:val="20"/>
              </w:rPr>
              <w:t xml:space="preserve"> </w:t>
            </w:r>
            <w:proofErr w:type="spellStart"/>
            <w:r w:rsidRPr="00A674AE">
              <w:rPr>
                <w:sz w:val="20"/>
                <w:szCs w:val="20"/>
              </w:rPr>
              <w:t>Rosice</w:t>
            </w:r>
            <w:proofErr w:type="spellEnd"/>
            <w:r w:rsidRPr="00A674AE">
              <w:rPr>
                <w:sz w:val="20"/>
                <w:szCs w:val="20"/>
              </w:rPr>
              <w:t xml:space="preserve"> u Brna</w:t>
            </w:r>
          </w:p>
        </w:tc>
        <w:tc>
          <w:tcPr>
            <w:tcW w:w="2976" w:type="dxa"/>
            <w:shd w:val="clear" w:color="auto" w:fill="auto"/>
          </w:tcPr>
          <w:p w14:paraId="12D6AD3F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lastRenderedPageBreak/>
              <w:t>1 - Cena - 56.17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0C0F438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56,17</w:t>
            </w:r>
          </w:p>
        </w:tc>
      </w:tr>
      <w:tr w:rsidR="00A674AE" w:rsidRPr="00834EF4" w14:paraId="494010BA" w14:textId="77777777" w:rsidTr="001B3F55">
        <w:tc>
          <w:tcPr>
            <w:tcW w:w="2169" w:type="dxa"/>
            <w:shd w:val="clear" w:color="auto" w:fill="auto"/>
          </w:tcPr>
          <w:p w14:paraId="043DAD3D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50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50</w:t>
            </w:r>
          </w:p>
        </w:tc>
        <w:tc>
          <w:tcPr>
            <w:tcW w:w="2793" w:type="dxa"/>
            <w:shd w:val="clear" w:color="auto" w:fill="auto"/>
          </w:tcPr>
          <w:p w14:paraId="11BB5AEC" w14:textId="77777777" w:rsidR="00371946" w:rsidRDefault="00371946" w:rsidP="0037194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Konsorcjum:</w:t>
            </w:r>
          </w:p>
          <w:p w14:paraId="5B9BD531" w14:textId="77777777" w:rsidR="00371946" w:rsidRDefault="00371946" w:rsidP="00371946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ab/>
            </w:r>
            <w:proofErr w:type="spellStart"/>
            <w:r>
              <w:rPr>
                <w:sz w:val="20"/>
                <w:szCs w:val="20"/>
              </w:rPr>
              <w:t>Citonet</w:t>
            </w:r>
            <w:proofErr w:type="spellEnd"/>
            <w:r>
              <w:rPr>
                <w:sz w:val="20"/>
                <w:szCs w:val="20"/>
              </w:rPr>
              <w:t>-Kraków Sp. z o.o. (lider) Gromadzka 52</w:t>
            </w:r>
          </w:p>
          <w:p w14:paraId="044EA141" w14:textId="77777777" w:rsidR="00371946" w:rsidRDefault="00371946" w:rsidP="00371946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30-719 Kraków</w:t>
            </w:r>
          </w:p>
          <w:p w14:paraId="578CF608" w14:textId="77777777" w:rsidR="00371946" w:rsidRDefault="00371946" w:rsidP="00371946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ab/>
              <w:t>Toruńskie Zakłady Materiałów Opatrunkowych S.A. (członek)</w:t>
            </w:r>
          </w:p>
          <w:p w14:paraId="55C76C51" w14:textId="77777777" w:rsidR="00371946" w:rsidRDefault="00371946" w:rsidP="00371946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Żółkiewskiego 20/26 </w:t>
            </w:r>
          </w:p>
          <w:p w14:paraId="2B90ED85" w14:textId="547E0F8B" w:rsidR="00A674AE" w:rsidRPr="00211A34" w:rsidRDefault="00371946" w:rsidP="00371946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87-100 Toruń</w:t>
            </w:r>
          </w:p>
        </w:tc>
        <w:tc>
          <w:tcPr>
            <w:tcW w:w="2976" w:type="dxa"/>
            <w:shd w:val="clear" w:color="auto" w:fill="auto"/>
          </w:tcPr>
          <w:p w14:paraId="71F4C37B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FC406A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0,00</w:t>
            </w:r>
          </w:p>
        </w:tc>
      </w:tr>
      <w:tr w:rsidR="00A674AE" w:rsidRPr="00834EF4" w14:paraId="377D7CAF" w14:textId="77777777" w:rsidTr="001B3F55">
        <w:tc>
          <w:tcPr>
            <w:tcW w:w="2169" w:type="dxa"/>
            <w:shd w:val="clear" w:color="auto" w:fill="auto"/>
          </w:tcPr>
          <w:p w14:paraId="39CE90D4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52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52</w:t>
            </w:r>
          </w:p>
        </w:tc>
        <w:tc>
          <w:tcPr>
            <w:tcW w:w="2793" w:type="dxa"/>
            <w:shd w:val="clear" w:color="auto" w:fill="auto"/>
          </w:tcPr>
          <w:p w14:paraId="4496E603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674AE">
              <w:rPr>
                <w:b/>
                <w:bCs/>
                <w:sz w:val="20"/>
                <w:szCs w:val="20"/>
              </w:rPr>
              <w:t>Becton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Dickinson Polska Sp. z o.o.</w:t>
            </w:r>
          </w:p>
          <w:p w14:paraId="6C02E87D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Osmańska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14</w:t>
            </w:r>
          </w:p>
          <w:p w14:paraId="469DF6BA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02-823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50F0607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6706D3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100,00</w:t>
            </w:r>
          </w:p>
        </w:tc>
      </w:tr>
      <w:tr w:rsidR="00A674AE" w:rsidRPr="00834EF4" w14:paraId="050D6D0F" w14:textId="77777777" w:rsidTr="001B3F55">
        <w:tc>
          <w:tcPr>
            <w:tcW w:w="2169" w:type="dxa"/>
            <w:shd w:val="clear" w:color="auto" w:fill="auto"/>
          </w:tcPr>
          <w:p w14:paraId="6425099B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53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53</w:t>
            </w:r>
          </w:p>
        </w:tc>
        <w:tc>
          <w:tcPr>
            <w:tcW w:w="2793" w:type="dxa"/>
            <w:shd w:val="clear" w:color="auto" w:fill="auto"/>
          </w:tcPr>
          <w:p w14:paraId="7BEE7CCF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74AE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A674AE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07371AEC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18</w:t>
            </w:r>
          </w:p>
          <w:p w14:paraId="68107DD0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5BB78999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26A825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100,00</w:t>
            </w:r>
          </w:p>
        </w:tc>
      </w:tr>
      <w:tr w:rsidR="00A674AE" w:rsidRPr="00834EF4" w14:paraId="40D60448" w14:textId="77777777" w:rsidTr="001B3F55">
        <w:tc>
          <w:tcPr>
            <w:tcW w:w="2169" w:type="dxa"/>
            <w:shd w:val="clear" w:color="auto" w:fill="auto"/>
          </w:tcPr>
          <w:p w14:paraId="6F1D9537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53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53</w:t>
            </w:r>
          </w:p>
        </w:tc>
        <w:tc>
          <w:tcPr>
            <w:tcW w:w="2793" w:type="dxa"/>
            <w:shd w:val="clear" w:color="auto" w:fill="auto"/>
          </w:tcPr>
          <w:p w14:paraId="5CF244BB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674AE">
              <w:rPr>
                <w:b/>
                <w:bCs/>
                <w:sz w:val="20"/>
                <w:szCs w:val="20"/>
              </w:rPr>
              <w:t>Polmil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sp. z o. o. S. K. A.</w:t>
            </w:r>
          </w:p>
          <w:p w14:paraId="5543AD8C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8B</w:t>
            </w:r>
          </w:p>
          <w:p w14:paraId="2065B81E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85-758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14:paraId="79550BB8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- 77.78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AF9438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77,78</w:t>
            </w:r>
          </w:p>
        </w:tc>
      </w:tr>
      <w:tr w:rsidR="00A674AE" w:rsidRPr="00834EF4" w14:paraId="11029D7B" w14:textId="77777777" w:rsidTr="001B3F55">
        <w:tc>
          <w:tcPr>
            <w:tcW w:w="2169" w:type="dxa"/>
            <w:shd w:val="clear" w:color="auto" w:fill="auto"/>
          </w:tcPr>
          <w:p w14:paraId="6D6F131F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53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53</w:t>
            </w:r>
          </w:p>
        </w:tc>
        <w:tc>
          <w:tcPr>
            <w:tcW w:w="2793" w:type="dxa"/>
            <w:shd w:val="clear" w:color="auto" w:fill="auto"/>
          </w:tcPr>
          <w:p w14:paraId="593D8BB7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674AE">
              <w:rPr>
                <w:b/>
                <w:bCs/>
                <w:sz w:val="20"/>
                <w:szCs w:val="20"/>
              </w:rPr>
              <w:t>Rovers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2925C446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Stołeczna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10</w:t>
            </w:r>
          </w:p>
          <w:p w14:paraId="28E76E46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05-501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Piaseczno</w:t>
            </w:r>
          </w:p>
        </w:tc>
        <w:tc>
          <w:tcPr>
            <w:tcW w:w="2976" w:type="dxa"/>
            <w:shd w:val="clear" w:color="auto" w:fill="auto"/>
          </w:tcPr>
          <w:p w14:paraId="517E39C9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7BC35C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0,00</w:t>
            </w:r>
          </w:p>
        </w:tc>
      </w:tr>
      <w:tr w:rsidR="00A674AE" w:rsidRPr="00834EF4" w14:paraId="43D2D730" w14:textId="77777777" w:rsidTr="001B3F55">
        <w:tc>
          <w:tcPr>
            <w:tcW w:w="2169" w:type="dxa"/>
            <w:shd w:val="clear" w:color="auto" w:fill="auto"/>
          </w:tcPr>
          <w:p w14:paraId="007C113D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59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59</w:t>
            </w:r>
          </w:p>
        </w:tc>
        <w:tc>
          <w:tcPr>
            <w:tcW w:w="2793" w:type="dxa"/>
            <w:shd w:val="clear" w:color="auto" w:fill="auto"/>
          </w:tcPr>
          <w:p w14:paraId="32AE0889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674AE">
              <w:rPr>
                <w:b/>
                <w:bCs/>
                <w:sz w:val="20"/>
                <w:szCs w:val="20"/>
              </w:rPr>
              <w:t>Teleflex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598A2C29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Żwirki i Wigury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16A</w:t>
            </w:r>
          </w:p>
          <w:p w14:paraId="24CD15AC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02-092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AC53183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095A1D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100,00</w:t>
            </w:r>
          </w:p>
        </w:tc>
      </w:tr>
      <w:tr w:rsidR="00A674AE" w:rsidRPr="00834EF4" w14:paraId="73EFA6D0" w14:textId="77777777" w:rsidTr="001B3F55">
        <w:tc>
          <w:tcPr>
            <w:tcW w:w="2169" w:type="dxa"/>
            <w:shd w:val="clear" w:color="auto" w:fill="auto"/>
          </w:tcPr>
          <w:p w14:paraId="0A961F50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59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59</w:t>
            </w:r>
          </w:p>
        </w:tc>
        <w:tc>
          <w:tcPr>
            <w:tcW w:w="2793" w:type="dxa"/>
            <w:shd w:val="clear" w:color="auto" w:fill="auto"/>
          </w:tcPr>
          <w:p w14:paraId="788F4BDD" w14:textId="77777777" w:rsidR="00371946" w:rsidRDefault="00371946" w:rsidP="0037194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Konsorcjum:</w:t>
            </w:r>
          </w:p>
          <w:p w14:paraId="2C5E5373" w14:textId="77777777" w:rsidR="00371946" w:rsidRDefault="00371946" w:rsidP="00371946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ab/>
            </w:r>
            <w:proofErr w:type="spellStart"/>
            <w:r>
              <w:rPr>
                <w:sz w:val="20"/>
                <w:szCs w:val="20"/>
              </w:rPr>
              <w:t>Citonet</w:t>
            </w:r>
            <w:proofErr w:type="spellEnd"/>
            <w:r>
              <w:rPr>
                <w:sz w:val="20"/>
                <w:szCs w:val="20"/>
              </w:rPr>
              <w:t>-Kraków Sp. z o.o. (lider) Gromadzka 52</w:t>
            </w:r>
          </w:p>
          <w:p w14:paraId="39B4277D" w14:textId="77777777" w:rsidR="00371946" w:rsidRDefault="00371946" w:rsidP="00371946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30-719 Kraków</w:t>
            </w:r>
          </w:p>
          <w:p w14:paraId="4F5BAF8A" w14:textId="77777777" w:rsidR="00371946" w:rsidRDefault="00371946" w:rsidP="00371946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ab/>
              <w:t>Toruńskie Zakłady Materiałów Opatrunkowych S.A. (członek)</w:t>
            </w:r>
          </w:p>
          <w:p w14:paraId="0B6A25C4" w14:textId="77777777" w:rsidR="00371946" w:rsidRDefault="00371946" w:rsidP="00371946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Żółkiewskiego 20/26 </w:t>
            </w:r>
          </w:p>
          <w:p w14:paraId="06CF5022" w14:textId="26701FA3" w:rsidR="00A674AE" w:rsidRPr="00211A34" w:rsidRDefault="00371946" w:rsidP="00371946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87-100 Toruń</w:t>
            </w:r>
          </w:p>
        </w:tc>
        <w:tc>
          <w:tcPr>
            <w:tcW w:w="2976" w:type="dxa"/>
            <w:shd w:val="clear" w:color="auto" w:fill="auto"/>
          </w:tcPr>
          <w:p w14:paraId="5A41E258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C953A70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0,00</w:t>
            </w:r>
          </w:p>
        </w:tc>
      </w:tr>
      <w:tr w:rsidR="00A674AE" w:rsidRPr="00834EF4" w14:paraId="2E501952" w14:textId="77777777" w:rsidTr="001B3F55">
        <w:tc>
          <w:tcPr>
            <w:tcW w:w="2169" w:type="dxa"/>
            <w:shd w:val="clear" w:color="auto" w:fill="auto"/>
          </w:tcPr>
          <w:p w14:paraId="0A4FAE9C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62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62</w:t>
            </w:r>
          </w:p>
        </w:tc>
        <w:tc>
          <w:tcPr>
            <w:tcW w:w="2793" w:type="dxa"/>
            <w:shd w:val="clear" w:color="auto" w:fill="auto"/>
          </w:tcPr>
          <w:p w14:paraId="2DEA4E0C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74AE">
              <w:rPr>
                <w:b/>
                <w:bCs/>
                <w:sz w:val="20"/>
                <w:szCs w:val="20"/>
              </w:rPr>
              <w:t xml:space="preserve">Mercator </w:t>
            </w:r>
            <w:proofErr w:type="spellStart"/>
            <w:r w:rsidRPr="00A674AE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10C0DEC1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Modrzejewskiej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30</w:t>
            </w:r>
          </w:p>
          <w:p w14:paraId="522E5506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5680A8E3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DBE0E9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100,00</w:t>
            </w:r>
          </w:p>
        </w:tc>
      </w:tr>
      <w:tr w:rsidR="00A674AE" w:rsidRPr="00834EF4" w14:paraId="4BA5CA09" w14:textId="77777777" w:rsidTr="001B3F55">
        <w:tc>
          <w:tcPr>
            <w:tcW w:w="2169" w:type="dxa"/>
            <w:shd w:val="clear" w:color="auto" w:fill="auto"/>
          </w:tcPr>
          <w:p w14:paraId="51E82DFD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62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62</w:t>
            </w:r>
          </w:p>
        </w:tc>
        <w:tc>
          <w:tcPr>
            <w:tcW w:w="2793" w:type="dxa"/>
            <w:shd w:val="clear" w:color="auto" w:fill="auto"/>
          </w:tcPr>
          <w:p w14:paraId="53391C86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674AE">
              <w:rPr>
                <w:b/>
                <w:bCs/>
                <w:sz w:val="20"/>
                <w:szCs w:val="20"/>
              </w:rPr>
              <w:t>Abook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Sp. z </w:t>
            </w:r>
            <w:proofErr w:type="spellStart"/>
            <w:r w:rsidRPr="00A674AE">
              <w:rPr>
                <w:b/>
                <w:bCs/>
                <w:sz w:val="20"/>
                <w:szCs w:val="20"/>
              </w:rPr>
              <w:t>o.o</w:t>
            </w:r>
            <w:proofErr w:type="spellEnd"/>
          </w:p>
          <w:p w14:paraId="510823CF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Brzostowska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22</w:t>
            </w:r>
          </w:p>
          <w:p w14:paraId="4052A1F4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04-985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D1BDABE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A38157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80,00</w:t>
            </w:r>
          </w:p>
        </w:tc>
      </w:tr>
      <w:tr w:rsidR="00A674AE" w:rsidRPr="00834EF4" w14:paraId="32D75B12" w14:textId="77777777" w:rsidTr="001B3F55">
        <w:tc>
          <w:tcPr>
            <w:tcW w:w="2169" w:type="dxa"/>
            <w:shd w:val="clear" w:color="auto" w:fill="auto"/>
          </w:tcPr>
          <w:p w14:paraId="3244969C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63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4AE">
              <w:rPr>
                <w:sz w:val="20"/>
                <w:szCs w:val="20"/>
              </w:rPr>
              <w:t>Pakiet 63</w:t>
            </w:r>
          </w:p>
        </w:tc>
        <w:tc>
          <w:tcPr>
            <w:tcW w:w="2793" w:type="dxa"/>
            <w:shd w:val="clear" w:color="auto" w:fill="auto"/>
          </w:tcPr>
          <w:p w14:paraId="0C52A243" w14:textId="77777777" w:rsidR="00A674AE" w:rsidRPr="00211A34" w:rsidRDefault="00A674AE" w:rsidP="001B3F5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674AE">
              <w:rPr>
                <w:b/>
                <w:bCs/>
                <w:sz w:val="20"/>
                <w:szCs w:val="20"/>
              </w:rPr>
              <w:t xml:space="preserve">Mercator </w:t>
            </w:r>
            <w:proofErr w:type="spellStart"/>
            <w:r w:rsidRPr="00A674AE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A674AE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592791AC" w14:textId="77777777" w:rsidR="00A674AE" w:rsidRPr="00211A34" w:rsidRDefault="00A674AE" w:rsidP="001B3F55">
            <w:pPr>
              <w:rPr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Modrzejewskiej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30</w:t>
            </w:r>
          </w:p>
          <w:p w14:paraId="5E0C4933" w14:textId="77777777" w:rsidR="00A674AE" w:rsidRPr="00211A34" w:rsidRDefault="00A674AE" w:rsidP="001B3F55">
            <w:pPr>
              <w:spacing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4AE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186121F1" w14:textId="77777777" w:rsidR="00A674AE" w:rsidRPr="00211A34" w:rsidRDefault="00A674AE" w:rsidP="001B3F5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5FCA0E" w14:textId="77777777" w:rsidR="00A674AE" w:rsidRPr="00211A34" w:rsidRDefault="00A674AE" w:rsidP="001B3F55">
            <w:pPr>
              <w:jc w:val="center"/>
              <w:rPr>
                <w:color w:val="000000"/>
                <w:sz w:val="20"/>
                <w:szCs w:val="20"/>
              </w:rPr>
            </w:pPr>
            <w:r w:rsidRPr="00A674AE">
              <w:rPr>
                <w:sz w:val="20"/>
                <w:szCs w:val="20"/>
              </w:rPr>
              <w:t xml:space="preserve">  100,00</w:t>
            </w:r>
          </w:p>
        </w:tc>
      </w:tr>
    </w:tbl>
    <w:p w14:paraId="1E45C10D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72939" w14:textId="77777777" w:rsidR="00346305" w:rsidRDefault="00346305">
      <w:r>
        <w:separator/>
      </w:r>
    </w:p>
  </w:endnote>
  <w:endnote w:type="continuationSeparator" w:id="0">
    <w:p w14:paraId="49A475CC" w14:textId="77777777" w:rsidR="00346305" w:rsidRDefault="00346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8CC3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D86A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98308C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2F3E9E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3861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F35C1" w14:textId="77777777" w:rsidR="00346305" w:rsidRDefault="00346305">
      <w:r>
        <w:separator/>
      </w:r>
    </w:p>
  </w:footnote>
  <w:footnote w:type="continuationSeparator" w:id="0">
    <w:p w14:paraId="70E95C69" w14:textId="77777777" w:rsidR="00346305" w:rsidRDefault="003463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D948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98BF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C2DF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6305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46305"/>
    <w:rsid w:val="00371946"/>
    <w:rsid w:val="003A0AFC"/>
    <w:rsid w:val="003D611C"/>
    <w:rsid w:val="00431C0B"/>
    <w:rsid w:val="00437CAD"/>
    <w:rsid w:val="004657DA"/>
    <w:rsid w:val="004830FD"/>
    <w:rsid w:val="00496D8F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674AE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F2D44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BFFD12"/>
  <w15:chartTrackingRefBased/>
  <w15:docId w15:val="{7D7C42D4-36BA-46F8-AD16-ED348D5AF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5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7</Pages>
  <Words>1612</Words>
  <Characters>8012</Characters>
  <Application>Microsoft Office Word</Application>
  <DocSecurity>0</DocSecurity>
  <Lines>66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5</cp:revision>
  <cp:lastPrinted>1899-12-31T23:00:00Z</cp:lastPrinted>
  <dcterms:created xsi:type="dcterms:W3CDTF">2022-09-26T09:57:00Z</dcterms:created>
  <dcterms:modified xsi:type="dcterms:W3CDTF">2022-09-26T10:10:00Z</dcterms:modified>
</cp:coreProperties>
</file>