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126CE3">
        <w:rPr>
          <w:rFonts w:ascii="Arial" w:hAnsi="Arial" w:cs="Arial"/>
          <w:b/>
          <w:sz w:val="24"/>
          <w:szCs w:val="24"/>
        </w:rPr>
        <w:t>1.75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942A59" w:rsidRPr="004A215B" w:rsidRDefault="00942A59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81FE9F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158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2022-09-15T10:10:00Z</dcterms:created>
  <dcterms:modified xsi:type="dcterms:W3CDTF">2022-09-15T10:10:00Z</dcterms:modified>
</cp:coreProperties>
</file>