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.............................................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Nazwa i adres Wykonawcy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6C064D">
        <w:rPr>
          <w:rFonts w:ascii="Arial" w:hAnsi="Arial" w:cs="Arial"/>
          <w:b w:val="0"/>
          <w:szCs w:val="24"/>
        </w:rPr>
        <w:t xml:space="preserve">Tel/fax……………………….; </w:t>
      </w:r>
      <w:r w:rsidRPr="006C064D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6C064D" w:rsidRDefault="004569FD" w:rsidP="00893368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6C064D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6C064D">
        <w:rPr>
          <w:rFonts w:ascii="Arial" w:hAnsi="Arial" w:cs="Arial"/>
          <w:szCs w:val="24"/>
        </w:rPr>
        <w:t>FORMULARZ</w:t>
      </w:r>
      <w:r w:rsidR="00E54E5A" w:rsidRPr="006C064D">
        <w:rPr>
          <w:rFonts w:ascii="Arial" w:hAnsi="Arial" w:cs="Arial"/>
          <w:szCs w:val="24"/>
        </w:rPr>
        <w:t xml:space="preserve"> OFERTY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551EDE" w:rsidP="00893368">
      <w:pPr>
        <w:spacing w:line="360" w:lineRule="auto"/>
        <w:jc w:val="right"/>
        <w:rPr>
          <w:rFonts w:ascii="Arial" w:hAnsi="Arial" w:cs="Arial"/>
          <w:b/>
        </w:rPr>
      </w:pPr>
      <w:r w:rsidRPr="00551EDE">
        <w:rPr>
          <w:rFonts w:ascii="Arial" w:hAnsi="Arial" w:cs="Arial"/>
          <w:b/>
        </w:rPr>
        <w:t>Politechnika Częstochowska</w:t>
      </w:r>
    </w:p>
    <w:p w:rsidR="00E54E5A" w:rsidRPr="006C064D" w:rsidRDefault="00551EDE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551EDE">
        <w:rPr>
          <w:rFonts w:ascii="Arial" w:hAnsi="Arial" w:cs="Arial"/>
          <w:b/>
        </w:rPr>
        <w:t>Dąbrowskiego</w:t>
      </w:r>
      <w:r w:rsidR="00E54E5A" w:rsidRPr="006C064D">
        <w:rPr>
          <w:rFonts w:ascii="Arial" w:hAnsi="Arial" w:cs="Arial"/>
          <w:b/>
        </w:rPr>
        <w:t xml:space="preserve"> </w:t>
      </w:r>
      <w:r w:rsidRPr="00551EDE">
        <w:rPr>
          <w:rFonts w:ascii="Arial" w:hAnsi="Arial" w:cs="Arial"/>
          <w:b/>
        </w:rPr>
        <w:t>69</w:t>
      </w:r>
    </w:p>
    <w:p w:rsidR="00E54E5A" w:rsidRPr="006C064D" w:rsidRDefault="00551EDE" w:rsidP="00893368">
      <w:pPr>
        <w:spacing w:line="360" w:lineRule="auto"/>
        <w:jc w:val="right"/>
        <w:rPr>
          <w:rFonts w:ascii="Arial" w:hAnsi="Arial" w:cs="Arial"/>
          <w:b/>
        </w:rPr>
      </w:pPr>
      <w:r w:rsidRPr="00551EDE">
        <w:rPr>
          <w:rFonts w:ascii="Arial" w:hAnsi="Arial" w:cs="Arial"/>
          <w:b/>
        </w:rPr>
        <w:t>42-201</w:t>
      </w:r>
      <w:r w:rsidR="00E54E5A" w:rsidRPr="006C064D">
        <w:rPr>
          <w:rFonts w:ascii="Arial" w:hAnsi="Arial" w:cs="Arial"/>
          <w:b/>
        </w:rPr>
        <w:t xml:space="preserve"> </w:t>
      </w:r>
      <w:r w:rsidRPr="00551EDE">
        <w:rPr>
          <w:rFonts w:ascii="Arial" w:hAnsi="Arial" w:cs="Arial"/>
          <w:b/>
        </w:rPr>
        <w:t>Częstochowa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Nawiązując do </w:t>
      </w:r>
      <w:r w:rsidR="000F18FA" w:rsidRPr="006C064D">
        <w:rPr>
          <w:rFonts w:ascii="Arial" w:hAnsi="Arial" w:cs="Arial"/>
        </w:rPr>
        <w:t>ogłoszonego zamówienia</w:t>
      </w:r>
      <w:r w:rsidRPr="006C064D">
        <w:rPr>
          <w:rFonts w:ascii="Arial" w:hAnsi="Arial" w:cs="Arial"/>
        </w:rPr>
        <w:t xml:space="preserve"> w trybie „</w:t>
      </w:r>
      <w:r w:rsidR="00551EDE" w:rsidRPr="00551EDE">
        <w:rPr>
          <w:rFonts w:ascii="Arial" w:hAnsi="Arial" w:cs="Arial"/>
          <w:b/>
        </w:rPr>
        <w:t>przetarg nieograniczony</w:t>
      </w:r>
      <w:r w:rsidRPr="006C064D">
        <w:rPr>
          <w:rFonts w:ascii="Arial" w:hAnsi="Arial" w:cs="Arial"/>
        </w:rPr>
        <w:t>” na: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„</w:t>
      </w:r>
      <w:r w:rsidR="00551EDE" w:rsidRPr="00551EDE">
        <w:rPr>
          <w:rFonts w:ascii="Arial" w:hAnsi="Arial" w:cs="Arial"/>
          <w:b/>
        </w:rPr>
        <w:t>Dostawa sprzętu komputerowego (III) dla jednostek organizacyjnych Politechniki Częstochowskiej.</w:t>
      </w:r>
      <w:r w:rsidR="00036A09" w:rsidRPr="006C064D">
        <w:rPr>
          <w:rFonts w:ascii="Arial" w:hAnsi="Arial" w:cs="Arial"/>
        </w:rPr>
        <w:t xml:space="preserve">”, spr. nr rej. </w:t>
      </w:r>
      <w:r w:rsidR="00C916FC" w:rsidRPr="006C064D">
        <w:rPr>
          <w:rFonts w:ascii="Arial" w:hAnsi="Arial" w:cs="Arial"/>
        </w:rPr>
        <w:t xml:space="preserve"> </w:t>
      </w:r>
      <w:r w:rsidR="00551EDE" w:rsidRPr="00551EDE">
        <w:rPr>
          <w:rFonts w:ascii="Arial" w:hAnsi="Arial" w:cs="Arial"/>
          <w:b/>
        </w:rPr>
        <w:t>RK-NZ.261.75.2022.JP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oferujemy wykonanie </w:t>
      </w:r>
      <w:r w:rsidR="00354AC4" w:rsidRPr="006C064D">
        <w:rPr>
          <w:rFonts w:ascii="Arial" w:hAnsi="Arial" w:cs="Arial"/>
        </w:rPr>
        <w:t>poszczególnych części przedmiotu zamówienia</w:t>
      </w:r>
      <w:r w:rsidRPr="006C064D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6C064D" w:rsidTr="00036A09">
        <w:trPr>
          <w:trHeight w:val="704"/>
        </w:trPr>
        <w:tc>
          <w:tcPr>
            <w:tcW w:w="1134" w:type="dxa"/>
            <w:vAlign w:val="center"/>
          </w:tcPr>
          <w:p w:rsidR="00354AC4" w:rsidRPr="006C064D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6C064D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Cena oferty</w:t>
            </w:r>
          </w:p>
        </w:tc>
      </w:tr>
      <w:tr w:rsidR="00551EDE" w:rsidRPr="006C064D" w:rsidTr="005A24E8">
        <w:tc>
          <w:tcPr>
            <w:tcW w:w="1134" w:type="dxa"/>
          </w:tcPr>
          <w:p w:rsidR="00551EDE" w:rsidRPr="006C064D" w:rsidRDefault="00551EDE" w:rsidP="005A24E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551EDE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551EDE" w:rsidRPr="006C064D" w:rsidRDefault="00551EDE" w:rsidP="005A24E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551EDE">
              <w:rPr>
                <w:rFonts w:ascii="Arial" w:hAnsi="Arial" w:cs="Arial"/>
              </w:rPr>
              <w:t>Dostawa 40 terminali, serwera wraz z oprogramowaniem i licencjami dla Wydziału Zarządzania.</w:t>
            </w:r>
          </w:p>
          <w:p w:rsidR="00551EDE" w:rsidRPr="006C064D" w:rsidRDefault="00551EDE" w:rsidP="005A24E8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551EDE" w:rsidRPr="006C064D" w:rsidRDefault="00551EDE" w:rsidP="005A24E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551EDE" w:rsidRPr="006C064D" w:rsidRDefault="00551EDE" w:rsidP="005A24E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551EDE">
              <w:rPr>
                <w:rFonts w:ascii="Arial" w:hAnsi="Arial" w:cs="Arial"/>
              </w:rPr>
              <w:t>1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551EDE" w:rsidRPr="006C064D" w:rsidRDefault="00551EDE" w:rsidP="005A24E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551EDE" w:rsidRPr="006C064D" w:rsidRDefault="00551EDE" w:rsidP="005A24E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lastRenderedPageBreak/>
              <w:t>wynosi kwotę brutto....................... zł</w:t>
            </w:r>
          </w:p>
          <w:p w:rsidR="00F6282E" w:rsidRPr="00F6282E" w:rsidRDefault="00F6282E" w:rsidP="005A24E8">
            <w:pPr>
              <w:pStyle w:val="Tekstpodstawowy"/>
              <w:rPr>
                <w:rFonts w:ascii="Arial" w:hAnsi="Arial" w:cs="Arial"/>
                <w:bCs/>
                <w:color w:val="FF0000"/>
              </w:rPr>
            </w:pPr>
            <w:r w:rsidRPr="00F6282E">
              <w:rPr>
                <w:rFonts w:ascii="Arial" w:hAnsi="Arial" w:cs="Arial"/>
                <w:bCs/>
                <w:color w:val="FF0000"/>
              </w:rPr>
              <w:t>w tym:</w:t>
            </w:r>
            <w:bookmarkStart w:id="0" w:name="_GoBack"/>
            <w:bookmarkEnd w:id="0"/>
          </w:p>
          <w:p w:rsidR="00551EDE" w:rsidRPr="00F6282E" w:rsidRDefault="00F6282E" w:rsidP="005A24E8">
            <w:pPr>
              <w:pStyle w:val="Tekstpodstawowy"/>
              <w:rPr>
                <w:rFonts w:ascii="Arial" w:hAnsi="Arial" w:cs="Arial"/>
                <w:bCs/>
                <w:i/>
                <w:color w:val="FF0000"/>
              </w:rPr>
            </w:pPr>
            <w:r w:rsidRPr="00F6282E">
              <w:rPr>
                <w:rFonts w:ascii="Arial" w:hAnsi="Arial" w:cs="Arial"/>
                <w:bCs/>
                <w:i/>
                <w:color w:val="FF0000"/>
              </w:rPr>
              <w:t>cena brutto za 40 terminali: ……………. zł brutto</w:t>
            </w:r>
          </w:p>
          <w:p w:rsidR="00F6282E" w:rsidRPr="00F6282E" w:rsidRDefault="00F6282E" w:rsidP="00F6282E">
            <w:pPr>
              <w:pStyle w:val="Tekstpodstawowy"/>
              <w:rPr>
                <w:rFonts w:ascii="Arial" w:hAnsi="Arial" w:cs="Arial"/>
                <w:bCs/>
                <w:i/>
                <w:color w:val="FF0000"/>
              </w:rPr>
            </w:pPr>
            <w:r w:rsidRPr="00F6282E">
              <w:rPr>
                <w:rFonts w:ascii="Arial" w:hAnsi="Arial" w:cs="Arial"/>
                <w:bCs/>
                <w:i/>
                <w:color w:val="FF0000"/>
              </w:rPr>
              <w:t xml:space="preserve">cena brutto za </w:t>
            </w:r>
            <w:r w:rsidRPr="00F6282E">
              <w:rPr>
                <w:rFonts w:ascii="Arial" w:hAnsi="Arial" w:cs="Arial"/>
                <w:bCs/>
                <w:i/>
                <w:color w:val="FF0000"/>
              </w:rPr>
              <w:t>licencje</w:t>
            </w:r>
            <w:r w:rsidRPr="00F6282E">
              <w:rPr>
                <w:rFonts w:ascii="Arial" w:hAnsi="Arial" w:cs="Arial"/>
                <w:bCs/>
                <w:i/>
                <w:color w:val="FF0000"/>
              </w:rPr>
              <w:t>: ……………. zł brutto</w:t>
            </w:r>
          </w:p>
          <w:p w:rsidR="00F6282E" w:rsidRPr="00F6282E" w:rsidRDefault="00F6282E" w:rsidP="00F6282E">
            <w:pPr>
              <w:pStyle w:val="Tekstpodstawowy"/>
              <w:rPr>
                <w:rFonts w:ascii="Arial" w:hAnsi="Arial" w:cs="Arial"/>
                <w:bCs/>
                <w:i/>
                <w:color w:val="FF0000"/>
              </w:rPr>
            </w:pPr>
            <w:r w:rsidRPr="00F6282E">
              <w:rPr>
                <w:rFonts w:ascii="Arial" w:hAnsi="Arial" w:cs="Arial"/>
                <w:bCs/>
                <w:i/>
                <w:color w:val="FF0000"/>
              </w:rPr>
              <w:t xml:space="preserve">cena brutto za </w:t>
            </w:r>
            <w:r w:rsidRPr="00F6282E">
              <w:rPr>
                <w:rFonts w:ascii="Arial" w:hAnsi="Arial" w:cs="Arial"/>
                <w:bCs/>
                <w:i/>
                <w:color w:val="FF0000"/>
              </w:rPr>
              <w:t>serwery</w:t>
            </w:r>
            <w:r w:rsidRPr="00F6282E">
              <w:rPr>
                <w:rFonts w:ascii="Arial" w:hAnsi="Arial" w:cs="Arial"/>
                <w:bCs/>
                <w:i/>
                <w:color w:val="FF0000"/>
              </w:rPr>
              <w:t>: ……………. zł brutto</w:t>
            </w:r>
          </w:p>
          <w:p w:rsidR="00F6282E" w:rsidRPr="006C064D" w:rsidRDefault="00F6282E" w:rsidP="005A24E8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551EDE" w:rsidRPr="006C064D" w:rsidRDefault="00551EDE" w:rsidP="005A24E8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551EDE" w:rsidRPr="006C064D" w:rsidRDefault="00551EDE" w:rsidP="005A24E8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551EDE" w:rsidRPr="006C064D" w:rsidRDefault="00551EDE" w:rsidP="005A24E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551EDE" w:rsidRPr="006C064D" w:rsidTr="005A24E8">
        <w:tc>
          <w:tcPr>
            <w:tcW w:w="1134" w:type="dxa"/>
          </w:tcPr>
          <w:p w:rsidR="00551EDE" w:rsidRPr="006C064D" w:rsidRDefault="00551EDE" w:rsidP="005A24E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551EDE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551EDE" w:rsidRPr="006C064D" w:rsidRDefault="00551EDE" w:rsidP="005A24E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551EDE">
              <w:rPr>
                <w:rFonts w:ascii="Arial" w:hAnsi="Arial" w:cs="Arial"/>
              </w:rPr>
              <w:t>Sprzęt komputerowy dla Wydziału Budownictwa</w:t>
            </w:r>
          </w:p>
          <w:p w:rsidR="00551EDE" w:rsidRPr="006C064D" w:rsidRDefault="00551EDE" w:rsidP="005A24E8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551EDE" w:rsidRPr="006C064D" w:rsidRDefault="00551EDE" w:rsidP="005A24E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551EDE" w:rsidRPr="006C064D" w:rsidRDefault="00551EDE" w:rsidP="005A24E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551EDE">
              <w:rPr>
                <w:rFonts w:ascii="Arial" w:hAnsi="Arial" w:cs="Arial"/>
              </w:rPr>
              <w:t>2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551EDE" w:rsidRPr="006C064D" w:rsidRDefault="00551EDE" w:rsidP="005A24E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551EDE" w:rsidRPr="006C064D" w:rsidRDefault="00551EDE" w:rsidP="005A24E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551EDE" w:rsidRPr="006C064D" w:rsidRDefault="00551EDE" w:rsidP="005A24E8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551EDE" w:rsidRPr="006C064D" w:rsidRDefault="00551EDE" w:rsidP="005A24E8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551EDE" w:rsidRPr="006C064D" w:rsidRDefault="00551EDE" w:rsidP="005A24E8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551EDE" w:rsidRPr="006C064D" w:rsidRDefault="00551EDE" w:rsidP="005A24E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551EDE" w:rsidRPr="006C064D" w:rsidTr="005A24E8">
        <w:tc>
          <w:tcPr>
            <w:tcW w:w="1134" w:type="dxa"/>
          </w:tcPr>
          <w:p w:rsidR="00551EDE" w:rsidRPr="006C064D" w:rsidRDefault="00551EDE" w:rsidP="005A24E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551EDE">
              <w:rPr>
                <w:rFonts w:ascii="Arial" w:hAnsi="Arial" w:cs="Arial"/>
              </w:rPr>
              <w:t>3</w:t>
            </w:r>
          </w:p>
        </w:tc>
        <w:tc>
          <w:tcPr>
            <w:tcW w:w="8044" w:type="dxa"/>
          </w:tcPr>
          <w:p w:rsidR="00551EDE" w:rsidRPr="006C064D" w:rsidRDefault="00551EDE" w:rsidP="005A24E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551EDE">
              <w:rPr>
                <w:rFonts w:ascii="Arial" w:hAnsi="Arial" w:cs="Arial"/>
              </w:rPr>
              <w:t>Minikomputer z akceleratorem GPU dla Katedry Inteligentnych Systemów Informatycznych</w:t>
            </w:r>
          </w:p>
          <w:p w:rsidR="00551EDE" w:rsidRPr="006C064D" w:rsidRDefault="00551EDE" w:rsidP="005A24E8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551EDE" w:rsidRPr="006C064D" w:rsidRDefault="00551EDE" w:rsidP="005A24E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551EDE" w:rsidRPr="006C064D" w:rsidRDefault="00551EDE" w:rsidP="005A24E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551EDE">
              <w:rPr>
                <w:rFonts w:ascii="Arial" w:hAnsi="Arial" w:cs="Arial"/>
              </w:rPr>
              <w:t>3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551EDE" w:rsidRPr="006C064D" w:rsidRDefault="00551EDE" w:rsidP="005A24E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lastRenderedPageBreak/>
              <w:t xml:space="preserve"> natomiast wraz z należnym podatkiem VAT w wysokości ......%,</w:t>
            </w:r>
          </w:p>
          <w:p w:rsidR="00551EDE" w:rsidRPr="006C064D" w:rsidRDefault="00551EDE" w:rsidP="005A24E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551EDE" w:rsidRPr="006C064D" w:rsidRDefault="00551EDE" w:rsidP="005A24E8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551EDE" w:rsidRPr="006C064D" w:rsidRDefault="00551EDE" w:rsidP="005A24E8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551EDE" w:rsidRPr="006C064D" w:rsidRDefault="00551EDE" w:rsidP="005A24E8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551EDE" w:rsidRPr="006C064D" w:rsidRDefault="00551EDE" w:rsidP="005A24E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6C064D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lastRenderedPageBreak/>
        <w:tab/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oferowany/-e produk/-y spełnia/-ją wymagania określone w 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6C064D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6C064D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Nazwa Firm</w:t>
            </w:r>
          </w:p>
        </w:tc>
      </w:tr>
      <w:tr w:rsidR="005B0F6B" w:rsidRPr="006C064D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6C064D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  <w:i/>
        </w:rPr>
      </w:pPr>
      <w:r w:rsidRPr="006C064D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lastRenderedPageBreak/>
        <w:t>oświadczamy, że wypełniliśmy obowiązki informacyjne przewidziane w art. 13 lub art. 14 RODO</w:t>
      </w:r>
      <w:r w:rsidRPr="006C064D">
        <w:rPr>
          <w:rStyle w:val="Odwoanieprzypisudolnego"/>
          <w:rFonts w:ascii="Arial" w:hAnsi="Arial" w:cs="Arial"/>
        </w:rPr>
        <w:footnoteReference w:id="1"/>
      </w:r>
      <w:r w:rsidRPr="006C064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C064D">
        <w:rPr>
          <w:rStyle w:val="Odwoanieprzypisudolnego"/>
          <w:rFonts w:ascii="Arial" w:hAnsi="Arial" w:cs="Arial"/>
        </w:rPr>
        <w:footnoteReference w:id="2"/>
      </w:r>
    </w:p>
    <w:p w:rsidR="00EC7B90" w:rsidRPr="006C064D" w:rsidRDefault="00EC7B90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  <w:b/>
          <w:bCs/>
        </w:rPr>
        <w:t>Oświadczam(y), że jesteśmy</w:t>
      </w:r>
      <w:r w:rsidRPr="006C064D">
        <w:rPr>
          <w:rFonts w:ascii="Arial" w:hAnsi="Arial" w:cs="Arial"/>
          <w:vertAlign w:val="superscript"/>
        </w:rPr>
        <w:footnoteReference w:id="3"/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mikroprzedsiębiorstwem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małym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średnim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jednoosobową działalnością gospodarczą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inny rodzaj 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6C064D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6C064D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pozostałe dokumenty, o których mowa w Specyfikacji Warunków Zamówienia,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inne ................................................................. .</w:t>
      </w: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 xml:space="preserve"> dnia </w:t>
      </w: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  <w:u w:val="dotted"/>
        </w:rPr>
        <w:tab/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6C064D">
        <w:rPr>
          <w:rFonts w:ascii="Arial" w:hAnsi="Arial" w:cs="Arial"/>
          <w:vertAlign w:val="superscript"/>
        </w:rPr>
        <w:t>podpis (imię i nazwisko)</w:t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</w:rPr>
      </w:pPr>
      <w:r w:rsidRPr="006C064D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6C064D" w:rsidRDefault="00E54E5A" w:rsidP="00893368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6C06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C09" w:rsidRDefault="00760C09">
      <w:r>
        <w:separator/>
      </w:r>
    </w:p>
  </w:endnote>
  <w:endnote w:type="continuationSeparator" w:id="0">
    <w:p w:rsidR="00760C09" w:rsidRDefault="00760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EDE" w:rsidRDefault="00551E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F6282E">
      <w:rPr>
        <w:rStyle w:val="Numerstrony"/>
        <w:rFonts w:ascii="Tahoma" w:hAnsi="Tahoma" w:cs="Tahoma"/>
        <w:noProof/>
        <w:sz w:val="12"/>
        <w:szCs w:val="12"/>
      </w:rPr>
      <w:t>5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75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5977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064D" w:rsidTr="00710F28"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064D" w:rsidRDefault="006C064D" w:rsidP="006C064D">
          <w:pPr>
            <w:pStyle w:val="Bezodstpw"/>
            <w:jc w:val="center"/>
            <w:rPr>
              <w:noProof/>
            </w:rPr>
          </w:pPr>
        </w:p>
      </w:tc>
    </w:tr>
  </w:tbl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064D" w:rsidRDefault="006C064D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6C064D" w:rsidRDefault="006C064D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064D" w:rsidRPr="006D64F0" w:rsidRDefault="006C064D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EDE" w:rsidRDefault="00551E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C09" w:rsidRDefault="00760C09">
      <w:r>
        <w:separator/>
      </w:r>
    </w:p>
  </w:footnote>
  <w:footnote w:type="continuationSeparator" w:id="0">
    <w:p w:rsidR="00760C09" w:rsidRDefault="00760C09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EDE" w:rsidRDefault="00551E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6C064D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EDE" w:rsidRDefault="00551E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0C09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51EDE"/>
    <w:rsid w:val="00576E4F"/>
    <w:rsid w:val="005B0F6B"/>
    <w:rsid w:val="00637863"/>
    <w:rsid w:val="006703E0"/>
    <w:rsid w:val="00683C38"/>
    <w:rsid w:val="006C064D"/>
    <w:rsid w:val="00703495"/>
    <w:rsid w:val="00710F28"/>
    <w:rsid w:val="00733F44"/>
    <w:rsid w:val="0075128F"/>
    <w:rsid w:val="00760C09"/>
    <w:rsid w:val="007721A3"/>
    <w:rsid w:val="00834F16"/>
    <w:rsid w:val="00893368"/>
    <w:rsid w:val="009739A3"/>
    <w:rsid w:val="00974624"/>
    <w:rsid w:val="00A16914"/>
    <w:rsid w:val="00A62C2A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  <w:rsid w:val="00F6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4A5EBB4"/>
  <w15:chartTrackingRefBased/>
  <w15:docId w15:val="{D8BB79F6-7498-4B9A-88FB-AE71FF2C9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F628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628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1DC3DB62-2DC4-486C-A971-B79D873F4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484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2022-09-15T10:10:00Z</cp:lastPrinted>
  <dcterms:created xsi:type="dcterms:W3CDTF">2022-09-15T10:10:00Z</dcterms:created>
  <dcterms:modified xsi:type="dcterms:W3CDTF">2022-09-15T10:10:00Z</dcterms:modified>
</cp:coreProperties>
</file>