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50E43" w:rsidRPr="00950E43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50E43" w:rsidRPr="00950E43">
        <w:rPr>
          <w:rFonts w:ascii="Arial" w:hAnsi="Arial" w:cs="Arial"/>
          <w:b/>
          <w:sz w:val="24"/>
          <w:szCs w:val="24"/>
        </w:rPr>
        <w:t>RK-NZ.261.75.2022.JP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50E43" w:rsidRPr="00950E43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50E43" w:rsidRPr="00950E43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950E43" w:rsidRPr="00950E43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50E43" w:rsidRPr="00950E43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950E43" w:rsidRPr="00950E43">
        <w:rPr>
          <w:rFonts w:ascii="Arial" w:hAnsi="Arial" w:cs="Arial"/>
        </w:rPr>
        <w:t>Częstochowa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0E43" w:rsidRPr="0012157F" w:rsidTr="005A24E8">
        <w:tc>
          <w:tcPr>
            <w:tcW w:w="9104" w:type="dxa"/>
            <w:shd w:val="clear" w:color="auto" w:fill="D9D9D9"/>
          </w:tcPr>
          <w:p w:rsidR="00950E43" w:rsidRPr="0012157F" w:rsidRDefault="00950E43" w:rsidP="005A24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50E43" w:rsidRDefault="00950E43" w:rsidP="005A24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50E4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50E4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50E43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50E4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50E43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50E43" w:rsidRPr="00C86421" w:rsidRDefault="00950E43" w:rsidP="005A24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50E43" w:rsidRDefault="00950E43" w:rsidP="005A24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50E43" w:rsidRPr="00C86421" w:rsidRDefault="00950E43" w:rsidP="005A24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50E4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50E43">
        <w:rPr>
          <w:rFonts w:ascii="Arial" w:hAnsi="Arial" w:cs="Arial"/>
          <w:b/>
          <w:sz w:val="24"/>
          <w:szCs w:val="24"/>
        </w:rPr>
        <w:t xml:space="preserve">Dostawa </w:t>
      </w:r>
      <w:bookmarkStart w:id="0" w:name="_GoBack"/>
      <w:bookmarkEnd w:id="0"/>
      <w:r w:rsidRPr="00950E43">
        <w:rPr>
          <w:rFonts w:ascii="Arial" w:hAnsi="Arial" w:cs="Arial"/>
          <w:b/>
          <w:sz w:val="24"/>
          <w:szCs w:val="24"/>
        </w:rPr>
        <w:t>sprzętu komputerowego (III) dla jednostek organizacyjnych Politechniki Częstochowskiej.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0E43" w:rsidRPr="00950E4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40A" w:rsidRDefault="0084640A" w:rsidP="0038231F">
      <w:pPr>
        <w:spacing w:after="0" w:line="240" w:lineRule="auto"/>
      </w:pPr>
      <w:r>
        <w:separator/>
      </w:r>
    </w:p>
  </w:endnote>
  <w:endnote w:type="continuationSeparator" w:id="0">
    <w:p w:rsidR="0084640A" w:rsidRDefault="008464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E43" w:rsidRDefault="00950E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B7B" w:rsidRDefault="00E83B7B" w:rsidP="00E83B7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83B7B" w:rsidTr="005A24E8">
      <w:tc>
        <w:tcPr>
          <w:tcW w:w="0" w:type="auto"/>
          <w:shd w:val="clear" w:color="auto" w:fill="auto"/>
          <w:vAlign w:val="center"/>
        </w:tcPr>
        <w:p w:rsidR="00E83B7B" w:rsidRPr="00B44D15" w:rsidRDefault="00E83B7B" w:rsidP="00E83B7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83B7B" w:rsidRPr="00B7388A" w:rsidRDefault="00E83B7B" w:rsidP="00E83B7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83B7B" w:rsidRPr="00AB1BF2" w:rsidRDefault="00E83B7B" w:rsidP="00E83B7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83B7B" w:rsidRPr="0099535B" w:rsidRDefault="00E83B7B" w:rsidP="00E83B7B">
          <w:pPr>
            <w:pStyle w:val="Bezodstpw"/>
            <w:jc w:val="center"/>
            <w:rPr>
              <w:noProof/>
            </w:rPr>
          </w:pPr>
        </w:p>
      </w:tc>
    </w:tr>
  </w:tbl>
  <w:p w:rsidR="00E83B7B" w:rsidRPr="008F758E" w:rsidRDefault="00E83B7B" w:rsidP="00E83B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83B7B" w:rsidRPr="008F758E" w:rsidRDefault="00E83B7B" w:rsidP="00E83B7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83B7B" w:rsidRPr="00D57C24" w:rsidRDefault="00E83B7B" w:rsidP="00E83B7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83B7B" w:rsidRPr="00B7388A" w:rsidRDefault="00E83B7B" w:rsidP="00E83B7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E43" w:rsidRDefault="00950E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40A" w:rsidRDefault="0084640A" w:rsidP="0038231F">
      <w:pPr>
        <w:spacing w:after="0" w:line="240" w:lineRule="auto"/>
      </w:pPr>
      <w:r>
        <w:separator/>
      </w:r>
    </w:p>
  </w:footnote>
  <w:footnote w:type="continuationSeparator" w:id="0">
    <w:p w:rsidR="0084640A" w:rsidRDefault="0084640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E43" w:rsidRDefault="00950E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B7B" w:rsidRPr="0062295F" w:rsidRDefault="00E83B7B" w:rsidP="00E83B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50E43" w:rsidRDefault="00950E43">
    <w:pPr>
      <w:pStyle w:val="Nagwek"/>
    </w:pPr>
  </w:p>
  <w:p w:rsidR="00E83B7B" w:rsidRDefault="00E83B7B">
    <w:pPr>
      <w:pStyle w:val="Nagwek"/>
    </w:pPr>
  </w:p>
  <w:p w:rsidR="00E83B7B" w:rsidRDefault="00E83B7B">
    <w:pPr>
      <w:pStyle w:val="Nagwek"/>
    </w:pPr>
  </w:p>
  <w:p w:rsidR="00E83B7B" w:rsidRDefault="00E83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E43" w:rsidRDefault="00950E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4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640A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E4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7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3E78BB5"/>
  <w15:docId w15:val="{FC859002-3E42-4B79-82BD-E6F270AE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83B7B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AF51B-FD83-444A-9001-F45541DB7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2022-09-15T10:05:00Z</dcterms:created>
  <dcterms:modified xsi:type="dcterms:W3CDTF">2022-09-15T10:05:00Z</dcterms:modified>
</cp:coreProperties>
</file>