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E119DC" w:rsidRPr="00E119DC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119DC" w:rsidRPr="00E119DC">
        <w:rPr>
          <w:rFonts w:ascii="Arial" w:hAnsi="Arial" w:cs="Arial"/>
          <w:b/>
          <w:sz w:val="24"/>
          <w:szCs w:val="24"/>
        </w:rPr>
        <w:t>CRZP/179/2022/AZP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119DC" w:rsidRPr="00E119DC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119DC" w:rsidRPr="00E119DC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E119DC" w:rsidRPr="00E119DC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119DC" w:rsidRPr="00E119DC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E119DC" w:rsidRPr="00E119DC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119DC" w:rsidRPr="0012157F" w:rsidTr="005F20B1">
        <w:tc>
          <w:tcPr>
            <w:tcW w:w="9104" w:type="dxa"/>
            <w:shd w:val="clear" w:color="auto" w:fill="D9D9D9"/>
          </w:tcPr>
          <w:p w:rsidR="00E119DC" w:rsidRPr="0012157F" w:rsidRDefault="00E119DC" w:rsidP="005F20B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119DC" w:rsidRDefault="00E119DC" w:rsidP="005F20B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E119DC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E119DC" w:rsidRPr="00C86421" w:rsidRDefault="00E119DC" w:rsidP="005F20B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119DC" w:rsidRDefault="00E119DC" w:rsidP="005F20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119DC" w:rsidRPr="00C86421" w:rsidRDefault="00E119DC" w:rsidP="005F20B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E119DC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E119DC">
        <w:rPr>
          <w:rFonts w:ascii="Arial" w:hAnsi="Arial" w:cs="Arial"/>
          <w:b/>
          <w:sz w:val="24"/>
          <w:szCs w:val="24"/>
        </w:rPr>
        <w:t>Dostawa jachtów klasy Omega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119DC" w:rsidRPr="00E119DC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119DC" w:rsidRPr="0012157F" w:rsidTr="005F20B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9DC" w:rsidRPr="0012157F" w:rsidRDefault="00E119DC" w:rsidP="005F20B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19D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9DC" w:rsidRPr="0012157F" w:rsidRDefault="00E119DC" w:rsidP="005F20B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19D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E119DC" w:rsidRPr="0012157F" w:rsidRDefault="00E119DC" w:rsidP="005F20B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9DC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E119DC" w:rsidRPr="0012157F" w:rsidTr="005F20B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9DC" w:rsidRPr="0012157F" w:rsidRDefault="00E119DC" w:rsidP="005F20B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19D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9DC" w:rsidRPr="0012157F" w:rsidRDefault="00E119DC" w:rsidP="005F20B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19D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E119DC" w:rsidRPr="0012157F" w:rsidRDefault="00E119DC" w:rsidP="005F20B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9DC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E119DC" w:rsidRPr="0012157F" w:rsidTr="005F20B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9DC" w:rsidRPr="0012157F" w:rsidRDefault="00E119DC" w:rsidP="005F20B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19D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9DC" w:rsidRPr="0012157F" w:rsidRDefault="00E119DC" w:rsidP="005F20B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19D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E119DC" w:rsidRPr="0012157F" w:rsidRDefault="00E119DC" w:rsidP="005F20B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9DC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E119DC" w:rsidRPr="0012157F" w:rsidTr="005F20B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9DC" w:rsidRPr="0012157F" w:rsidRDefault="00E119DC" w:rsidP="005F20B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19DC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9DC" w:rsidRPr="0012157F" w:rsidRDefault="00E119DC" w:rsidP="005F20B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19DC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E119DC" w:rsidRPr="0012157F" w:rsidRDefault="00E119DC" w:rsidP="005F20B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9DC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2DDD" w:rsidRDefault="00782DDD" w:rsidP="0038231F">
      <w:pPr>
        <w:spacing w:after="0" w:line="240" w:lineRule="auto"/>
      </w:pPr>
      <w:r>
        <w:separator/>
      </w:r>
    </w:p>
  </w:endnote>
  <w:endnote w:type="continuationSeparator" w:id="0">
    <w:p w:rsidR="00782DDD" w:rsidRDefault="00782DD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9DC" w:rsidRDefault="00E119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9DC" w:rsidRDefault="00E11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2DDD" w:rsidRDefault="00782DDD" w:rsidP="0038231F">
      <w:pPr>
        <w:spacing w:after="0" w:line="240" w:lineRule="auto"/>
      </w:pPr>
      <w:r>
        <w:separator/>
      </w:r>
    </w:p>
  </w:footnote>
  <w:footnote w:type="continuationSeparator" w:id="0">
    <w:p w:rsidR="00782DDD" w:rsidRDefault="00782DDD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9DC" w:rsidRDefault="00E119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9DC" w:rsidRDefault="00E119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9DC" w:rsidRDefault="00E119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2DD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2DDD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19D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BC76B94-3BA9-4FD4-B854-F6CA2B39A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F7D438-07FA-46C5-93C1-C70FD17C8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906</Words>
  <Characters>5436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2022-09-05T06:05:00Z</dcterms:created>
  <dcterms:modified xsi:type="dcterms:W3CDTF">2022-09-05T06:05:00Z</dcterms:modified>
</cp:coreProperties>
</file>